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CF0E0" w14:textId="77777777" w:rsidR="003E6519" w:rsidRPr="009432A1" w:rsidRDefault="00E81C6E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81C6E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E81C6E">
        <w:rPr>
          <w:rFonts w:ascii="Arial" w:hAnsi="Arial" w:cs="Arial"/>
          <w:sz w:val="24"/>
          <w:szCs w:val="24"/>
        </w:rPr>
        <w:t>2025-08-12</w:t>
      </w:r>
    </w:p>
    <w:p w14:paraId="30E17C58" w14:textId="77777777" w:rsidR="003E6519" w:rsidRPr="009432A1" w:rsidRDefault="00E81C6E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81C6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56C13EF" w14:textId="77777777" w:rsidR="003E6519" w:rsidRPr="009432A1" w:rsidRDefault="00E81C6E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E81C6E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81C6E">
        <w:rPr>
          <w:rFonts w:ascii="Arial" w:hAnsi="Arial" w:cs="Arial"/>
          <w:sz w:val="24"/>
          <w:szCs w:val="24"/>
        </w:rPr>
        <w:t>66</w:t>
      </w:r>
    </w:p>
    <w:p w14:paraId="2E459B1B" w14:textId="77777777" w:rsidR="003E6519" w:rsidRPr="009432A1" w:rsidRDefault="00E81C6E" w:rsidP="003E6519">
      <w:pPr>
        <w:rPr>
          <w:rFonts w:ascii="Arial" w:hAnsi="Arial" w:cs="Arial"/>
          <w:sz w:val="24"/>
          <w:szCs w:val="24"/>
        </w:rPr>
      </w:pPr>
      <w:r w:rsidRPr="00E81C6E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81C6E">
        <w:rPr>
          <w:rFonts w:ascii="Arial" w:hAnsi="Arial" w:cs="Arial"/>
          <w:sz w:val="24"/>
          <w:szCs w:val="24"/>
        </w:rPr>
        <w:t>Kraków</w:t>
      </w:r>
    </w:p>
    <w:p w14:paraId="3F5C2823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D7C8B93" w14:textId="3DC11FD7" w:rsidR="003E6519" w:rsidRDefault="003E6519" w:rsidP="00DB18C0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4EF4B8B" w14:textId="1F00A973" w:rsidR="00DB18C0" w:rsidRPr="000D0157" w:rsidRDefault="00DB18C0" w:rsidP="003E6519">
      <w:pPr>
        <w:spacing w:after="600"/>
        <w:jc w:val="both"/>
        <w:rPr>
          <w:bCs/>
          <w:sz w:val="22"/>
          <w:szCs w:val="22"/>
        </w:rPr>
      </w:pPr>
      <w:r w:rsidRPr="000D0157">
        <w:rPr>
          <w:bCs/>
          <w:sz w:val="22"/>
          <w:szCs w:val="22"/>
        </w:rPr>
        <w:t>SZP-271-33/25</w:t>
      </w:r>
      <w:r w:rsidR="000D0157">
        <w:rPr>
          <w:bCs/>
          <w:sz w:val="22"/>
          <w:szCs w:val="22"/>
        </w:rPr>
        <w:t>- 716.AF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89D959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035D78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225A0FC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080F54E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E4FB2AA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B330A46" w14:textId="77777777" w:rsidTr="001A0FA2">
        <w:tc>
          <w:tcPr>
            <w:tcW w:w="2269" w:type="dxa"/>
            <w:shd w:val="clear" w:color="auto" w:fill="auto"/>
          </w:tcPr>
          <w:p w14:paraId="7285EB03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695C854" w14:textId="77777777" w:rsidR="003E6519" w:rsidRPr="004E4B64" w:rsidRDefault="00E81C6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1C6E">
              <w:rPr>
                <w:rFonts w:ascii="Arial" w:hAnsi="Arial" w:cs="Arial"/>
                <w:bCs/>
                <w:sz w:val="24"/>
                <w:szCs w:val="24"/>
              </w:rPr>
              <w:t>Zakup sprzętu medycznego na potrzeby Oddziałów Szpitalnych (6 grup)  - zakup, dostawa /wraz z uruchomieniem jeśli dotyczy/ oraz przeszkolenie pracowników Zamawiającego /jeśli dotyczy/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81C6E" w:rsidRPr="004E4B64" w14:paraId="6429E741" w14:textId="77777777" w:rsidTr="00505259">
        <w:tc>
          <w:tcPr>
            <w:tcW w:w="2269" w:type="dxa"/>
            <w:shd w:val="clear" w:color="auto" w:fill="auto"/>
          </w:tcPr>
          <w:p w14:paraId="401DC50B" w14:textId="77777777" w:rsidR="00E81C6E" w:rsidRPr="004E4B64" w:rsidRDefault="00E81C6E" w:rsidP="0050525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1D17E1" w14:textId="77777777" w:rsidR="00E81C6E" w:rsidRPr="004E4B64" w:rsidRDefault="00E81C6E" w:rsidP="0050525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1C6E">
              <w:rPr>
                <w:rFonts w:ascii="Arial" w:hAnsi="Arial" w:cs="Arial"/>
                <w:bCs/>
                <w:sz w:val="24"/>
                <w:szCs w:val="24"/>
              </w:rPr>
              <w:t>SZP-271-33/25</w:t>
            </w:r>
          </w:p>
        </w:tc>
      </w:tr>
    </w:tbl>
    <w:p w14:paraId="3699A49F" w14:textId="346D87C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81C6E" w:rsidRPr="00E81C6E">
        <w:rPr>
          <w:rFonts w:ascii="Arial" w:hAnsi="Arial" w:cs="Arial"/>
          <w:sz w:val="24"/>
          <w:szCs w:val="24"/>
        </w:rPr>
        <w:t>(t.j. Dz. U. z 2024 poz. 1320</w:t>
      </w:r>
      <w:r w:rsidR="00A77EBC">
        <w:rPr>
          <w:rFonts w:ascii="Arial" w:hAnsi="Arial" w:cs="Arial"/>
          <w:sz w:val="24"/>
          <w:szCs w:val="24"/>
        </w:rPr>
        <w:t xml:space="preserve"> z późn. zm.</w:t>
      </w:r>
      <w:r w:rsidR="00E81C6E" w:rsidRPr="00E81C6E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81C6E" w:rsidRPr="00C902DE" w14:paraId="0FA43C19" w14:textId="77777777" w:rsidTr="00505259">
        <w:trPr>
          <w:trHeight w:val="70"/>
        </w:trPr>
        <w:tc>
          <w:tcPr>
            <w:tcW w:w="9214" w:type="dxa"/>
          </w:tcPr>
          <w:p w14:paraId="3F4D32D7" w14:textId="77777777" w:rsidR="00E81C6E" w:rsidRPr="00C902DE" w:rsidRDefault="00E81C6E" w:rsidP="0050525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81C6E">
              <w:rPr>
                <w:rFonts w:ascii="Arial" w:hAnsi="Arial" w:cs="Arial"/>
                <w:sz w:val="24"/>
                <w:szCs w:val="24"/>
              </w:rPr>
              <w:t>części 1 zamówienia w wysokości 25 000.00 zł brutto;</w:t>
            </w:r>
          </w:p>
        </w:tc>
      </w:tr>
      <w:tr w:rsidR="00E81C6E" w:rsidRPr="00C902DE" w14:paraId="2E241BAA" w14:textId="77777777" w:rsidTr="00505259">
        <w:trPr>
          <w:trHeight w:val="70"/>
        </w:trPr>
        <w:tc>
          <w:tcPr>
            <w:tcW w:w="9214" w:type="dxa"/>
          </w:tcPr>
          <w:p w14:paraId="2AA24454" w14:textId="77777777" w:rsidR="00E81C6E" w:rsidRPr="00C902DE" w:rsidRDefault="00E81C6E" w:rsidP="0050525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81C6E">
              <w:rPr>
                <w:rFonts w:ascii="Arial" w:hAnsi="Arial" w:cs="Arial"/>
                <w:sz w:val="24"/>
                <w:szCs w:val="24"/>
              </w:rPr>
              <w:t>części 2 zamówienia w wysokości 300 000.00 zł brutto;</w:t>
            </w:r>
          </w:p>
        </w:tc>
      </w:tr>
      <w:tr w:rsidR="00E81C6E" w:rsidRPr="00C902DE" w14:paraId="2E094C02" w14:textId="77777777" w:rsidTr="00505259">
        <w:trPr>
          <w:trHeight w:val="70"/>
        </w:trPr>
        <w:tc>
          <w:tcPr>
            <w:tcW w:w="9214" w:type="dxa"/>
          </w:tcPr>
          <w:p w14:paraId="3A4617BC" w14:textId="77777777" w:rsidR="00E81C6E" w:rsidRPr="00C902DE" w:rsidRDefault="00E81C6E" w:rsidP="0050525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81C6E">
              <w:rPr>
                <w:rFonts w:ascii="Arial" w:hAnsi="Arial" w:cs="Arial"/>
                <w:sz w:val="24"/>
                <w:szCs w:val="24"/>
              </w:rPr>
              <w:t>części 3 zamówienia w wysokości 45 000.00 zł brutto;</w:t>
            </w:r>
          </w:p>
        </w:tc>
      </w:tr>
      <w:tr w:rsidR="00E81C6E" w:rsidRPr="00C902DE" w14:paraId="16750331" w14:textId="77777777" w:rsidTr="00505259">
        <w:trPr>
          <w:trHeight w:val="70"/>
        </w:trPr>
        <w:tc>
          <w:tcPr>
            <w:tcW w:w="9214" w:type="dxa"/>
          </w:tcPr>
          <w:p w14:paraId="35B5B1DC" w14:textId="77777777" w:rsidR="00E81C6E" w:rsidRPr="00C902DE" w:rsidRDefault="00E81C6E" w:rsidP="0050525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81C6E">
              <w:rPr>
                <w:rFonts w:ascii="Arial" w:hAnsi="Arial" w:cs="Arial"/>
                <w:sz w:val="24"/>
                <w:szCs w:val="24"/>
              </w:rPr>
              <w:t>części 4 zamówienia w wysokości 216 000.00 zł brutto;</w:t>
            </w:r>
          </w:p>
        </w:tc>
      </w:tr>
      <w:tr w:rsidR="00E81C6E" w:rsidRPr="00C902DE" w14:paraId="2CC47337" w14:textId="77777777" w:rsidTr="00505259">
        <w:trPr>
          <w:trHeight w:val="70"/>
        </w:trPr>
        <w:tc>
          <w:tcPr>
            <w:tcW w:w="9214" w:type="dxa"/>
          </w:tcPr>
          <w:p w14:paraId="2208201B" w14:textId="77777777" w:rsidR="00E81C6E" w:rsidRPr="00C902DE" w:rsidRDefault="00E81C6E" w:rsidP="0050525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81C6E">
              <w:rPr>
                <w:rFonts w:ascii="Arial" w:hAnsi="Arial" w:cs="Arial"/>
                <w:sz w:val="24"/>
                <w:szCs w:val="24"/>
              </w:rPr>
              <w:t>części 5 zamówienia w wysokości 30 000.00 zł brutto;</w:t>
            </w:r>
          </w:p>
        </w:tc>
      </w:tr>
      <w:tr w:rsidR="00E81C6E" w:rsidRPr="00C902DE" w14:paraId="0FFD491C" w14:textId="77777777" w:rsidTr="00505259">
        <w:trPr>
          <w:trHeight w:val="70"/>
        </w:trPr>
        <w:tc>
          <w:tcPr>
            <w:tcW w:w="9214" w:type="dxa"/>
          </w:tcPr>
          <w:p w14:paraId="0784E2CB" w14:textId="77777777" w:rsidR="00E81C6E" w:rsidRPr="00C902DE" w:rsidRDefault="00E81C6E" w:rsidP="0050525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81C6E">
              <w:rPr>
                <w:rFonts w:ascii="Arial" w:hAnsi="Arial" w:cs="Arial"/>
                <w:sz w:val="24"/>
                <w:szCs w:val="24"/>
              </w:rPr>
              <w:t>części 6 zamówienia w wysokości 130 000.00 zł brutto;</w:t>
            </w:r>
          </w:p>
        </w:tc>
      </w:tr>
    </w:tbl>
    <w:p w14:paraId="77BC4072" w14:textId="77777777" w:rsidR="00510EC8" w:rsidRPr="00C902DE" w:rsidRDefault="00510EC8" w:rsidP="003900D1">
      <w:pPr>
        <w:spacing w:before="120" w:after="120"/>
        <w:jc w:val="right"/>
        <w:rPr>
          <w:rFonts w:ascii="Arial" w:hAnsi="Arial" w:cs="Arial"/>
          <w:sz w:val="22"/>
          <w:szCs w:val="22"/>
        </w:rPr>
      </w:pPr>
    </w:p>
    <w:p w14:paraId="214BC3EA" w14:textId="136EF049" w:rsidR="00DE032A" w:rsidRDefault="00A80738" w:rsidP="003900D1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5197CB45" w14:textId="3D7C0660" w:rsidR="001E4DB7" w:rsidRPr="001E4DB7" w:rsidRDefault="004772CB" w:rsidP="001E4DB7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Z-ca </w:t>
      </w:r>
      <w:r w:rsidR="001E4DB7" w:rsidRPr="001E4DB7">
        <w:rPr>
          <w:rFonts w:ascii="Arial" w:hAnsi="Arial" w:cs="Arial"/>
          <w:i/>
          <w:szCs w:val="24"/>
        </w:rPr>
        <w:t>Dyrektor</w:t>
      </w:r>
      <w:r>
        <w:rPr>
          <w:rFonts w:ascii="Arial" w:hAnsi="Arial" w:cs="Arial"/>
          <w:i/>
          <w:szCs w:val="24"/>
        </w:rPr>
        <w:t>a</w:t>
      </w:r>
      <w:r w:rsidR="001E4DB7" w:rsidRPr="001E4DB7">
        <w:rPr>
          <w:rFonts w:ascii="Arial" w:hAnsi="Arial" w:cs="Arial"/>
          <w:i/>
          <w:szCs w:val="24"/>
        </w:rPr>
        <w:t xml:space="preserve"> ds. Finansowych</w:t>
      </w:r>
    </w:p>
    <w:p w14:paraId="2204CB29" w14:textId="4367110C" w:rsidR="001E4DB7" w:rsidRDefault="001E4DB7" w:rsidP="00E75600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1E4DB7">
        <w:rPr>
          <w:rFonts w:ascii="Arial" w:hAnsi="Arial" w:cs="Arial"/>
          <w:i/>
          <w:szCs w:val="24"/>
        </w:rPr>
        <w:t xml:space="preserve">mgr Dorota Góral  </w:t>
      </w:r>
    </w:p>
    <w:sectPr w:rsidR="001E4DB7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68760" w14:textId="77777777" w:rsidR="006F0260" w:rsidRDefault="006F0260">
      <w:r>
        <w:separator/>
      </w:r>
    </w:p>
  </w:endnote>
  <w:endnote w:type="continuationSeparator" w:id="0">
    <w:p w14:paraId="6E9D90DA" w14:textId="77777777" w:rsidR="006F0260" w:rsidRDefault="006F0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1DE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6A487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6388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A04ACE7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8423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2FF7A4" w14:textId="77777777" w:rsidR="009F189D" w:rsidRDefault="009F189D">
    <w:pPr>
      <w:pStyle w:val="Stopka"/>
      <w:tabs>
        <w:tab w:val="clear" w:pos="4536"/>
      </w:tabs>
      <w:jc w:val="center"/>
    </w:pPr>
  </w:p>
  <w:p w14:paraId="373C350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8DD2D" w14:textId="77777777" w:rsidR="006F0260" w:rsidRDefault="006F0260">
      <w:r>
        <w:separator/>
      </w:r>
    </w:p>
  </w:footnote>
  <w:footnote w:type="continuationSeparator" w:id="0">
    <w:p w14:paraId="4CC1684C" w14:textId="77777777" w:rsidR="006F0260" w:rsidRDefault="006F02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A830C" w14:textId="77777777" w:rsidR="00E81C6E" w:rsidRDefault="00E81C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879E6" w14:textId="77777777" w:rsidR="00E81C6E" w:rsidRDefault="00E81C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68757" w14:textId="77777777" w:rsidR="00E81C6E" w:rsidRDefault="00E81C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552C"/>
    <w:rsid w:val="00007727"/>
    <w:rsid w:val="00017720"/>
    <w:rsid w:val="00035488"/>
    <w:rsid w:val="00035AC1"/>
    <w:rsid w:val="000D0157"/>
    <w:rsid w:val="000D7F25"/>
    <w:rsid w:val="000E00E5"/>
    <w:rsid w:val="001108D2"/>
    <w:rsid w:val="00173B20"/>
    <w:rsid w:val="001A0FA2"/>
    <w:rsid w:val="001C69FF"/>
    <w:rsid w:val="001D4565"/>
    <w:rsid w:val="001E4DB7"/>
    <w:rsid w:val="0023318D"/>
    <w:rsid w:val="003900D1"/>
    <w:rsid w:val="003D72FD"/>
    <w:rsid w:val="003E6519"/>
    <w:rsid w:val="00423179"/>
    <w:rsid w:val="004772CB"/>
    <w:rsid w:val="0049054E"/>
    <w:rsid w:val="00490DC0"/>
    <w:rsid w:val="00493F8C"/>
    <w:rsid w:val="004C7E9B"/>
    <w:rsid w:val="00510EC8"/>
    <w:rsid w:val="00524583"/>
    <w:rsid w:val="00594B93"/>
    <w:rsid w:val="0069085C"/>
    <w:rsid w:val="006F0260"/>
    <w:rsid w:val="007F552C"/>
    <w:rsid w:val="00804A9B"/>
    <w:rsid w:val="00843263"/>
    <w:rsid w:val="00861E75"/>
    <w:rsid w:val="00890B92"/>
    <w:rsid w:val="00956D79"/>
    <w:rsid w:val="009D19BD"/>
    <w:rsid w:val="009F189D"/>
    <w:rsid w:val="00A47FF6"/>
    <w:rsid w:val="00A77EBC"/>
    <w:rsid w:val="00A80738"/>
    <w:rsid w:val="00B03F36"/>
    <w:rsid w:val="00BE7129"/>
    <w:rsid w:val="00C00C6C"/>
    <w:rsid w:val="00C236D3"/>
    <w:rsid w:val="00C47C94"/>
    <w:rsid w:val="00C659E2"/>
    <w:rsid w:val="00C902DE"/>
    <w:rsid w:val="00CB0802"/>
    <w:rsid w:val="00D7128F"/>
    <w:rsid w:val="00DB18C0"/>
    <w:rsid w:val="00DE032A"/>
    <w:rsid w:val="00E75600"/>
    <w:rsid w:val="00E81C6E"/>
    <w:rsid w:val="00EA3476"/>
    <w:rsid w:val="00EA6DEA"/>
    <w:rsid w:val="00F95C33"/>
    <w:rsid w:val="00FC546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121B10C"/>
  <w15:chartTrackingRefBased/>
  <w15:docId w15:val="{229BF307-73ED-4994-AFB3-5F523A9CC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1</Pages>
  <Words>165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Iwona Wolnicka</cp:lastModifiedBy>
  <cp:revision>19</cp:revision>
  <cp:lastPrinted>2025-08-12T06:00:00Z</cp:lastPrinted>
  <dcterms:created xsi:type="dcterms:W3CDTF">2025-08-12T05:40:00Z</dcterms:created>
  <dcterms:modified xsi:type="dcterms:W3CDTF">2025-08-12T07:21:00Z</dcterms:modified>
</cp:coreProperties>
</file>