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6C77BB" w:rsidRPr="006C77BB">
        <w:rPr>
          <w:b/>
        </w:rPr>
        <w:t>Usługa certyfikowanego szkolenia dla 7 osób w j. polskim dot. metodyki STEM dla kadry dydaktycznej dla CSM - DE-dzp.272-435/25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336B34">
        <w:rPr>
          <w:bCs/>
          <w:iCs/>
          <w:color w:val="000000"/>
          <w:lang w:eastAsia="x-none"/>
        </w:rPr>
        <w:t xml:space="preserve"> 1, pkt.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413236" w:rsidRDefault="00154795" w:rsidP="009D6CF1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413236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13236" w:rsidRPr="00413236">
        <w:rPr>
          <w:rFonts w:eastAsia="Times New Roman" w:cs="Calibri"/>
          <w:lang w:eastAsia="pl-PL"/>
        </w:rPr>
        <w:t xml:space="preserve">(Dz. U. z 2024 r. poz. 507). </w:t>
      </w:r>
    </w:p>
    <w:p w:rsidR="00413236" w:rsidRPr="00413236" w:rsidRDefault="00413236" w:rsidP="00413236">
      <w:pPr>
        <w:pStyle w:val="Akapitzlist"/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FE5" w:rsidRDefault="008E3FE5" w:rsidP="0038231F">
      <w:pPr>
        <w:spacing w:after="0" w:line="240" w:lineRule="auto"/>
      </w:pPr>
      <w:r>
        <w:separator/>
      </w:r>
    </w:p>
  </w:endnote>
  <w:endnote w:type="continuationSeparator" w:id="0">
    <w:p w:rsidR="008E3FE5" w:rsidRDefault="008E3F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FE5" w:rsidRDefault="008E3FE5" w:rsidP="0038231F">
      <w:pPr>
        <w:spacing w:after="0" w:line="240" w:lineRule="auto"/>
      </w:pPr>
      <w:r>
        <w:separator/>
      </w:r>
    </w:p>
  </w:footnote>
  <w:footnote w:type="continuationSeparator" w:id="0">
    <w:p w:rsidR="008E3FE5" w:rsidRDefault="008E3FE5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</w:t>
      </w:r>
      <w:r w:rsidR="008147CE">
        <w:rPr>
          <w:rFonts w:ascii="Tahoma" w:hAnsi="Tahoma" w:cs="Tahoma"/>
          <w:sz w:val="18"/>
          <w:szCs w:val="18"/>
        </w:rPr>
        <w:t>, pkt. 1</w:t>
      </w:r>
      <w:bookmarkStart w:id="0" w:name="_GoBack"/>
      <w:bookmarkEnd w:id="0"/>
      <w:r w:rsidRPr="003B226C">
        <w:rPr>
          <w:rFonts w:ascii="Tahoma" w:hAnsi="Tahoma" w:cs="Tahoma"/>
          <w:sz w:val="18"/>
          <w:szCs w:val="18"/>
        </w:rPr>
        <w:t xml:space="preserve">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2C0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0DE3"/>
    <w:rsid w:val="00313417"/>
    <w:rsid w:val="00313911"/>
    <w:rsid w:val="00320EC7"/>
    <w:rsid w:val="00333209"/>
    <w:rsid w:val="00336B34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7D3"/>
    <w:rsid w:val="003F024C"/>
    <w:rsid w:val="0041323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257C0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C77BB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5471"/>
    <w:rsid w:val="007961C8"/>
    <w:rsid w:val="007B01C8"/>
    <w:rsid w:val="007D5B61"/>
    <w:rsid w:val="007E2F69"/>
    <w:rsid w:val="00804F07"/>
    <w:rsid w:val="008147CE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FE5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013E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FD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A4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499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64BE2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55E8B-1758-40EE-AEAF-1E70EAFC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2025-08-08T10:30:00Z</cp:lastPrinted>
  <dcterms:created xsi:type="dcterms:W3CDTF">2025-08-08T10:30:00Z</dcterms:created>
  <dcterms:modified xsi:type="dcterms:W3CDTF">2025-08-08T10:30:00Z</dcterms:modified>
</cp:coreProperties>
</file>