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9DD" w:rsidRPr="00A669DD" w:rsidRDefault="008D2AB8" w:rsidP="00A669DD">
      <w:pPr>
        <w:pStyle w:val="Nagwek3"/>
        <w:jc w:val="center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A669DD" w:rsidRPr="00A669DD">
        <w:rPr>
          <w:rFonts w:ascii="Verdana" w:hAnsi="Verdana"/>
          <w:sz w:val="18"/>
          <w:szCs w:val="18"/>
        </w:rPr>
        <w:t>Załącznik nr 1</w:t>
      </w:r>
    </w:p>
    <w:p w:rsidR="00A669DD" w:rsidRPr="00A669DD" w:rsidRDefault="00A669DD" w:rsidP="00A669D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A669DD" w:rsidRPr="00A669DD" w:rsidRDefault="00A669DD" w:rsidP="00A669D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FORMULARZ OFERTY</w:t>
      </w:r>
    </w:p>
    <w:p w:rsidR="00A669DD" w:rsidRPr="00A669DD" w:rsidRDefault="00A669DD" w:rsidP="00A669D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A669DD" w:rsidRPr="00A669DD" w:rsidRDefault="00A669DD" w:rsidP="00A669DD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.....................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…………….……………………………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POWIAT:…………………………………WOJEWÓDZTWO ……………………………...</w:t>
      </w:r>
      <w:r>
        <w:rPr>
          <w:rFonts w:ascii="Verdana" w:hAnsi="Verdana"/>
          <w:sz w:val="18"/>
          <w:szCs w:val="18"/>
        </w:rPr>
        <w:t>....</w:t>
      </w:r>
      <w:r w:rsidRPr="00A669DD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>.........................</w:t>
      </w:r>
      <w:r w:rsidRPr="00A669DD">
        <w:rPr>
          <w:rFonts w:ascii="Verdana" w:hAnsi="Verdana"/>
          <w:sz w:val="18"/>
          <w:szCs w:val="18"/>
        </w:rPr>
        <w:t>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TEL.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……………………………..……………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……………..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 xml:space="preserve">FAX 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………………………</w:t>
      </w:r>
      <w:r>
        <w:rPr>
          <w:rFonts w:ascii="Verdana" w:hAnsi="Verdana"/>
          <w:sz w:val="18"/>
          <w:szCs w:val="18"/>
          <w:lang w:val="en-US"/>
        </w:rPr>
        <w:t>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E-MAIL………………………………………………………</w:t>
      </w:r>
      <w:r>
        <w:rPr>
          <w:rFonts w:ascii="Verdana" w:hAnsi="Verdana"/>
          <w:sz w:val="18"/>
          <w:szCs w:val="18"/>
          <w:lang w:val="de-DE"/>
        </w:rPr>
        <w:t>…………………………………………</w:t>
      </w:r>
      <w:r w:rsidRPr="00A669DD">
        <w:rPr>
          <w:rFonts w:ascii="Verdana" w:hAnsi="Verdana"/>
          <w:sz w:val="18"/>
          <w:szCs w:val="18"/>
          <w:lang w:val="de-DE"/>
        </w:rPr>
        <w:t>…</w:t>
      </w:r>
      <w:r>
        <w:rPr>
          <w:rFonts w:ascii="Verdana" w:hAnsi="Verdana"/>
          <w:sz w:val="18"/>
          <w:szCs w:val="18"/>
          <w:lang w:val="de-DE"/>
        </w:rPr>
        <w:t>.</w:t>
      </w:r>
      <w:r w:rsidRPr="00A669DD">
        <w:rPr>
          <w:rFonts w:ascii="Verdana" w:hAnsi="Verdana"/>
          <w:sz w:val="18"/>
          <w:szCs w:val="18"/>
          <w:lang w:val="de-DE"/>
        </w:rPr>
        <w:t>………</w:t>
      </w:r>
      <w:r>
        <w:rPr>
          <w:rFonts w:ascii="Verdana" w:hAnsi="Verdana"/>
          <w:sz w:val="18"/>
          <w:szCs w:val="18"/>
          <w:lang w:val="de-DE"/>
        </w:rPr>
        <w:t>….</w:t>
      </w:r>
      <w:r w:rsidRPr="00A669DD">
        <w:rPr>
          <w:rFonts w:ascii="Verdana" w:hAnsi="Verdana"/>
          <w:sz w:val="18"/>
          <w:szCs w:val="18"/>
          <w:lang w:val="de-DE"/>
        </w:rPr>
        <w:t>…………………….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  <w:lang w:val="de-DE"/>
        </w:rPr>
        <w:t>NIP…………………</w:t>
      </w:r>
      <w:r>
        <w:rPr>
          <w:rFonts w:ascii="Verdana" w:hAnsi="Verdana"/>
          <w:sz w:val="18"/>
          <w:szCs w:val="18"/>
          <w:lang w:val="de-DE"/>
        </w:rPr>
        <w:t>………………………</w:t>
      </w:r>
      <w:r w:rsidRPr="00A669DD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A669DD">
        <w:rPr>
          <w:rFonts w:ascii="Verdana" w:hAnsi="Verdana"/>
          <w:sz w:val="18"/>
          <w:szCs w:val="18"/>
        </w:rPr>
        <w:t>REGON:………………………………………………...</w:t>
      </w:r>
      <w:r>
        <w:rPr>
          <w:rFonts w:ascii="Verdana" w:hAnsi="Verdana"/>
          <w:sz w:val="18"/>
          <w:szCs w:val="18"/>
        </w:rPr>
        <w:t>..............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</w:t>
      </w:r>
    </w:p>
    <w:p w:rsidR="00A669DD" w:rsidRPr="00A669DD" w:rsidRDefault="00A669DD" w:rsidP="00A669DD">
      <w:pPr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Do: Nazwa i siedziba Zamawiającego: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Akademia Górniczo - Hutnicza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im. Stanisława Staszica w Krakowie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Al. Mickiewicza 30 </w:t>
      </w:r>
    </w:p>
    <w:p w:rsidR="00A669DD" w:rsidRPr="00A669DD" w:rsidRDefault="00A669DD" w:rsidP="00A669DD">
      <w:pPr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30-059 Kraków,  </w:t>
      </w:r>
    </w:p>
    <w:p w:rsidR="008D2AB8" w:rsidRPr="00A669DD" w:rsidRDefault="008D2AB8" w:rsidP="00A669DD">
      <w:pPr>
        <w:pStyle w:val="Nagwek3"/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057BE" w:rsidRPr="00A669DD">
        <w:rPr>
          <w:rFonts w:ascii="Verdana" w:hAnsi="Verdana"/>
          <w:b w:val="0"/>
          <w:sz w:val="18"/>
          <w:szCs w:val="18"/>
        </w:rPr>
        <w:t xml:space="preserve">Dostawa mobilnego zestawu do skanowania 3D dla </w:t>
      </w:r>
      <w:proofErr w:type="spellStart"/>
      <w:r w:rsidR="007057BE" w:rsidRPr="00A669DD">
        <w:rPr>
          <w:rFonts w:ascii="Verdana" w:hAnsi="Verdana"/>
          <w:b w:val="0"/>
          <w:sz w:val="18"/>
          <w:szCs w:val="18"/>
        </w:rPr>
        <w:t>WIMiR</w:t>
      </w:r>
      <w:proofErr w:type="spellEnd"/>
      <w:r w:rsidR="007057BE" w:rsidRPr="00A669DD">
        <w:rPr>
          <w:rFonts w:ascii="Verdana" w:hAnsi="Verdana"/>
          <w:b w:val="0"/>
          <w:sz w:val="18"/>
          <w:szCs w:val="18"/>
        </w:rPr>
        <w:t xml:space="preserve"> - DE-dzp.272-487/25</w:t>
      </w:r>
      <w:r w:rsidRPr="00A669DD">
        <w:rPr>
          <w:rFonts w:ascii="Verdana" w:hAnsi="Verdana"/>
          <w:b w:val="0"/>
          <w:sz w:val="18"/>
          <w:szCs w:val="18"/>
        </w:rPr>
        <w:t xml:space="preserve">, </w:t>
      </w:r>
      <w:r w:rsidRPr="00A669DD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Pr="00A669DD" w:rsidRDefault="008D2AB8" w:rsidP="00A669DD">
      <w:pPr>
        <w:tabs>
          <w:tab w:val="right" w:pos="900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2014"/>
        <w:gridCol w:w="714"/>
        <w:gridCol w:w="1559"/>
        <w:gridCol w:w="851"/>
        <w:gridCol w:w="1084"/>
      </w:tblGrid>
      <w:tr w:rsidR="00A669DD" w:rsidTr="001B4B11">
        <w:tc>
          <w:tcPr>
            <w:tcW w:w="675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A669DD">
              <w:rPr>
                <w:rFonts w:ascii="Verdana" w:hAnsi="Verdana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85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Nazwa urządzenia</w:t>
            </w:r>
          </w:p>
        </w:tc>
        <w:tc>
          <w:tcPr>
            <w:tcW w:w="201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Producent i model</w:t>
            </w:r>
          </w:p>
        </w:tc>
        <w:tc>
          <w:tcPr>
            <w:tcW w:w="714" w:type="dxa"/>
          </w:tcPr>
          <w:p w:rsidR="001B4B11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A669DD"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559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851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</w:tc>
        <w:tc>
          <w:tcPr>
            <w:tcW w:w="108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A669DD" w:rsidTr="001B4B11">
        <w:trPr>
          <w:trHeight w:val="591"/>
        </w:trPr>
        <w:tc>
          <w:tcPr>
            <w:tcW w:w="675" w:type="dxa"/>
          </w:tcPr>
          <w:p w:rsidR="00A669DD" w:rsidRPr="00A669DD" w:rsidRDefault="00A669DD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:rsidR="001B4B11" w:rsidRDefault="001B4B11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  <w:p w:rsidR="00A669DD" w:rsidRPr="00A669DD" w:rsidRDefault="00A669DD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Skaner 3D</w:t>
            </w:r>
          </w:p>
        </w:tc>
        <w:tc>
          <w:tcPr>
            <w:tcW w:w="2014" w:type="dxa"/>
          </w:tcPr>
          <w:p w:rsidR="001B4B11" w:rsidRDefault="001B4B11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  <w:p w:rsidR="00A669DD" w:rsidRPr="00A669DD" w:rsidRDefault="00A669DD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…</w:t>
            </w:r>
            <w:r w:rsidR="001B4B11">
              <w:rPr>
                <w:rFonts w:ascii="Verdana" w:hAnsi="Verdana"/>
                <w:sz w:val="18"/>
                <w:szCs w:val="18"/>
              </w:rPr>
              <w:t>…………</w:t>
            </w:r>
            <w:r w:rsidRPr="00A669DD">
              <w:rPr>
                <w:rFonts w:ascii="Verdana" w:hAnsi="Verdana"/>
                <w:sz w:val="18"/>
                <w:szCs w:val="18"/>
              </w:rPr>
              <w:t>…………….</w:t>
            </w:r>
          </w:p>
        </w:tc>
        <w:tc>
          <w:tcPr>
            <w:tcW w:w="714" w:type="dxa"/>
          </w:tcPr>
          <w:p w:rsidR="001B4B11" w:rsidRPr="001B4B11" w:rsidRDefault="001B4B11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A669DD" w:rsidRPr="001B4B11" w:rsidRDefault="001B4B11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1 </w:t>
            </w:r>
            <w:proofErr w:type="spellStart"/>
            <w:r w:rsidRPr="001B4B11">
              <w:rPr>
                <w:rFonts w:ascii="Verdana" w:hAnsi="Verdana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559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669DD" w:rsidTr="001B4B11">
        <w:tc>
          <w:tcPr>
            <w:tcW w:w="675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Mobilna stacja robocza wraz z akcesoriami</w:t>
            </w:r>
          </w:p>
        </w:tc>
        <w:tc>
          <w:tcPr>
            <w:tcW w:w="2014" w:type="dxa"/>
          </w:tcPr>
          <w:p w:rsidR="00A669DD" w:rsidRDefault="00EE38F0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E38F0" w:rsidRPr="00A669DD" w:rsidRDefault="00EE38F0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………………………….</w:t>
            </w:r>
          </w:p>
        </w:tc>
        <w:tc>
          <w:tcPr>
            <w:tcW w:w="714" w:type="dxa"/>
          </w:tcPr>
          <w:p w:rsidR="00A669DD" w:rsidRPr="001B4B11" w:rsidRDefault="001B4B11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1 </w:t>
            </w:r>
            <w:proofErr w:type="spellStart"/>
            <w:r w:rsidRPr="001B4B11">
              <w:rPr>
                <w:rFonts w:ascii="Verdana" w:hAnsi="Verdana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559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669DD" w:rsidTr="001B4B11">
        <w:tc>
          <w:tcPr>
            <w:tcW w:w="675" w:type="dxa"/>
          </w:tcPr>
          <w:p w:rsidR="00A669DD" w:rsidRPr="001B4B11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713" w:type="dxa"/>
            <w:gridSpan w:val="3"/>
          </w:tcPr>
          <w:p w:rsidR="00A669DD" w:rsidRPr="001B4B11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RAZEM</w:t>
            </w:r>
          </w:p>
          <w:p w:rsidR="00A669DD" w:rsidRPr="001B4B11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Słownie brutto: …………………………</w:t>
            </w:r>
            <w:r w:rsidR="001B4B11" w:rsidRPr="001B4B11">
              <w:rPr>
                <w:rFonts w:ascii="Verdana" w:hAnsi="Verdana"/>
                <w:sz w:val="18"/>
                <w:szCs w:val="18"/>
              </w:rPr>
              <w:t>…</w:t>
            </w:r>
            <w:r w:rsidRPr="001B4B11">
              <w:rPr>
                <w:rFonts w:ascii="Verdana" w:hAnsi="Verdana"/>
                <w:sz w:val="18"/>
                <w:szCs w:val="18"/>
              </w:rPr>
              <w:t>…..</w:t>
            </w:r>
          </w:p>
        </w:tc>
        <w:tc>
          <w:tcPr>
            <w:tcW w:w="1559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1B4B11" w:rsidRPr="001B4B11" w:rsidRDefault="001B4B11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realizacji umowy: </w:t>
      </w:r>
      <w:r w:rsidRPr="001B4B11">
        <w:rPr>
          <w:rFonts w:ascii="Verdana" w:hAnsi="Verdana"/>
          <w:sz w:val="18"/>
          <w:szCs w:val="18"/>
        </w:rPr>
        <w:t>……………………………………….. ….</w:t>
      </w:r>
      <w:r w:rsidRPr="001B4B11">
        <w:rPr>
          <w:rFonts w:ascii="Verdana" w:hAnsi="Verdana"/>
          <w:i/>
          <w:sz w:val="18"/>
          <w:szCs w:val="18"/>
          <w:highlight w:val="yellow"/>
        </w:rPr>
        <w:t>(kryterium oceny ofert)</w:t>
      </w:r>
      <w:r>
        <w:rPr>
          <w:rFonts w:ascii="Verdana" w:hAnsi="Verdana"/>
          <w:i/>
          <w:sz w:val="18"/>
          <w:szCs w:val="18"/>
          <w:highlight w:val="yellow"/>
        </w:rPr>
        <w:t>*</w:t>
      </w:r>
    </w:p>
    <w:p w:rsidR="001B4B11" w:rsidRPr="001B4B11" w:rsidRDefault="001B4B11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>Okres udzielonej gwarancji wynosi:</w:t>
      </w:r>
      <w:r w:rsidRPr="001B4B11">
        <w:rPr>
          <w:rFonts w:ascii="Verdana" w:hAnsi="Verdana"/>
          <w:sz w:val="18"/>
          <w:szCs w:val="18"/>
        </w:rPr>
        <w:t xml:space="preserve"> ………………………………...(</w:t>
      </w:r>
      <w:r w:rsidRPr="001B4B11">
        <w:rPr>
          <w:rFonts w:ascii="Verdana" w:hAnsi="Verdana"/>
          <w:i/>
          <w:sz w:val="18"/>
          <w:szCs w:val="18"/>
          <w:highlight w:val="yellow"/>
        </w:rPr>
        <w:t>kryterium oceny ofert)</w:t>
      </w:r>
      <w:r>
        <w:rPr>
          <w:rFonts w:ascii="Verdana" w:hAnsi="Verdana"/>
          <w:i/>
          <w:sz w:val="18"/>
          <w:szCs w:val="18"/>
          <w:highlight w:val="yellow"/>
        </w:rPr>
        <w:t>**</w:t>
      </w:r>
    </w:p>
    <w:p w:rsidR="001B4B11" w:rsidRP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:rsid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i/>
          <w:sz w:val="18"/>
          <w:szCs w:val="18"/>
        </w:rPr>
      </w:pPr>
    </w:p>
    <w:p w:rsidR="001B4B11" w:rsidRP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</w:t>
      </w:r>
      <w:r>
        <w:rPr>
          <w:rFonts w:ascii="Verdana" w:hAnsi="Verdana"/>
          <w:i/>
          <w:sz w:val="18"/>
          <w:szCs w:val="18"/>
        </w:rPr>
        <w:t>*</w:t>
      </w:r>
      <w:r w:rsidRPr="001B4B11">
        <w:rPr>
          <w:rFonts w:ascii="Verdana" w:hAnsi="Verdana"/>
          <w:i/>
          <w:sz w:val="18"/>
          <w:szCs w:val="18"/>
        </w:rPr>
        <w:t xml:space="preserve">)Zamawiający informuje, że w przypadku braku wpisania gwarancji przez Wykonawcę, Zamawiający przyjmie gwarancję minimalną, </w:t>
      </w:r>
      <w:proofErr w:type="spellStart"/>
      <w:r w:rsidRPr="001B4B11">
        <w:rPr>
          <w:rFonts w:ascii="Verdana" w:hAnsi="Verdana"/>
          <w:i/>
          <w:sz w:val="18"/>
          <w:szCs w:val="18"/>
        </w:rPr>
        <w:t>tj</w:t>
      </w:r>
      <w:proofErr w:type="spellEnd"/>
      <w:r w:rsidRPr="001B4B11">
        <w:rPr>
          <w:rFonts w:ascii="Verdana" w:hAnsi="Verdana"/>
          <w:i/>
          <w:sz w:val="18"/>
          <w:szCs w:val="18"/>
        </w:rPr>
        <w:t xml:space="preserve"> </w:t>
      </w:r>
      <w:r>
        <w:rPr>
          <w:rFonts w:ascii="Verdana" w:hAnsi="Verdana"/>
          <w:i/>
          <w:sz w:val="18"/>
          <w:szCs w:val="18"/>
        </w:rPr>
        <w:t>24</w:t>
      </w:r>
      <w:r w:rsidRPr="001B4B11">
        <w:rPr>
          <w:rFonts w:ascii="Verdana" w:hAnsi="Verdana"/>
          <w:i/>
          <w:sz w:val="18"/>
          <w:szCs w:val="18"/>
        </w:rPr>
        <w:t xml:space="preserve"> miesi</w:t>
      </w:r>
      <w:r>
        <w:rPr>
          <w:rFonts w:ascii="Verdana" w:hAnsi="Verdana"/>
          <w:i/>
          <w:sz w:val="18"/>
          <w:szCs w:val="18"/>
        </w:rPr>
        <w:t>ące</w:t>
      </w:r>
    </w:p>
    <w:p w:rsidR="001B4B11" w:rsidRP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B4B11">
        <w:rPr>
          <w:rFonts w:ascii="Verdana" w:hAnsi="Verdana"/>
          <w:b/>
          <w:sz w:val="18"/>
          <w:szCs w:val="18"/>
        </w:rPr>
        <w:t xml:space="preserve"> TAK/NIE</w:t>
      </w:r>
    </w:p>
    <w:p w:rsidR="001B4B11" w:rsidRPr="001B4B11" w:rsidRDefault="001B4B11" w:rsidP="001B4B11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płatności: </w:t>
      </w:r>
      <w:r w:rsidRPr="001B4B11">
        <w:rPr>
          <w:rFonts w:ascii="Verdana" w:hAnsi="Verdana"/>
          <w:sz w:val="18"/>
          <w:szCs w:val="18"/>
        </w:rPr>
        <w:t>przelewem na rachunek Wykonawcy zawarty na dzień zlecenia przelewu w wykazie podmiotów, o których mowa w art. 96b ust. 1) Ustawy o podatku od towarów i usług,</w:t>
      </w:r>
    </w:p>
    <w:p w:rsidR="001B4B11" w:rsidRPr="001B4B11" w:rsidRDefault="001B4B11" w:rsidP="001B4B11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</w:p>
    <w:p w:rsidR="001B4B11" w:rsidRPr="001B4B11" w:rsidRDefault="001B4B11" w:rsidP="001B4B11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  <w:r w:rsidRPr="001B4B1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1B4B11" w:rsidRPr="001B4B11" w:rsidRDefault="001B4B11" w:rsidP="001B4B11">
      <w:pPr>
        <w:numPr>
          <w:ilvl w:val="0"/>
          <w:numId w:val="5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1B4B11" w:rsidRPr="001B4B11" w:rsidRDefault="001B4B11" w:rsidP="001B4B11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Zamówienia, akceptujemy je i zobowiązujemy się, w przypadku wyboru naszej </w:t>
      </w:r>
      <w:r w:rsidRPr="001B4B11">
        <w:rPr>
          <w:rFonts w:ascii="Verdana" w:hAnsi="Verdana"/>
          <w:color w:val="000000"/>
          <w:sz w:val="18"/>
          <w:szCs w:val="18"/>
          <w:lang w:eastAsia="ar-SA"/>
        </w:rPr>
        <w:lastRenderedPageBreak/>
        <w:t>oferty, do zawarcia umowy zgodn</w:t>
      </w:r>
      <w:bookmarkStart w:id="0" w:name="_GoBack"/>
      <w:bookmarkEnd w:id="0"/>
      <w:r w:rsidRPr="001B4B11">
        <w:rPr>
          <w:rFonts w:ascii="Verdana" w:hAnsi="Verdana"/>
          <w:color w:val="000000"/>
          <w:sz w:val="18"/>
          <w:szCs w:val="18"/>
          <w:lang w:eastAsia="ar-SA"/>
        </w:rPr>
        <w:t>ej z niniejszą ofertą, na warunkach określonych w Specyfikacji Warunków Zamówienia, w miejscu i terminie wyznaczonym przez zamawiającego</w:t>
      </w:r>
      <w:r w:rsidRPr="001B4B1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EE38F0" w:rsidRPr="00EE38F0" w:rsidRDefault="00EE38F0" w:rsidP="00EE38F0">
      <w:pPr>
        <w:numPr>
          <w:ilvl w:val="0"/>
          <w:numId w:val="5"/>
        </w:numPr>
        <w:suppressAutoHyphens/>
        <w:overflowPunct w:val="0"/>
        <w:autoSpaceDE w:val="0"/>
        <w:jc w:val="both"/>
        <w:textAlignment w:val="baseline"/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Oświadczam, że:</w:t>
      </w:r>
    </w:p>
    <w:p w:rsidR="00EE38F0" w:rsidRPr="00EE38F0" w:rsidRDefault="00EE38F0" w:rsidP="00EE38F0">
      <w:pPr>
        <w:suppressAutoHyphens/>
        <w:overflowPunct w:val="0"/>
        <w:autoSpaceDE w:val="0"/>
        <w:ind w:left="360"/>
        <w:jc w:val="both"/>
        <w:textAlignment w:val="baseline"/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 i</w:t>
      </w: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nstalacja i uruchomienie </w:t>
      </w: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zaoferowanego </w:t>
      </w: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skanera 3 D </w:t>
      </w: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będzie </w:t>
      </w: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przeprowadzone przez osobę posiadającą uprawnienia/autoryzację producenta do przeprowadzenia prac związanych z instalacją i uruchomieniem skanera 3D</w:t>
      </w:r>
    </w:p>
    <w:p w:rsidR="00EE38F0" w:rsidRPr="00EE38F0" w:rsidRDefault="00EE38F0" w:rsidP="00EE38F0">
      <w:pPr>
        <w:suppressAutoHyphens/>
        <w:overflowPunct w:val="0"/>
        <w:autoSpaceDE w:val="0"/>
        <w:ind w:left="360"/>
        <w:jc w:val="both"/>
        <w:textAlignment w:val="baseline"/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 s</w:t>
      </w: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erwis gwarancyjny </w:t>
      </w: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zaoferowanego </w:t>
      </w: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urządzenia świadczony będzie przez producenta lub autoryzowanego partnera serwisowego producenta na terenie UE</w:t>
      </w:r>
    </w:p>
    <w:p w:rsidR="00EE38F0" w:rsidRDefault="00EE38F0" w:rsidP="00EE38F0">
      <w:pPr>
        <w:suppressAutoHyphens/>
        <w:overflowPunct w:val="0"/>
        <w:autoSpaceDE w:val="0"/>
        <w:ind w:left="360"/>
        <w:jc w:val="both"/>
        <w:textAlignment w:val="baseline"/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E38F0" w:rsidRPr="00EE38F0" w:rsidRDefault="00EE38F0" w:rsidP="00EE38F0">
      <w:pPr>
        <w:suppressAutoHyphens/>
        <w:overflowPunct w:val="0"/>
        <w:autoSpaceDE w:val="0"/>
        <w:ind w:left="360"/>
        <w:jc w:val="both"/>
        <w:textAlignment w:val="baseline"/>
        <w:rPr>
          <w:rFonts w:ascii="Verdana" w:hAnsi="Verdana"/>
          <w:b/>
          <w:sz w:val="18"/>
          <w:szCs w:val="18"/>
        </w:rPr>
      </w:pP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W przypadku wyboru mojej oferty, p</w:t>
      </w: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rzed podpisaniem umowy</w:t>
      </w:r>
      <w:r w:rsidRPr="00EE38F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dostarczę oryginały powyższych dokumentów.</w:t>
      </w: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B4B11" w:rsidRPr="001B4B11" w:rsidRDefault="001B4B11" w:rsidP="001B4B1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B4B11" w:rsidRPr="001B4B11" w:rsidRDefault="001B4B11" w:rsidP="001B4B1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B4B11" w:rsidRPr="001B4B11" w:rsidTr="00B945C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Nazwa podwykonawcy</w:t>
            </w:r>
            <w:r w:rsidRPr="001B4B1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1B4B11" w:rsidRPr="001B4B11" w:rsidTr="00B945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B4B11" w:rsidRPr="001B4B11" w:rsidRDefault="001B4B11" w:rsidP="001B4B1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B4B11">
        <w:rPr>
          <w:rFonts w:ascii="Verdana" w:hAnsi="Verdana"/>
          <w:bCs/>
          <w:sz w:val="18"/>
          <w:szCs w:val="18"/>
        </w:rPr>
        <w:t xml:space="preserve">Oświadczenie, w przypadku </w:t>
      </w:r>
      <w:r w:rsidRPr="001B4B11">
        <w:rPr>
          <w:rFonts w:ascii="Verdana" w:hAnsi="Verdana"/>
          <w:bCs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1B4B1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1B4B11">
        <w:rPr>
          <w:rFonts w:ascii="Verdana" w:hAnsi="Verdana"/>
          <w:sz w:val="18"/>
          <w:szCs w:val="18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B4B11" w:rsidRPr="001B4B11" w:rsidTr="00B945C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B4B11" w:rsidRPr="001B4B11" w:rsidRDefault="001B4B11" w:rsidP="00B945C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B4B11" w:rsidRPr="001B4B11" w:rsidRDefault="001B4B11" w:rsidP="00B945C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B11" w:rsidRPr="001B4B11" w:rsidRDefault="001B4B11" w:rsidP="00B945C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1B4B11" w:rsidRPr="001B4B11" w:rsidTr="00B945C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B4B11" w:rsidRPr="001B4B11" w:rsidRDefault="001B4B11" w:rsidP="00B945C8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1B4B11" w:rsidRPr="001B4B11" w:rsidTr="00B945C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B4B11" w:rsidRPr="001B4B11" w:rsidRDefault="001B4B11" w:rsidP="00B945C8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B4B11" w:rsidRPr="001B4B11" w:rsidRDefault="001B4B11" w:rsidP="001B4B11">
      <w:pPr>
        <w:ind w:left="360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1B4B11" w:rsidRPr="001B4B11" w:rsidRDefault="001B4B11" w:rsidP="001B4B11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ab/>
        <w:t>Imię i Nazwisko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B4B11">
        <w:rPr>
          <w:rFonts w:ascii="Verdana" w:hAnsi="Verdana"/>
          <w:sz w:val="18"/>
          <w:szCs w:val="18"/>
        </w:rPr>
        <w:t>ych</w:t>
      </w:r>
      <w:proofErr w:type="spellEnd"/>
      <w:r w:rsidRPr="001B4B11">
        <w:rPr>
          <w:rFonts w:ascii="Verdana" w:hAnsi="Verdana"/>
          <w:sz w:val="18"/>
          <w:szCs w:val="18"/>
        </w:rPr>
        <w:t>) dokumentu(ów)</w:t>
      </w:r>
    </w:p>
    <w:p w:rsidR="001B4B11" w:rsidRPr="001B4B11" w:rsidRDefault="001B4B11" w:rsidP="001B4B11">
      <w:p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załącznikami do niniejszej oferty są: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1B4B11" w:rsidRPr="001B4B11" w:rsidRDefault="001B4B11" w:rsidP="001B4B11">
      <w:pPr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rPr>
          <w:rFonts w:ascii="Verdana" w:hAnsi="Verdana"/>
          <w:b/>
          <w:sz w:val="18"/>
          <w:szCs w:val="18"/>
        </w:rPr>
      </w:pPr>
    </w:p>
    <w:p w:rsidR="001B4B11" w:rsidRPr="001B4B11" w:rsidRDefault="001B4B11" w:rsidP="001B4B11">
      <w:pPr>
        <w:rPr>
          <w:rFonts w:ascii="Verdana" w:hAnsi="Verdana"/>
          <w:color w:val="FF0000"/>
          <w:sz w:val="18"/>
          <w:szCs w:val="18"/>
        </w:rPr>
      </w:pPr>
      <w:r w:rsidRPr="001B4B11">
        <w:rPr>
          <w:rFonts w:ascii="Verdana" w:hAnsi="Verdana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1206" w:rsidRDefault="00ED1206">
      <w:r>
        <w:separator/>
      </w:r>
    </w:p>
  </w:endnote>
  <w:endnote w:type="continuationSeparator" w:id="0">
    <w:p w:rsidR="00ED1206" w:rsidRDefault="00ED1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1206" w:rsidRDefault="00ED1206">
      <w:r>
        <w:separator/>
      </w:r>
    </w:p>
  </w:footnote>
  <w:footnote w:type="continuationSeparator" w:id="0">
    <w:p w:rsidR="00ED1206" w:rsidRDefault="00ED1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1A79F"/>
    <w:multiLevelType w:val="hybridMultilevel"/>
    <w:tmpl w:val="FFFFFFFF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120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4B11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57B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69D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D1206"/>
    <w:rsid w:val="00EE38F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62FE75"/>
  <w15:chartTrackingRefBased/>
  <w15:docId w15:val="{F6B96110-A200-4239-B2A5-63F9888A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A66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2F30A-D9CE-46A6-A2E3-C7125E303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591</Words>
  <Characters>4843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2025-08-05T10:28:00Z</dcterms:created>
  <dcterms:modified xsi:type="dcterms:W3CDTF">2025-08-07T11:33:00Z</dcterms:modified>
</cp:coreProperties>
</file>