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4E4F0" w14:textId="4D02205D" w:rsidR="00D62E6E" w:rsidRPr="000F11CC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F11CC" w14:paraId="5456BEAA" w14:textId="77777777" w:rsidTr="00D62E6E">
        <w:tc>
          <w:tcPr>
            <w:tcW w:w="2800" w:type="dxa"/>
            <w:shd w:val="clear" w:color="auto" w:fill="auto"/>
          </w:tcPr>
          <w:p w14:paraId="5A7FC6BE" w14:textId="77777777" w:rsidR="00D62E6E" w:rsidRPr="000F11C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F11CC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0F11C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F85517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BE54D0A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C951DF" w14:textId="77777777" w:rsidR="00D62E6E" w:rsidRPr="000F11CC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0F11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F11CC" w14:paraId="34B564D4" w14:textId="77777777" w:rsidTr="00D62E6E">
        <w:tc>
          <w:tcPr>
            <w:tcW w:w="2800" w:type="dxa"/>
            <w:shd w:val="clear" w:color="auto" w:fill="auto"/>
          </w:tcPr>
          <w:p w14:paraId="1EDD53C1" w14:textId="77777777" w:rsidR="00D62E6E" w:rsidRPr="000F11C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F11CC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E2DE58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9789788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5A13C5" w14:textId="77777777" w:rsidR="00D62E6E" w:rsidRPr="000F11C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0F11CC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E9E0F3" w14:textId="77777777" w:rsidR="00BC121E" w:rsidRPr="000F11C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70412" w:rsidRPr="000F11CC" w14:paraId="43D40E48" w14:textId="77777777" w:rsidTr="008D44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678C25" w14:textId="77777777" w:rsidR="00A70412" w:rsidRPr="000F11CC" w:rsidRDefault="00A70412" w:rsidP="008D445C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F780DF5" w14:textId="77777777" w:rsidR="00A70412" w:rsidRPr="000F11CC" w:rsidRDefault="00A70412" w:rsidP="008D445C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5BBC316B" w14:textId="77777777" w:rsidR="00A70412" w:rsidRPr="000F11CC" w:rsidRDefault="00A70412" w:rsidP="008D4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DC0ADB0" w14:textId="77777777" w:rsidR="00A70412" w:rsidRPr="000F11CC" w:rsidRDefault="00A70412" w:rsidP="008D4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3934B5BA" w14:textId="77777777" w:rsidR="00BC121E" w:rsidRPr="000F11CC" w:rsidRDefault="00A70412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F11CC" w14:paraId="2AB33A06" w14:textId="77777777" w:rsidTr="00D62E6E">
        <w:tc>
          <w:tcPr>
            <w:tcW w:w="2269" w:type="dxa"/>
            <w:shd w:val="clear" w:color="auto" w:fill="auto"/>
          </w:tcPr>
          <w:p w14:paraId="362C64AE" w14:textId="77777777" w:rsidR="00D62E6E" w:rsidRPr="000F11C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1F4552" w14:textId="7398E1EC" w:rsidR="00D62E6E" w:rsidRPr="000F11CC" w:rsidRDefault="00A7041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D62E6E"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0412" w:rsidRPr="000F11CC" w14:paraId="06F49959" w14:textId="77777777" w:rsidTr="008D445C">
        <w:tc>
          <w:tcPr>
            <w:tcW w:w="2269" w:type="dxa"/>
            <w:shd w:val="clear" w:color="auto" w:fill="auto"/>
          </w:tcPr>
          <w:p w14:paraId="38C5CCD9" w14:textId="77777777" w:rsidR="00A70412" w:rsidRPr="000F11CC" w:rsidRDefault="00A70412" w:rsidP="008D44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50846A" w14:textId="245FB3AB" w:rsidR="00A70412" w:rsidRPr="000F11CC" w:rsidRDefault="00A70412" w:rsidP="008D44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</w:t>
            </w:r>
            <w:r w:rsidR="0026333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</w:t>
            </w: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</w:t>
            </w:r>
            <w:r w:rsidR="0026333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031ABB53" w14:textId="7514821A" w:rsidR="00BC121E" w:rsidRPr="000F11CC" w:rsidRDefault="00A70412" w:rsidP="00D62E6E">
      <w:pPr>
        <w:spacing w:before="240" w:after="12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</w:t>
      </w:r>
      <w:r w:rsidR="000F11C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BC121E"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0F11CC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391073D" w14:textId="784EC867" w:rsidR="00BC121E" w:rsidRPr="000F11CC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0F11CC">
        <w:rPr>
          <w:rFonts w:ascii="Times New Roman" w:eastAsia="Times New Roman" w:hAnsi="Times New Roman"/>
          <w:b/>
          <w:bCs/>
        </w:rPr>
        <w:object w:dxaOrig="1440" w:dyaOrig="1440" w14:anchorId="158CA5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F11C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DCF8FD2" w14:textId="664C2F3A" w:rsidR="00BC121E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b/>
          <w:bCs/>
        </w:rPr>
        <w:object w:dxaOrig="1440" w:dyaOrig="1440" w14:anchorId="4FC12B58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7EC24F70" w14:textId="77777777" w:rsidR="000F11CC" w:rsidRDefault="000F11CC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1FA7B0A" w14:textId="77777777" w:rsidR="000F11CC" w:rsidRPr="000F11CC" w:rsidRDefault="000F11CC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CD41E7" w14:textId="77777777" w:rsidR="00BF69A4" w:rsidRPr="000F11CC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0F11CC" w14:paraId="5A9C42A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3A39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6790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C466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11CC" w14:paraId="4A6A3D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43C8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2932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3F54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0F11CC" w14:paraId="1251450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0244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EAE7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97F3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2D21235" w14:textId="77777777" w:rsidR="00BC121E" w:rsidRPr="000F11C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60114DF9" w14:textId="77777777" w:rsidR="00BC121E" w:rsidRPr="000F11C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2E937AE" w14:textId="77777777" w:rsidR="00067B62" w:rsidRPr="000F11C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0F11CC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0F11CC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11C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11CC" w14:paraId="03CC2E63" w14:textId="77777777" w:rsidTr="00620E37">
        <w:tc>
          <w:tcPr>
            <w:tcW w:w="2660" w:type="dxa"/>
            <w:shd w:val="clear" w:color="auto" w:fill="auto"/>
          </w:tcPr>
          <w:p w14:paraId="4A74E1CE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6C503713" w14:textId="77777777" w:rsidR="000F11CC" w:rsidRPr="000F11CC" w:rsidRDefault="000F11CC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107833E" w14:textId="77777777" w:rsidR="00BC121E" w:rsidRPr="000F11C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42881D" w14:textId="77777777" w:rsidR="00BC121E" w:rsidRPr="000F11C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B6C88EB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52372A1" w14:textId="77777777" w:rsidR="000F11CC" w:rsidRPr="000F11CC" w:rsidRDefault="000F11CC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DCD702F" w14:textId="77777777" w:rsidR="00BC121E" w:rsidRPr="000F11C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557DE8" w14:textId="77777777" w:rsidR="00BC121E" w:rsidRPr="000F11C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70412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1C3E3E" w14:textId="77777777" w:rsidR="00106AC7" w:rsidRPr="000F11CC" w:rsidRDefault="00106AC7" w:rsidP="00BC121E">
      <w:pPr>
        <w:rPr>
          <w:rFonts w:ascii="Times New Roman" w:hAnsi="Times New Roman"/>
        </w:rPr>
      </w:pPr>
    </w:p>
    <w:sectPr w:rsidR="00106AC7" w:rsidRPr="000F11CC" w:rsidSect="000F11CC">
      <w:headerReference w:type="default" r:id="rId12"/>
      <w:footerReference w:type="even" r:id="rId13"/>
      <w:footerReference w:type="default" r:id="rId14"/>
      <w:pgSz w:w="11906" w:h="16838"/>
      <w:pgMar w:top="851" w:right="1418" w:bottom="1276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60AE3" w14:textId="77777777" w:rsidR="00F403AF" w:rsidRDefault="00F403AF">
      <w:r>
        <w:separator/>
      </w:r>
    </w:p>
  </w:endnote>
  <w:endnote w:type="continuationSeparator" w:id="0">
    <w:p w14:paraId="1C97B430" w14:textId="77777777" w:rsidR="00F403AF" w:rsidRDefault="00F4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DAC1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8F2A2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D4A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BDE211" w14:textId="4B78506A" w:rsidR="009A4CD3" w:rsidRDefault="009A4CD3" w:rsidP="000F11CC">
    <w:pPr>
      <w:pStyle w:val="Stopka"/>
      <w:tabs>
        <w:tab w:val="clear" w:pos="4536"/>
      </w:tabs>
      <w:spacing w:after="60"/>
      <w:jc w:val="center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9647F" w14:textId="77777777" w:rsidR="00F403AF" w:rsidRDefault="00F403AF">
      <w:r>
        <w:separator/>
      </w:r>
    </w:p>
  </w:footnote>
  <w:footnote w:type="continuationSeparator" w:id="0">
    <w:p w14:paraId="250192CE" w14:textId="77777777" w:rsidR="00F403AF" w:rsidRDefault="00F4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EB485" w14:textId="35BAFCE3" w:rsidR="00A70412" w:rsidRDefault="000F11CC" w:rsidP="000F11CC">
    <w:pPr>
      <w:pStyle w:val="Nagwek"/>
      <w:jc w:val="right"/>
    </w:pPr>
    <w:r w:rsidRPr="000F11CC">
      <w:rPr>
        <w:rFonts w:ascii="Times New Roman" w:eastAsia="Times New Roman" w:hAnsi="Times New Roman"/>
        <w:bCs/>
        <w:sz w:val="24"/>
        <w:szCs w:val="20"/>
        <w:lang w:eastAsia="pl-PL"/>
      </w:rPr>
      <w:t>Załącznik nr 1</w:t>
    </w:r>
    <w:r w:rsidR="005C1B8D">
      <w:rPr>
        <w:rFonts w:ascii="Times New Roman" w:eastAsia="Times New Roman" w:hAnsi="Times New Roman"/>
        <w:bCs/>
        <w:sz w:val="24"/>
        <w:szCs w:val="20"/>
        <w:lang w:eastAsia="pl-P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4820798">
    <w:abstractNumId w:val="13"/>
  </w:num>
  <w:num w:numId="2" w16cid:durableId="386875693">
    <w:abstractNumId w:val="0"/>
  </w:num>
  <w:num w:numId="3" w16cid:durableId="689838599">
    <w:abstractNumId w:val="11"/>
  </w:num>
  <w:num w:numId="4" w16cid:durableId="797070714">
    <w:abstractNumId w:val="8"/>
  </w:num>
  <w:num w:numId="5" w16cid:durableId="1816676782">
    <w:abstractNumId w:val="7"/>
  </w:num>
  <w:num w:numId="6" w16cid:durableId="1695182991">
    <w:abstractNumId w:val="1"/>
  </w:num>
  <w:num w:numId="7" w16cid:durableId="1661231919">
    <w:abstractNumId w:val="6"/>
  </w:num>
  <w:num w:numId="8" w16cid:durableId="1487627987">
    <w:abstractNumId w:val="3"/>
  </w:num>
  <w:num w:numId="9" w16cid:durableId="2050714361">
    <w:abstractNumId w:val="2"/>
  </w:num>
  <w:num w:numId="10" w16cid:durableId="498541124">
    <w:abstractNumId w:val="5"/>
  </w:num>
  <w:num w:numId="11" w16cid:durableId="1313635272">
    <w:abstractNumId w:val="10"/>
  </w:num>
  <w:num w:numId="12" w16cid:durableId="15667478">
    <w:abstractNumId w:val="4"/>
  </w:num>
  <w:num w:numId="13" w16cid:durableId="631593156">
    <w:abstractNumId w:val="9"/>
  </w:num>
  <w:num w:numId="14" w16cid:durableId="8010788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AF"/>
    <w:rsid w:val="0000184A"/>
    <w:rsid w:val="00007C1C"/>
    <w:rsid w:val="00012997"/>
    <w:rsid w:val="000621A2"/>
    <w:rsid w:val="00067B62"/>
    <w:rsid w:val="000719DC"/>
    <w:rsid w:val="00075CEC"/>
    <w:rsid w:val="000E0467"/>
    <w:rsid w:val="000F11CC"/>
    <w:rsid w:val="00106AC7"/>
    <w:rsid w:val="00111985"/>
    <w:rsid w:val="00147532"/>
    <w:rsid w:val="001614BA"/>
    <w:rsid w:val="00204613"/>
    <w:rsid w:val="0026333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75D3"/>
    <w:rsid w:val="00336EEB"/>
    <w:rsid w:val="00360BC3"/>
    <w:rsid w:val="003E5D20"/>
    <w:rsid w:val="003F4E6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B8D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7D4F"/>
    <w:rsid w:val="00952336"/>
    <w:rsid w:val="009A21D7"/>
    <w:rsid w:val="009A4A2C"/>
    <w:rsid w:val="009A4CD3"/>
    <w:rsid w:val="00A24942"/>
    <w:rsid w:val="00A311C9"/>
    <w:rsid w:val="00A46EFE"/>
    <w:rsid w:val="00A7041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1AF7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037F"/>
    <w:rsid w:val="00F403AF"/>
    <w:rsid w:val="00F46593"/>
    <w:rsid w:val="00F568D6"/>
    <w:rsid w:val="00F70072"/>
    <w:rsid w:val="00FC0D91"/>
    <w:rsid w:val="00FD3B0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C16B697"/>
  <w15:chartTrackingRefBased/>
  <w15:docId w15:val="{BB75D263-FBBE-49C3-BA1C-BF6F4D4F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239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3</cp:revision>
  <cp:lastPrinted>2024-06-26T11:54:00Z</cp:lastPrinted>
  <dcterms:created xsi:type="dcterms:W3CDTF">2025-07-30T09:22:00Z</dcterms:created>
  <dcterms:modified xsi:type="dcterms:W3CDTF">2025-07-30T09:26:00Z</dcterms:modified>
</cp:coreProperties>
</file>