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33256" w14:paraId="688452DD" w14:textId="77777777" w:rsidTr="00467CA2">
        <w:tc>
          <w:tcPr>
            <w:tcW w:w="2800" w:type="dxa"/>
            <w:shd w:val="clear" w:color="auto" w:fill="auto"/>
          </w:tcPr>
          <w:p w14:paraId="7073C1A6" w14:textId="77777777" w:rsidR="00D520D3" w:rsidRPr="0093325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bookmarkStart w:id="0" w:name="_Hlk60301409"/>
            <w:r w:rsidRPr="00933256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933256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D8EBC0" w14:textId="77777777" w:rsidR="00D520D3" w:rsidRPr="0093325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53D8F4B3" w14:textId="77777777" w:rsidR="00D520D3" w:rsidRPr="0093325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304999" w14:textId="77777777" w:rsidR="00D520D3" w:rsidRPr="00933256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93325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93325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3325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33256" w14:paraId="77B87EF1" w14:textId="77777777" w:rsidTr="00467CA2">
        <w:tc>
          <w:tcPr>
            <w:tcW w:w="2800" w:type="dxa"/>
            <w:shd w:val="clear" w:color="auto" w:fill="auto"/>
          </w:tcPr>
          <w:p w14:paraId="376BD1C9" w14:textId="77777777" w:rsidR="00D520D3" w:rsidRPr="0093325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33256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5BDC45" w14:textId="77777777" w:rsidR="00D520D3" w:rsidRPr="0093325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51E0B25" w14:textId="77777777" w:rsidR="00D520D3" w:rsidRPr="0093325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9E809A" w14:textId="77777777" w:rsidR="00D520D3" w:rsidRPr="0093325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93325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933256">
              <w:rPr>
                <w:rFonts w:ascii="Times New Roman" w:hAnsi="Times New Roman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33256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EACC13" w14:textId="77777777" w:rsidR="00B62AD0" w:rsidRPr="00933256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933256" w14:paraId="63DBC02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A3DDB9" w14:textId="77777777" w:rsidR="00053927" w:rsidRPr="0093325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3256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E7E06E8" w14:textId="698AFE39" w:rsidR="00053927" w:rsidRPr="0093325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93325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3325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3325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zobowiązanie wypełnia podmiot trzeci w przypadku, gdy wykonawca polega na zdolnościach technicznych lub zawodowych lub sytuacji finansowej lub ekonomicznej podmiotów udostępniających zasoby </w:t>
            </w:r>
            <w:r w:rsidR="0093325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br/>
            </w:r>
            <w:r w:rsidRPr="0093325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 celu potwierdzenia spełniania warunków udziału w postępowaniu.</w:t>
            </w:r>
          </w:p>
        </w:tc>
      </w:tr>
    </w:tbl>
    <w:p w14:paraId="0066A7A1" w14:textId="216E5498" w:rsidR="0071340C" w:rsidRPr="0093325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933256">
        <w:rPr>
          <w:rFonts w:ascii="Times New Roman" w:hAnsi="Times New Roman"/>
          <w:sz w:val="24"/>
          <w:szCs w:val="24"/>
        </w:rPr>
        <w:t xml:space="preserve"> ustawy </w:t>
      </w:r>
      <w:r w:rsidR="00EF3368" w:rsidRPr="00933256">
        <w:rPr>
          <w:rFonts w:ascii="Times New Roman" w:hAnsi="Times New Roman"/>
          <w:sz w:val="24"/>
          <w:szCs w:val="24"/>
        </w:rPr>
        <w:t>z dnia 11 września 2019</w:t>
      </w:r>
      <w:r w:rsidR="00933256">
        <w:rPr>
          <w:rFonts w:ascii="Times New Roman" w:hAnsi="Times New Roman"/>
          <w:sz w:val="24"/>
          <w:szCs w:val="24"/>
        </w:rPr>
        <w:t xml:space="preserve"> </w:t>
      </w:r>
      <w:r w:rsidR="00EF3368" w:rsidRPr="00933256">
        <w:rPr>
          <w:rFonts w:ascii="Times New Roman" w:hAnsi="Times New Roman"/>
          <w:sz w:val="24"/>
          <w:szCs w:val="24"/>
        </w:rPr>
        <w:t>r. Prawo zamówień publicznych</w:t>
      </w:r>
      <w:r w:rsidR="00E27ABB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93325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33256" w14:paraId="6CBFE05A" w14:textId="77777777" w:rsidTr="00467CA2">
        <w:tc>
          <w:tcPr>
            <w:tcW w:w="2269" w:type="dxa"/>
            <w:shd w:val="clear" w:color="auto" w:fill="auto"/>
          </w:tcPr>
          <w:p w14:paraId="7D3985B4" w14:textId="77777777" w:rsidR="00D520D3" w:rsidRPr="0093325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CB4FC4" w14:textId="4684A3C1" w:rsidR="00D520D3" w:rsidRPr="00933256" w:rsidRDefault="00163CA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D520D3"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3CA0" w:rsidRPr="00933256" w14:paraId="74EB4FEC" w14:textId="77777777" w:rsidTr="00B848EA">
        <w:tc>
          <w:tcPr>
            <w:tcW w:w="2269" w:type="dxa"/>
            <w:shd w:val="clear" w:color="auto" w:fill="auto"/>
          </w:tcPr>
          <w:p w14:paraId="180EC7D8" w14:textId="77777777" w:rsidR="00163CA0" w:rsidRPr="00933256" w:rsidRDefault="00163CA0" w:rsidP="00B848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1579B8" w14:textId="621A8C05" w:rsidR="00163CA0" w:rsidRPr="00933256" w:rsidRDefault="00163CA0" w:rsidP="00B848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</w:t>
            </w:r>
            <w:r w:rsidR="0062296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6</w:t>
            </w:r>
            <w:r w:rsidRPr="0093325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</w:t>
            </w:r>
            <w:r w:rsidR="0062296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026606E6" w14:textId="77777777" w:rsidR="00DC652A" w:rsidRPr="00933256" w:rsidRDefault="00163CA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1F236A44" w14:textId="77777777" w:rsidR="00DC652A" w:rsidRPr="0093325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CB07BD6" w14:textId="77777777" w:rsidR="0071340C" w:rsidRPr="0093325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3325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933256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93325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8B9604" w14:textId="77777777" w:rsidR="0071340C" w:rsidRPr="0093325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B06BFB0" w14:textId="77777777" w:rsidR="0071340C" w:rsidRPr="0093325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14:paraId="5CF4B188" w14:textId="77777777" w:rsidR="0071340C" w:rsidRPr="009332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324B8C25" w14:textId="77777777" w:rsidR="0071340C" w:rsidRPr="0093325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18"/>
          <w:szCs w:val="18"/>
          <w:lang w:eastAsia="pl-PL"/>
        </w:rPr>
      </w:pPr>
      <w:r w:rsidRPr="00933256">
        <w:rPr>
          <w:rFonts w:ascii="Times New Roman" w:eastAsia="Times New Roman" w:hAnsi="Times New Roman"/>
          <w:iCs/>
          <w:sz w:val="18"/>
          <w:szCs w:val="18"/>
          <w:lang w:eastAsia="pl-PL"/>
        </w:rPr>
        <w:t>[</w:t>
      </w:r>
      <w:r w:rsidR="0071340C" w:rsidRPr="00933256">
        <w:rPr>
          <w:rFonts w:ascii="Times New Roman" w:eastAsia="Times New Roman" w:hAnsi="Times New Roman"/>
          <w:iCs/>
          <w:sz w:val="18"/>
          <w:szCs w:val="18"/>
          <w:lang w:eastAsia="pl-PL"/>
        </w:rPr>
        <w:t>określenie zasobów</w:t>
      </w:r>
      <w:r w:rsidRPr="00933256">
        <w:rPr>
          <w:rFonts w:ascii="Times New Roman" w:eastAsia="Times New Roman" w:hAnsi="Times New Roman"/>
          <w:iCs/>
          <w:sz w:val="18"/>
          <w:szCs w:val="18"/>
          <w:lang w:eastAsia="pl-PL"/>
        </w:rPr>
        <w:t>]</w:t>
      </w:r>
    </w:p>
    <w:p w14:paraId="174C23D6" w14:textId="77777777" w:rsidR="0071340C" w:rsidRPr="009332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5F078BA7" w14:textId="77777777" w:rsidR="0071340C" w:rsidRPr="009332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3F856760" w14:textId="77777777" w:rsidR="00DC652A" w:rsidRPr="0093325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3325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93325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BDBA251" w14:textId="77777777" w:rsidR="00DC652A" w:rsidRPr="009332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14:paraId="33EEF277" w14:textId="77777777" w:rsidR="0093388F" w:rsidRPr="0093325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0D88E94" w14:textId="77777777" w:rsidR="0093388F" w:rsidRPr="009332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EE2AB51" w14:textId="77777777" w:rsidR="0093388F" w:rsidRPr="0093325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256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18D31D77" w14:textId="77777777" w:rsidR="00CB29AC" w:rsidRPr="0093325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14:paraId="761E2C4E" w14:textId="77777777" w:rsidR="00CB29AC" w:rsidRPr="0093325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969083" w14:textId="77777777" w:rsidR="00830970" w:rsidRPr="0093325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933256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933256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14:paraId="7132EC3F" w14:textId="77777777" w:rsidR="00E27ABB" w:rsidRPr="0093325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3325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33256" w14:paraId="552EAECF" w14:textId="77777777" w:rsidTr="00467CA2">
        <w:tc>
          <w:tcPr>
            <w:tcW w:w="2660" w:type="dxa"/>
            <w:shd w:val="clear" w:color="auto" w:fill="auto"/>
          </w:tcPr>
          <w:p w14:paraId="499E1410" w14:textId="77777777" w:rsidR="00D520D3" w:rsidRPr="009332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5074884C" w14:textId="77777777" w:rsidR="00D520D3" w:rsidRPr="009332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9DA753" w14:textId="77777777" w:rsidR="00D520D3" w:rsidRPr="0093325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28DB38" w14:textId="77777777" w:rsidR="00D520D3" w:rsidRPr="009332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26EB270" w14:textId="77777777" w:rsidR="00D520D3" w:rsidRPr="0093325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C023EA" w14:textId="77777777" w:rsidR="00D520D3" w:rsidRPr="0093325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163CA0"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podmiotu udostępniającego zasoby</w:t>
            </w:r>
            <w:r w:rsidRPr="00933256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AF51D21" w14:textId="77777777" w:rsidR="00E27ABB" w:rsidRPr="0093325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E27ABB" w:rsidRPr="00933256" w:rsidSect="00C92D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702" w:left="1417" w:header="567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7A211" w14:textId="77777777" w:rsidR="00F614BA" w:rsidRDefault="00F614BA" w:rsidP="00025386">
      <w:pPr>
        <w:spacing w:after="0" w:line="240" w:lineRule="auto"/>
      </w:pPr>
      <w:r>
        <w:separator/>
      </w:r>
    </w:p>
  </w:endnote>
  <w:endnote w:type="continuationSeparator" w:id="0">
    <w:p w14:paraId="754014E1" w14:textId="77777777" w:rsidR="00F614BA" w:rsidRDefault="00F614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4B007" w14:textId="77777777" w:rsidR="00163CA0" w:rsidRDefault="00163C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272DD" w14:textId="20B01FD1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17D570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FC836" w14:textId="77777777" w:rsidR="00163CA0" w:rsidRDefault="00163C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EF5A5" w14:textId="77777777" w:rsidR="00F614BA" w:rsidRDefault="00F614BA" w:rsidP="00025386">
      <w:pPr>
        <w:spacing w:after="0" w:line="240" w:lineRule="auto"/>
      </w:pPr>
      <w:r>
        <w:separator/>
      </w:r>
    </w:p>
  </w:footnote>
  <w:footnote w:type="continuationSeparator" w:id="0">
    <w:p w14:paraId="4FC1E230" w14:textId="77777777" w:rsidR="00F614BA" w:rsidRDefault="00F614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87EA1" w14:textId="77777777" w:rsidR="00163CA0" w:rsidRDefault="00163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8681" w14:textId="5336AC45" w:rsidR="00163CA0" w:rsidRPr="00C92D30" w:rsidRDefault="00C92D30" w:rsidP="00C92D30">
    <w:pPr>
      <w:pStyle w:val="Nagwek"/>
      <w:jc w:val="right"/>
      <w:rPr>
        <w:iCs/>
      </w:rPr>
    </w:pPr>
    <w:r w:rsidRPr="00C92D30">
      <w:rPr>
        <w:rFonts w:ascii="Times New Roman" w:hAnsi="Times New Roman"/>
        <w:bCs/>
        <w:iCs/>
        <w:szCs w:val="24"/>
      </w:rPr>
      <w:t>Załącznik nr 16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3002E" w14:textId="77777777" w:rsidR="00163CA0" w:rsidRDefault="00163C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344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4BA"/>
    <w:rsid w:val="00025386"/>
    <w:rsid w:val="000423B9"/>
    <w:rsid w:val="00053927"/>
    <w:rsid w:val="00066C44"/>
    <w:rsid w:val="00071D4C"/>
    <w:rsid w:val="00084786"/>
    <w:rsid w:val="0016158F"/>
    <w:rsid w:val="00163CA0"/>
    <w:rsid w:val="001C2314"/>
    <w:rsid w:val="00213980"/>
    <w:rsid w:val="00384813"/>
    <w:rsid w:val="004374F2"/>
    <w:rsid w:val="00460705"/>
    <w:rsid w:val="00467CA2"/>
    <w:rsid w:val="00485239"/>
    <w:rsid w:val="004E27D7"/>
    <w:rsid w:val="0055145C"/>
    <w:rsid w:val="005624D8"/>
    <w:rsid w:val="00620476"/>
    <w:rsid w:val="00622961"/>
    <w:rsid w:val="00657A47"/>
    <w:rsid w:val="0071340C"/>
    <w:rsid w:val="00745A44"/>
    <w:rsid w:val="007666D6"/>
    <w:rsid w:val="007D6755"/>
    <w:rsid w:val="007F49C7"/>
    <w:rsid w:val="00806FC0"/>
    <w:rsid w:val="00824D73"/>
    <w:rsid w:val="00830970"/>
    <w:rsid w:val="008833CF"/>
    <w:rsid w:val="008B797E"/>
    <w:rsid w:val="008F2498"/>
    <w:rsid w:val="00933256"/>
    <w:rsid w:val="0093388F"/>
    <w:rsid w:val="00A56A6F"/>
    <w:rsid w:val="00A87380"/>
    <w:rsid w:val="00AF4E90"/>
    <w:rsid w:val="00AF7375"/>
    <w:rsid w:val="00B62AD0"/>
    <w:rsid w:val="00B77707"/>
    <w:rsid w:val="00BE3BCE"/>
    <w:rsid w:val="00C92D30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14BA"/>
    <w:rsid w:val="00FB7BA7"/>
    <w:rsid w:val="00FC28E3"/>
    <w:rsid w:val="00FD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5750E"/>
  <w15:chartTrackingRefBased/>
  <w15:docId w15:val="{AEB8974C-CACD-4883-B3D7-CF1AE6FE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3</cp:revision>
  <dcterms:created xsi:type="dcterms:W3CDTF">2025-07-30T09:18:00Z</dcterms:created>
  <dcterms:modified xsi:type="dcterms:W3CDTF">2025-07-30T09:23:00Z</dcterms:modified>
</cp:coreProperties>
</file>