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FC474" w14:textId="33E1ABE2" w:rsidR="00025386" w:rsidRDefault="00105707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20D8B8E" wp14:editId="0AEFFDA0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6D00FA" w14:textId="77777777" w:rsidR="00025386" w:rsidRDefault="00025386" w:rsidP="00025386"/>
                          <w:p w14:paraId="23CB453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82A68D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055D4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4ED8E7E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244703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691C0C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09D613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A678E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D79298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0D8B8E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4F6D00FA" w14:textId="77777777" w:rsidR="00025386" w:rsidRDefault="00025386" w:rsidP="00025386"/>
                    <w:p w14:paraId="23CB453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82A68D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E055D4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4ED8E7E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2447036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691C0C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09D613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0A678E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D79298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>Załącznik nr</w:t>
      </w:r>
      <w:r w:rsidR="00025386" w:rsidRPr="001E30CB">
        <w:rPr>
          <w:b/>
          <w:i w:val="0"/>
          <w:iCs/>
        </w:rPr>
        <w:t xml:space="preserve"> </w:t>
      </w:r>
      <w:r w:rsidR="001E30CB" w:rsidRPr="001E30CB">
        <w:rPr>
          <w:b/>
          <w:i w:val="0"/>
          <w:iCs/>
        </w:rPr>
        <w:t>12</w:t>
      </w:r>
    </w:p>
    <w:p w14:paraId="7ED080FC" w14:textId="77777777" w:rsidR="00025386" w:rsidRDefault="00025386"/>
    <w:p w14:paraId="1FF144A7" w14:textId="77777777" w:rsidR="00025386" w:rsidRPr="00025386" w:rsidRDefault="00025386" w:rsidP="00025386"/>
    <w:p w14:paraId="05E36CF3" w14:textId="624793B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764FF" w:rsidRPr="00C764FF">
        <w:rPr>
          <w:rFonts w:ascii="Times New Roman" w:eastAsia="Times New Roman" w:hAnsi="Times New Roman"/>
          <w:b/>
          <w:sz w:val="24"/>
          <w:szCs w:val="20"/>
          <w:lang w:eastAsia="pl-PL"/>
        </w:rPr>
        <w:t>ZP/3</w:t>
      </w:r>
      <w:r w:rsidR="004625AE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C764FF" w:rsidRPr="00C764F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625AE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00D75530" w14:textId="77777777" w:rsidR="00025386" w:rsidRPr="00025386" w:rsidRDefault="00025386" w:rsidP="00025386"/>
    <w:p w14:paraId="5FEBBAAC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7165471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564B37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C764FF" w:rsidRPr="00C764F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345B6F9" w14:textId="22EDAC17" w:rsidR="00A56A6F" w:rsidRPr="00A56A6F" w:rsidRDefault="00C764F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764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Kompleksowa usługa prania bielizny szpitalnej z transportem wraz z  najmem pościeli </w:t>
      </w:r>
      <w:r w:rsidR="001E30CB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C764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bielizny szpitalnej (poszwa, poszewka, prześcieradło, podkład, kołdra, poduszka, pokrowiec zmywalny na poduszkę) oznaczonej tagiem (chipem) działającym </w:t>
      </w:r>
      <w:r w:rsidR="00D16524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C764FF">
        <w:rPr>
          <w:rFonts w:ascii="Times New Roman" w:eastAsia="Times New Roman" w:hAnsi="Times New Roman"/>
          <w:b/>
          <w:sz w:val="24"/>
          <w:szCs w:val="24"/>
          <w:lang w:eastAsia="pl-PL"/>
        </w:rPr>
        <w:t>w technologii UHF RFID</w:t>
      </w:r>
    </w:p>
    <w:p w14:paraId="748920A8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BB6C1B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3D319C7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E05ADFA" w14:textId="77777777" w:rsidTr="00C2318B">
        <w:tc>
          <w:tcPr>
            <w:tcW w:w="772" w:type="dxa"/>
            <w:shd w:val="clear" w:color="auto" w:fill="auto"/>
          </w:tcPr>
          <w:p w14:paraId="334C29B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E8487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92FC20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8349D5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45847E3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6EB4154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A35E738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0F40F8E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D605CCB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AF01F2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8E89C2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EBC1F0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1FEF74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D4ABF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D602DD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638B3D8" w14:textId="77777777" w:rsidR="00025386" w:rsidRPr="001E30CB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1E30CB">
        <w:rPr>
          <w:rFonts w:ascii="Times New Roman" w:hAnsi="Times New Roman"/>
          <w:sz w:val="24"/>
          <w:u w:val="dotted"/>
        </w:rPr>
        <w:tab/>
      </w:r>
      <w:r w:rsidRPr="001E30CB">
        <w:rPr>
          <w:rFonts w:ascii="Times New Roman" w:hAnsi="Times New Roman"/>
          <w:sz w:val="24"/>
        </w:rPr>
        <w:t xml:space="preserve"> dnia </w:t>
      </w:r>
      <w:r w:rsidRPr="001E30CB">
        <w:rPr>
          <w:rFonts w:ascii="Times New Roman" w:hAnsi="Times New Roman"/>
          <w:sz w:val="24"/>
          <w:u w:val="dotted"/>
        </w:rPr>
        <w:tab/>
      </w:r>
      <w:r w:rsidRPr="001E30CB">
        <w:rPr>
          <w:rFonts w:ascii="Times New Roman" w:hAnsi="Times New Roman"/>
          <w:sz w:val="24"/>
        </w:rPr>
        <w:tab/>
      </w:r>
      <w:r w:rsidRPr="001E30CB">
        <w:rPr>
          <w:rFonts w:ascii="Times New Roman" w:hAnsi="Times New Roman"/>
          <w:sz w:val="24"/>
          <w:u w:val="dotted"/>
        </w:rPr>
        <w:tab/>
      </w:r>
    </w:p>
    <w:p w14:paraId="78586452" w14:textId="77777777" w:rsidR="00025386" w:rsidRPr="001E30CB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1E30CB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1E30C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A5D38" w14:textId="77777777" w:rsidR="00D458AE" w:rsidRDefault="00D458AE" w:rsidP="00025386">
      <w:pPr>
        <w:spacing w:after="0" w:line="240" w:lineRule="auto"/>
      </w:pPr>
      <w:r>
        <w:separator/>
      </w:r>
    </w:p>
  </w:endnote>
  <w:endnote w:type="continuationSeparator" w:id="0">
    <w:p w14:paraId="39335F78" w14:textId="77777777" w:rsidR="00D458AE" w:rsidRDefault="00D458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77CC6" w14:textId="77777777" w:rsidR="00C764FF" w:rsidRDefault="00C76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B2355" w14:textId="6A56B10B" w:rsidR="00025386" w:rsidRDefault="0010570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55C426C" wp14:editId="306D40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22285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04756C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D92DD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7A806" w14:textId="77777777" w:rsidR="00C764FF" w:rsidRDefault="00C76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DF972" w14:textId="77777777" w:rsidR="00D458AE" w:rsidRDefault="00D458AE" w:rsidP="00025386">
      <w:pPr>
        <w:spacing w:after="0" w:line="240" w:lineRule="auto"/>
      </w:pPr>
      <w:r>
        <w:separator/>
      </w:r>
    </w:p>
  </w:footnote>
  <w:footnote w:type="continuationSeparator" w:id="0">
    <w:p w14:paraId="4C4A9DBD" w14:textId="77777777" w:rsidR="00D458AE" w:rsidRDefault="00D458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E247F" w14:textId="77777777" w:rsidR="00C764FF" w:rsidRDefault="00C76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6F089" w14:textId="77777777" w:rsidR="00C764FF" w:rsidRDefault="00C76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368BB" w14:textId="77777777" w:rsidR="00C764FF" w:rsidRDefault="00C764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8AE"/>
    <w:rsid w:val="00025386"/>
    <w:rsid w:val="00105707"/>
    <w:rsid w:val="001C2314"/>
    <w:rsid w:val="001E30CB"/>
    <w:rsid w:val="003275D3"/>
    <w:rsid w:val="004625AE"/>
    <w:rsid w:val="004E2B1B"/>
    <w:rsid w:val="005624D8"/>
    <w:rsid w:val="0068523D"/>
    <w:rsid w:val="008F2498"/>
    <w:rsid w:val="009B09E9"/>
    <w:rsid w:val="00A56A6F"/>
    <w:rsid w:val="00AD38B5"/>
    <w:rsid w:val="00C2318B"/>
    <w:rsid w:val="00C764FF"/>
    <w:rsid w:val="00D004BA"/>
    <w:rsid w:val="00D16524"/>
    <w:rsid w:val="00D458AE"/>
    <w:rsid w:val="00D55FC4"/>
    <w:rsid w:val="00FB7BA7"/>
    <w:rsid w:val="00FD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7EB6D"/>
  <w15:chartTrackingRefBased/>
  <w15:docId w15:val="{5345DA1E-74B1-4AC4-8D03-BD4BAB94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3</cp:revision>
  <cp:lastPrinted>2024-06-26T11:53:00Z</cp:lastPrinted>
  <dcterms:created xsi:type="dcterms:W3CDTF">2025-07-30T09:19:00Z</dcterms:created>
  <dcterms:modified xsi:type="dcterms:W3CDTF">2025-07-30T09:26:00Z</dcterms:modified>
</cp:coreProperties>
</file>