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5AD1AC11" w:rsidR="00C9110A" w:rsidRPr="00425D72" w:rsidRDefault="00C9110A" w:rsidP="00C9110A">
      <w:pPr>
        <w:pStyle w:val="Nagwek3"/>
        <w:jc w:val="right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b w:val="0"/>
          <w:sz w:val="16"/>
          <w:szCs w:val="16"/>
        </w:rPr>
        <w:tab/>
      </w:r>
      <w:r w:rsidRPr="00425D72">
        <w:rPr>
          <w:rFonts w:ascii="Verdana" w:hAnsi="Verdana"/>
          <w:b w:val="0"/>
          <w:sz w:val="16"/>
          <w:szCs w:val="16"/>
        </w:rPr>
        <w:tab/>
      </w:r>
      <w:r w:rsidRPr="00425D72">
        <w:rPr>
          <w:rFonts w:ascii="Verdana" w:hAnsi="Verdana"/>
          <w:b w:val="0"/>
          <w:sz w:val="16"/>
          <w:szCs w:val="16"/>
        </w:rPr>
        <w:tab/>
      </w:r>
      <w:r w:rsidRPr="00425D72">
        <w:rPr>
          <w:rFonts w:ascii="Verdana" w:hAnsi="Verdana"/>
          <w:b w:val="0"/>
          <w:sz w:val="16"/>
          <w:szCs w:val="16"/>
        </w:rPr>
        <w:tab/>
      </w:r>
      <w:r w:rsidRPr="00425D72">
        <w:rPr>
          <w:rFonts w:ascii="Verdana" w:hAnsi="Verdana"/>
          <w:b w:val="0"/>
          <w:sz w:val="16"/>
          <w:szCs w:val="16"/>
        </w:rPr>
        <w:tab/>
      </w:r>
      <w:r w:rsidRPr="00425D72">
        <w:rPr>
          <w:rFonts w:ascii="Verdana" w:hAnsi="Verdana"/>
          <w:b w:val="0"/>
          <w:sz w:val="16"/>
          <w:szCs w:val="16"/>
        </w:rPr>
        <w:tab/>
      </w:r>
      <w:r w:rsidRPr="00425D72">
        <w:rPr>
          <w:rFonts w:ascii="Verdana" w:hAnsi="Verdana"/>
          <w:sz w:val="16"/>
          <w:szCs w:val="16"/>
        </w:rPr>
        <w:t>Załącznik nr 1</w:t>
      </w:r>
    </w:p>
    <w:p w14:paraId="3B6F1A8D" w14:textId="77777777" w:rsidR="00C9110A" w:rsidRPr="00425D72" w:rsidRDefault="00C9110A" w:rsidP="00F70DB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305A7767" w14:textId="77777777" w:rsidR="00C9110A" w:rsidRPr="00425D72" w:rsidRDefault="00C9110A" w:rsidP="00F70DB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425D72">
        <w:rPr>
          <w:rFonts w:ascii="Verdana" w:hAnsi="Verdana"/>
          <w:b/>
          <w:sz w:val="16"/>
          <w:szCs w:val="16"/>
        </w:rPr>
        <w:t>FORMULARZ OFERTY</w:t>
      </w:r>
    </w:p>
    <w:p w14:paraId="19A37EA4" w14:textId="77777777" w:rsidR="00C9110A" w:rsidRPr="00425D72" w:rsidRDefault="00C9110A" w:rsidP="00F70DBB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0EFF7844" w14:textId="77777777" w:rsidR="004A4F37" w:rsidRPr="00425D72" w:rsidRDefault="004A4F37" w:rsidP="00F70DBB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79B57AC1" w14:textId="5181F3A7" w:rsidR="004A4F37" w:rsidRPr="00425D72" w:rsidRDefault="004A4F37" w:rsidP="00F70DBB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425D72" w:rsidRDefault="004A4F37" w:rsidP="00F70DBB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3F192725" w14:textId="03C86847" w:rsidR="004A4F37" w:rsidRPr="00425D72" w:rsidRDefault="004A4F37" w:rsidP="00F70DBB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Adres zamieszkania (dotyczy osób prowadzących działalność gospodarczą):</w:t>
      </w:r>
      <w:r w:rsidR="004A02B1" w:rsidRPr="00425D72">
        <w:rPr>
          <w:rFonts w:ascii="Verdana" w:hAnsi="Verdana"/>
          <w:sz w:val="16"/>
          <w:szCs w:val="16"/>
        </w:rPr>
        <w:t>……………………………..</w:t>
      </w:r>
    </w:p>
    <w:p w14:paraId="42FF8484" w14:textId="77777777" w:rsidR="004A4F37" w:rsidRPr="00425D72" w:rsidRDefault="004A4F37" w:rsidP="00F70DBB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0A8B0C93" w14:textId="7063E004" w:rsidR="004A4F37" w:rsidRPr="00425D72" w:rsidRDefault="004A4F37" w:rsidP="00F70DBB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TEL.…………………………………………….FAX ……………………………………………</w:t>
      </w:r>
    </w:p>
    <w:p w14:paraId="136E1D2D" w14:textId="77777777" w:rsidR="004A4F37" w:rsidRPr="00425D72" w:rsidRDefault="004A4F37" w:rsidP="00F70DBB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E-MAIL………………………………………………………………………………………….</w:t>
      </w:r>
    </w:p>
    <w:p w14:paraId="0261FC8D" w14:textId="77777777" w:rsidR="004A4F37" w:rsidRPr="00425D72" w:rsidRDefault="004A4F37" w:rsidP="00F70DBB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5A6E313F" w14:textId="04225F5B" w:rsidR="00C9110A" w:rsidRPr="00425D72" w:rsidRDefault="004A4F37" w:rsidP="00F70DBB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50641C72" w14:textId="77777777" w:rsidR="00C9110A" w:rsidRPr="00425D72" w:rsidRDefault="00C9110A" w:rsidP="00F70DBB">
      <w:pPr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Do: Nazwa i siedziba Zamawiającego:</w:t>
      </w:r>
    </w:p>
    <w:p w14:paraId="2BA42419" w14:textId="77777777" w:rsidR="00C9110A" w:rsidRPr="00425D72" w:rsidRDefault="00C9110A" w:rsidP="00F70DBB">
      <w:pPr>
        <w:ind w:right="-110"/>
        <w:rPr>
          <w:rFonts w:ascii="Verdana" w:hAnsi="Verdana"/>
          <w:b/>
          <w:sz w:val="16"/>
          <w:szCs w:val="16"/>
        </w:rPr>
      </w:pPr>
      <w:r w:rsidRPr="00425D72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14:paraId="53098F06" w14:textId="77777777" w:rsidR="00C9110A" w:rsidRPr="00425D72" w:rsidRDefault="00C9110A" w:rsidP="00F70DBB">
      <w:pPr>
        <w:ind w:right="-110"/>
        <w:rPr>
          <w:rFonts w:ascii="Verdana" w:hAnsi="Verdana"/>
          <w:b/>
          <w:sz w:val="16"/>
          <w:szCs w:val="16"/>
        </w:rPr>
      </w:pPr>
      <w:r w:rsidRPr="00425D72">
        <w:rPr>
          <w:rFonts w:ascii="Verdana" w:hAnsi="Verdana"/>
          <w:b/>
          <w:sz w:val="16"/>
          <w:szCs w:val="16"/>
        </w:rPr>
        <w:t xml:space="preserve">Dział Zamówień Publicznych  </w:t>
      </w:r>
    </w:p>
    <w:p w14:paraId="30C0BF02" w14:textId="77777777" w:rsidR="00C9110A" w:rsidRPr="00425D72" w:rsidRDefault="00C9110A" w:rsidP="00F70DBB">
      <w:pPr>
        <w:ind w:right="-110"/>
        <w:rPr>
          <w:rFonts w:ascii="Verdana" w:hAnsi="Verdana"/>
          <w:b/>
          <w:sz w:val="16"/>
          <w:szCs w:val="16"/>
        </w:rPr>
      </w:pPr>
      <w:r w:rsidRPr="00425D72">
        <w:rPr>
          <w:rFonts w:ascii="Verdana" w:hAnsi="Verdana"/>
          <w:b/>
          <w:sz w:val="16"/>
          <w:szCs w:val="16"/>
        </w:rPr>
        <w:t xml:space="preserve">Al. Mickiewicza 30, 30-059 Kraków,  </w:t>
      </w:r>
    </w:p>
    <w:p w14:paraId="6D6C83CB" w14:textId="77777777" w:rsidR="00C9110A" w:rsidRPr="00425D72" w:rsidRDefault="00C9110A" w:rsidP="00F70DBB">
      <w:pPr>
        <w:ind w:firstLine="3969"/>
        <w:rPr>
          <w:rFonts w:ascii="Verdana" w:hAnsi="Verdana"/>
          <w:b/>
          <w:sz w:val="16"/>
          <w:szCs w:val="16"/>
        </w:rPr>
      </w:pPr>
    </w:p>
    <w:p w14:paraId="7708FB4D" w14:textId="737C026E" w:rsidR="00C9110A" w:rsidRDefault="00C9110A" w:rsidP="00F70DBB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1255EB" w:rsidRPr="00425D72">
        <w:rPr>
          <w:rFonts w:ascii="Verdana" w:hAnsi="Verdana"/>
          <w:b/>
          <w:bCs/>
          <w:sz w:val="16"/>
          <w:szCs w:val="16"/>
        </w:rPr>
        <w:t xml:space="preserve">Dostawa zestawu komputera stacjonarnego – serwer – 2szt  dla </w:t>
      </w:r>
      <w:proofErr w:type="spellStart"/>
      <w:r w:rsidR="001255EB" w:rsidRPr="00425D72">
        <w:rPr>
          <w:rFonts w:ascii="Verdana" w:hAnsi="Verdana"/>
          <w:b/>
          <w:bCs/>
          <w:sz w:val="16"/>
          <w:szCs w:val="16"/>
        </w:rPr>
        <w:t>WEAIiIB</w:t>
      </w:r>
      <w:proofErr w:type="spellEnd"/>
      <w:r w:rsidR="001255EB" w:rsidRPr="00425D72">
        <w:rPr>
          <w:rFonts w:ascii="Verdana" w:hAnsi="Verdana"/>
          <w:b/>
          <w:bCs/>
          <w:sz w:val="16"/>
          <w:szCs w:val="16"/>
        </w:rPr>
        <w:t xml:space="preserve"> DE-dzp.272-467/25</w:t>
      </w:r>
      <w:r w:rsidRPr="00425D72">
        <w:rPr>
          <w:rFonts w:ascii="Verdana" w:hAnsi="Verdana"/>
          <w:b/>
          <w:sz w:val="16"/>
          <w:szCs w:val="16"/>
        </w:rPr>
        <w:t xml:space="preserve">, </w:t>
      </w:r>
      <w:r w:rsidRPr="00425D72">
        <w:rPr>
          <w:rFonts w:ascii="Verdana" w:hAnsi="Verdana"/>
          <w:sz w:val="16"/>
          <w:szCs w:val="16"/>
        </w:rPr>
        <w:t>oferuję realizację przedmiotu zamówienia, zgodnie z zasadami określonymi w specyfikacji warunków zamówienia.</w:t>
      </w:r>
    </w:p>
    <w:p w14:paraId="3BDA273E" w14:textId="77777777" w:rsidR="00425D72" w:rsidRPr="00425D72" w:rsidRDefault="00425D72" w:rsidP="00F70DBB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</w:p>
    <w:p w14:paraId="2E9DC337" w14:textId="77777777" w:rsidR="00C9110A" w:rsidRPr="00425D72" w:rsidRDefault="00C9110A" w:rsidP="00C9110A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tbl>
      <w:tblPr>
        <w:tblW w:w="789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1"/>
        <w:gridCol w:w="708"/>
        <w:gridCol w:w="1560"/>
        <w:gridCol w:w="851"/>
        <w:gridCol w:w="2654"/>
      </w:tblGrid>
      <w:tr w:rsidR="00F70DBB" w:rsidRPr="00425D72" w14:paraId="0CAE47A3" w14:textId="77777777" w:rsidTr="00F70DBB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ADBE41" w14:textId="77777777" w:rsidR="00F70DBB" w:rsidRPr="00425D72" w:rsidRDefault="00F70DBB" w:rsidP="00374835">
            <w:pPr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425D72">
              <w:rPr>
                <w:rFonts w:ascii="Verdana" w:hAnsi="Verdana"/>
                <w:sz w:val="16"/>
                <w:szCs w:val="16"/>
              </w:rPr>
              <w:t>L.p</w:t>
            </w:r>
            <w:proofErr w:type="spellEnd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68A3D2" w14:textId="77777777" w:rsidR="00F70DBB" w:rsidRPr="00425D72" w:rsidRDefault="00F70DBB" w:rsidP="003748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25D72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  <w:p w14:paraId="3F6191D2" w14:textId="77777777" w:rsidR="00F70DBB" w:rsidRPr="00425D72" w:rsidRDefault="00F70DBB" w:rsidP="003748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23F9BC" w14:textId="77777777" w:rsidR="00F70DBB" w:rsidRPr="00425D72" w:rsidRDefault="00F70DBB" w:rsidP="003748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25D72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08306FFA" w14:textId="77777777" w:rsidR="00F70DBB" w:rsidRPr="00425D72" w:rsidRDefault="00F70DBB" w:rsidP="003748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25D72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4472A8" w14:textId="77777777" w:rsidR="00F70DBB" w:rsidRPr="00425D72" w:rsidRDefault="00F70DBB" w:rsidP="003748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25D72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425D72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3B6915E" w14:textId="77777777" w:rsidR="00F70DBB" w:rsidRPr="00425D72" w:rsidRDefault="00F70DBB" w:rsidP="003748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25D72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7DF39737" w14:textId="77777777" w:rsidR="00F70DBB" w:rsidRPr="00425D72" w:rsidRDefault="00F70DBB" w:rsidP="00374835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25D72">
              <w:rPr>
                <w:rFonts w:ascii="Verdana" w:hAnsi="Verdana"/>
                <w:sz w:val="16"/>
                <w:szCs w:val="16"/>
              </w:rPr>
              <w:t>[23%]</w:t>
            </w:r>
          </w:p>
          <w:p w14:paraId="04FD118B" w14:textId="77777777" w:rsidR="00F70DBB" w:rsidRPr="00425D72" w:rsidRDefault="00F70DBB" w:rsidP="00374835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B96BF02" w14:textId="1293CDAA" w:rsidR="00F70DBB" w:rsidRPr="00425D72" w:rsidRDefault="00F70DBB" w:rsidP="003748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25D72">
              <w:rPr>
                <w:rFonts w:ascii="Verdana" w:hAnsi="Verdana"/>
                <w:b/>
                <w:bCs/>
                <w:sz w:val="16"/>
                <w:szCs w:val="16"/>
              </w:rPr>
              <w:t>Cena</w:t>
            </w:r>
            <w:r w:rsidRPr="00425D72">
              <w:rPr>
                <w:rFonts w:ascii="Verdana" w:hAnsi="Verdana"/>
                <w:b/>
                <w:bCs/>
                <w:sz w:val="16"/>
                <w:szCs w:val="16"/>
              </w:rPr>
              <w:t xml:space="preserve"> brutto </w:t>
            </w:r>
          </w:p>
          <w:p w14:paraId="612AB4CC" w14:textId="77777777" w:rsidR="00F70DBB" w:rsidRPr="00425D72" w:rsidRDefault="00F70DBB" w:rsidP="00374835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25D72">
              <w:rPr>
                <w:rFonts w:ascii="Verdana" w:hAnsi="Verdana"/>
                <w:sz w:val="16"/>
                <w:szCs w:val="16"/>
              </w:rPr>
              <w:t>[PLN]</w:t>
            </w:r>
          </w:p>
          <w:p w14:paraId="3E66E6BA" w14:textId="77777777" w:rsidR="00F70DBB" w:rsidRPr="00425D72" w:rsidRDefault="00F70DBB" w:rsidP="003748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25D72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425D72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F70DBB" w:rsidRPr="00425D72" w14:paraId="477DF6DA" w14:textId="77777777" w:rsidTr="00F70DBB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FEF86E" w14:textId="77777777" w:rsidR="00F70DBB" w:rsidRPr="00425D72" w:rsidRDefault="00F70DBB" w:rsidP="003748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25D72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8D60FD" w14:textId="77777777" w:rsidR="00F70DBB" w:rsidRPr="00425D72" w:rsidRDefault="00F70DBB" w:rsidP="003748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25D72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CE9943" w14:textId="68AF3CE3" w:rsidR="00F70DBB" w:rsidRPr="00425D72" w:rsidRDefault="00F70DBB" w:rsidP="003748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25D72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DA6088" w14:textId="48D21785" w:rsidR="00F70DBB" w:rsidRPr="00425D72" w:rsidRDefault="00F70DBB" w:rsidP="003748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25D72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9A891F7" w14:textId="66DF7021" w:rsidR="00F70DBB" w:rsidRPr="00425D72" w:rsidRDefault="00F70DBB" w:rsidP="003748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25D72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6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2F476CB" w14:textId="6159F4E0" w:rsidR="00F70DBB" w:rsidRPr="00425D72" w:rsidRDefault="00F70DBB" w:rsidP="003748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25D72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</w:tr>
      <w:tr w:rsidR="00F70DBB" w:rsidRPr="00425D72" w14:paraId="118070DD" w14:textId="77777777" w:rsidTr="00F70DBB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73F05F" w14:textId="77777777" w:rsidR="00F70DBB" w:rsidRPr="00425D72" w:rsidRDefault="00F70DBB" w:rsidP="0037483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425D7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4AEB" w14:textId="48D04250" w:rsidR="00F70DBB" w:rsidRPr="00425D72" w:rsidRDefault="00F70DBB" w:rsidP="00374835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  <w:r w:rsidRPr="00425D72">
              <w:rPr>
                <w:rFonts w:ascii="Verdana" w:hAnsi="Verdana"/>
                <w:b/>
                <w:bCs/>
                <w:sz w:val="16"/>
                <w:szCs w:val="16"/>
              </w:rPr>
              <w:t>Serwer nr 1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147A" w14:textId="77777777" w:rsidR="00F70DBB" w:rsidRPr="00425D72" w:rsidRDefault="00F70DBB" w:rsidP="00374835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25D72">
              <w:rPr>
                <w:rFonts w:ascii="Verdana" w:hAnsi="Verdana"/>
                <w:b/>
                <w:bCs/>
                <w:sz w:val="16"/>
                <w:szCs w:val="16"/>
              </w:rPr>
              <w:t>1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A76DF" w14:textId="77777777" w:rsidR="00F70DBB" w:rsidRPr="00425D72" w:rsidRDefault="00F70DBB" w:rsidP="0037483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9E056D" w14:textId="77777777" w:rsidR="00F70DBB" w:rsidRPr="00425D72" w:rsidRDefault="00F70DBB" w:rsidP="00374835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42F366" w14:textId="77777777" w:rsidR="00F70DBB" w:rsidRPr="00425D72" w:rsidRDefault="00F70DBB" w:rsidP="00374835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F70DBB" w:rsidRPr="00425D72" w14:paraId="3523E803" w14:textId="77777777" w:rsidTr="00F70DBB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7769BD7" w14:textId="77777777" w:rsidR="00F70DBB" w:rsidRPr="00425D72" w:rsidRDefault="00F70DBB" w:rsidP="0037483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425D72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53A81" w14:textId="42FAB2E3" w:rsidR="00F70DBB" w:rsidRPr="00425D72" w:rsidRDefault="00F70DBB" w:rsidP="00374835">
            <w:pPr>
              <w:pStyle w:val="NormalnyWeb"/>
              <w:spacing w:before="0" w:beforeAutospacing="0" w:after="0" w:afterAutospacing="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25D72">
              <w:rPr>
                <w:rFonts w:ascii="Verdana" w:hAnsi="Verdana"/>
                <w:b/>
                <w:bCs/>
                <w:sz w:val="16"/>
                <w:szCs w:val="16"/>
              </w:rPr>
              <w:t>Serwer</w:t>
            </w:r>
            <w:r w:rsidRPr="00425D72">
              <w:rPr>
                <w:rFonts w:ascii="Verdana" w:hAnsi="Verdana"/>
                <w:b/>
                <w:bCs/>
                <w:sz w:val="16"/>
                <w:szCs w:val="16"/>
              </w:rPr>
              <w:t xml:space="preserve"> nr 2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57EE" w14:textId="77777777" w:rsidR="00F70DBB" w:rsidRPr="00425D72" w:rsidRDefault="00F70DBB" w:rsidP="00374835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25D72">
              <w:rPr>
                <w:rFonts w:ascii="Verdana" w:hAnsi="Verdana"/>
                <w:b/>
                <w:bCs/>
                <w:sz w:val="16"/>
                <w:szCs w:val="16"/>
              </w:rPr>
              <w:t>1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230C" w14:textId="77777777" w:rsidR="00F70DBB" w:rsidRPr="00425D72" w:rsidRDefault="00F70DBB" w:rsidP="0037483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30A7DD" w14:textId="77777777" w:rsidR="00F70DBB" w:rsidRPr="00425D72" w:rsidRDefault="00F70DBB" w:rsidP="00374835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A4AA3E" w14:textId="77777777" w:rsidR="00F70DBB" w:rsidRPr="00425D72" w:rsidRDefault="00F70DBB" w:rsidP="00374835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3D888C9D" w14:textId="49B91DA0" w:rsidR="00F70DBB" w:rsidRPr="00425D72" w:rsidRDefault="00F70DBB" w:rsidP="00F70DBB">
      <w:pPr>
        <w:tabs>
          <w:tab w:val="right" w:pos="9000"/>
        </w:tabs>
        <w:rPr>
          <w:rFonts w:ascii="Verdana" w:hAnsi="Verdana"/>
          <w:b/>
          <w:bCs/>
          <w:sz w:val="16"/>
          <w:szCs w:val="16"/>
        </w:rPr>
      </w:pPr>
      <w:r w:rsidRPr="00425D72">
        <w:rPr>
          <w:rFonts w:ascii="Verdana" w:hAnsi="Verdana"/>
          <w:b/>
          <w:bCs/>
          <w:sz w:val="16"/>
          <w:szCs w:val="16"/>
        </w:rPr>
        <w:t>RAZEM:</w:t>
      </w:r>
    </w:p>
    <w:p w14:paraId="3A872E7D" w14:textId="4F8CFB26" w:rsidR="00F70DBB" w:rsidRPr="00425D72" w:rsidRDefault="00F70DBB" w:rsidP="00F70DBB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425D72">
        <w:rPr>
          <w:rFonts w:ascii="Verdana" w:hAnsi="Verdana"/>
          <w:b/>
          <w:sz w:val="16"/>
          <w:szCs w:val="16"/>
        </w:rPr>
        <w:t>Wartość</w:t>
      </w:r>
      <w:r w:rsidRPr="00425D72">
        <w:rPr>
          <w:rFonts w:ascii="Verdana" w:hAnsi="Verdana"/>
          <w:b/>
          <w:sz w:val="16"/>
          <w:szCs w:val="16"/>
        </w:rPr>
        <w:t xml:space="preserve"> netto za całość zamówienia:   ..................................... PLN</w:t>
      </w:r>
    </w:p>
    <w:p w14:paraId="6F0F47E0" w14:textId="2ADA6FB9" w:rsidR="00F70DBB" w:rsidRPr="00425D72" w:rsidRDefault="00F70DBB" w:rsidP="00F70DBB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425D72">
        <w:rPr>
          <w:rFonts w:ascii="Verdana" w:hAnsi="Verdana"/>
          <w:b/>
          <w:sz w:val="16"/>
          <w:szCs w:val="16"/>
        </w:rPr>
        <w:t>Wartość</w:t>
      </w:r>
      <w:r w:rsidRPr="00425D72">
        <w:rPr>
          <w:rFonts w:ascii="Verdana" w:hAnsi="Verdana"/>
          <w:b/>
          <w:sz w:val="16"/>
          <w:szCs w:val="16"/>
        </w:rPr>
        <w:t xml:space="preserve"> brutto za całość zamówienia:</w:t>
      </w:r>
      <w:r w:rsidR="00425D72">
        <w:rPr>
          <w:rFonts w:ascii="Verdana" w:hAnsi="Verdana"/>
          <w:b/>
          <w:sz w:val="16"/>
          <w:szCs w:val="16"/>
        </w:rPr>
        <w:t xml:space="preserve"> </w:t>
      </w:r>
      <w:r w:rsidRPr="00425D72">
        <w:rPr>
          <w:rFonts w:ascii="Verdana" w:hAnsi="Verdana"/>
          <w:b/>
          <w:sz w:val="16"/>
          <w:szCs w:val="16"/>
        </w:rPr>
        <w:t>......................................</w:t>
      </w:r>
      <w:r w:rsidR="00425D72" w:rsidRPr="00425D72">
        <w:rPr>
          <w:rFonts w:ascii="Verdana" w:hAnsi="Verdana"/>
          <w:b/>
          <w:sz w:val="16"/>
          <w:szCs w:val="16"/>
        </w:rPr>
        <w:t xml:space="preserve"> </w:t>
      </w:r>
      <w:r w:rsidRPr="00425D72">
        <w:rPr>
          <w:rFonts w:ascii="Verdana" w:hAnsi="Verdana"/>
          <w:b/>
          <w:sz w:val="16"/>
          <w:szCs w:val="16"/>
        </w:rPr>
        <w:t>PLN</w:t>
      </w:r>
    </w:p>
    <w:p w14:paraId="38454DBE" w14:textId="77777777" w:rsidR="00F70DBB" w:rsidRPr="00425D72" w:rsidRDefault="00F70DBB" w:rsidP="00F70DBB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425D72">
        <w:rPr>
          <w:rFonts w:ascii="Verdana" w:hAnsi="Verdana"/>
          <w:b/>
          <w:sz w:val="16"/>
          <w:szCs w:val="16"/>
        </w:rPr>
        <w:t>Słownie brutto: ..........................................................................................</w:t>
      </w:r>
    </w:p>
    <w:p w14:paraId="55C4451E" w14:textId="77777777" w:rsidR="00F70DBB" w:rsidRPr="00425D72" w:rsidRDefault="00F70DBB" w:rsidP="00F70DBB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425D72">
        <w:rPr>
          <w:rFonts w:ascii="Verdana" w:hAnsi="Verdana"/>
          <w:b/>
          <w:sz w:val="16"/>
          <w:szCs w:val="16"/>
        </w:rPr>
        <w:t>Powyższa cena zawiera podatek VAT w wysokości 23% tj. ……………………PLN</w:t>
      </w:r>
    </w:p>
    <w:p w14:paraId="659C7A98" w14:textId="77777777" w:rsidR="00F70DBB" w:rsidRPr="00425D72" w:rsidRDefault="00F70DBB" w:rsidP="00F70DBB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  <w:r w:rsidRPr="00425D72">
        <w:rPr>
          <w:rFonts w:ascii="Verdana" w:hAnsi="Verdana"/>
          <w:i/>
          <w:iCs/>
          <w:color w:val="FF0000"/>
          <w:sz w:val="16"/>
          <w:szCs w:val="16"/>
        </w:rPr>
        <w:t>W cenie brutto oferty wykonawca winien uwzględnić 23% stawkę podatku VAT</w:t>
      </w:r>
    </w:p>
    <w:p w14:paraId="189A2CAC" w14:textId="77777777" w:rsidR="00F70DBB" w:rsidRPr="00425D72" w:rsidRDefault="00F70DBB" w:rsidP="00F70DBB">
      <w:pPr>
        <w:pStyle w:val="Tekstpodstawowy"/>
        <w:spacing w:line="240" w:lineRule="auto"/>
        <w:rPr>
          <w:rFonts w:ascii="Verdana" w:hAnsi="Verdana"/>
          <w:sz w:val="16"/>
          <w:szCs w:val="16"/>
        </w:rPr>
      </w:pPr>
    </w:p>
    <w:p w14:paraId="6DB071E9" w14:textId="77777777" w:rsidR="00F70DBB" w:rsidRPr="00425D72" w:rsidRDefault="00F70DBB" w:rsidP="00F70DBB">
      <w:pPr>
        <w:pStyle w:val="Tekstpodstawowy"/>
        <w:spacing w:line="240" w:lineRule="auto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Producent/model zaoferowanego sprzętu tj.:</w:t>
      </w:r>
    </w:p>
    <w:p w14:paraId="250EF706" w14:textId="79D2DF8B" w:rsidR="00F70DBB" w:rsidRPr="00425D72" w:rsidRDefault="00F70DBB" w:rsidP="00F70DBB">
      <w:pPr>
        <w:pStyle w:val="Tekstpodstawowy"/>
        <w:spacing w:line="240" w:lineRule="auto"/>
        <w:rPr>
          <w:rFonts w:ascii="Verdana" w:hAnsi="Verdana"/>
          <w:sz w:val="16"/>
          <w:szCs w:val="16"/>
          <w:lang w:val="en-US"/>
        </w:rPr>
      </w:pPr>
      <w:r w:rsidRPr="00425D72">
        <w:rPr>
          <w:rFonts w:ascii="Verdana" w:hAnsi="Verdana"/>
          <w:sz w:val="16"/>
          <w:szCs w:val="16"/>
          <w:highlight w:val="cyan"/>
          <w:lang w:val="en-US"/>
        </w:rPr>
        <w:t>1)</w:t>
      </w:r>
      <w:r w:rsidRPr="00425D72">
        <w:rPr>
          <w:rFonts w:ascii="Verdana" w:hAnsi="Verdana"/>
          <w:sz w:val="16"/>
          <w:szCs w:val="16"/>
          <w:highlight w:val="cyan"/>
          <w:lang w:val="en-US"/>
        </w:rPr>
        <w:t xml:space="preserve"> SERWER NR 1</w:t>
      </w:r>
    </w:p>
    <w:p w14:paraId="4A2772ED" w14:textId="77777777" w:rsidR="00F70DBB" w:rsidRPr="00425D72" w:rsidRDefault="00F70DBB" w:rsidP="00F70DBB">
      <w:pPr>
        <w:pStyle w:val="Tekstpodstawowy"/>
        <w:spacing w:line="240" w:lineRule="auto"/>
        <w:rPr>
          <w:rFonts w:ascii="Verdana" w:hAnsi="Verdana"/>
          <w:sz w:val="16"/>
          <w:szCs w:val="16"/>
          <w:lang w:val="en-US"/>
        </w:rPr>
      </w:pPr>
      <w:r w:rsidRPr="00425D72">
        <w:rPr>
          <w:rFonts w:ascii="Verdana" w:hAnsi="Verdana"/>
          <w:sz w:val="16"/>
          <w:szCs w:val="16"/>
          <w:lang w:val="en-US"/>
        </w:rPr>
        <w:t>Producent: ……………………………………………………………………………………………………………..</w:t>
      </w:r>
    </w:p>
    <w:p w14:paraId="6670CE74" w14:textId="77777777" w:rsidR="00F70DBB" w:rsidRPr="00425D72" w:rsidRDefault="00F70DBB" w:rsidP="00F70DBB">
      <w:pPr>
        <w:pStyle w:val="Tekstpodstawowy"/>
        <w:spacing w:line="240" w:lineRule="auto"/>
        <w:rPr>
          <w:rFonts w:ascii="Verdana" w:hAnsi="Verdana"/>
          <w:sz w:val="16"/>
          <w:szCs w:val="16"/>
          <w:lang w:val="en-US"/>
        </w:rPr>
      </w:pPr>
      <w:r w:rsidRPr="00425D72">
        <w:rPr>
          <w:rFonts w:ascii="Verdana" w:hAnsi="Verdana"/>
          <w:sz w:val="16"/>
          <w:szCs w:val="16"/>
          <w:lang w:val="en-US"/>
        </w:rPr>
        <w:t>Model: ……………………………………………………………………………………………………………………</w:t>
      </w:r>
    </w:p>
    <w:p w14:paraId="59824ABD" w14:textId="77777777" w:rsidR="00F70DBB" w:rsidRPr="00425D72" w:rsidRDefault="00F70DBB" w:rsidP="00F70DBB">
      <w:pPr>
        <w:pStyle w:val="Tekstpodstawowy"/>
        <w:spacing w:line="240" w:lineRule="auto"/>
        <w:rPr>
          <w:rFonts w:ascii="Verdana" w:hAnsi="Verdana"/>
          <w:sz w:val="16"/>
          <w:szCs w:val="16"/>
          <w:u w:val="single"/>
        </w:rPr>
      </w:pPr>
      <w:r w:rsidRPr="00425D72">
        <w:rPr>
          <w:rFonts w:ascii="Verdana" w:hAnsi="Verdana"/>
          <w:sz w:val="16"/>
          <w:szCs w:val="16"/>
        </w:rPr>
        <w:t xml:space="preserve">       </w:t>
      </w:r>
      <w:r w:rsidRPr="00425D72">
        <w:rPr>
          <w:rFonts w:ascii="Verdana" w:hAnsi="Verdana"/>
          <w:sz w:val="16"/>
          <w:szCs w:val="16"/>
          <w:u w:val="single"/>
        </w:rPr>
        <w:t>W tym:</w:t>
      </w:r>
    </w:p>
    <w:p w14:paraId="767A0B0D" w14:textId="36EA8FAD" w:rsidR="00F70DBB" w:rsidRPr="00425D72" w:rsidRDefault="00F70DBB" w:rsidP="00F70DBB">
      <w:pPr>
        <w:pStyle w:val="Tekstpodstawowy"/>
        <w:spacing w:line="240" w:lineRule="auto"/>
        <w:ind w:left="708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  <w:highlight w:val="cyan"/>
        </w:rPr>
        <w:t>1.</w:t>
      </w:r>
      <w:r w:rsidRPr="00425D72">
        <w:rPr>
          <w:rFonts w:ascii="Verdana" w:hAnsi="Verdana"/>
          <w:sz w:val="16"/>
          <w:szCs w:val="16"/>
          <w:highlight w:val="cyan"/>
        </w:rPr>
        <w:t>Procesor</w:t>
      </w:r>
    </w:p>
    <w:p w14:paraId="4306DC1F" w14:textId="0E85575F" w:rsidR="00F70DBB" w:rsidRPr="00425D72" w:rsidRDefault="00F70DBB" w:rsidP="00F70DBB">
      <w:pPr>
        <w:pStyle w:val="Tekstpodstawowy"/>
        <w:spacing w:line="240" w:lineRule="auto"/>
        <w:ind w:left="708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Producent: ……………………………………………………………………………………………………</w:t>
      </w:r>
    </w:p>
    <w:p w14:paraId="79376866" w14:textId="675D421B" w:rsidR="00F70DBB" w:rsidRPr="00425D72" w:rsidRDefault="00F70DBB" w:rsidP="00F70DBB">
      <w:pPr>
        <w:pStyle w:val="Tekstpodstawowy"/>
        <w:spacing w:line="240" w:lineRule="auto"/>
        <w:ind w:left="708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Model: …………………………………………………………………………………………………………</w:t>
      </w:r>
    </w:p>
    <w:p w14:paraId="343A93B9" w14:textId="5A7FE2E9" w:rsidR="00F70DBB" w:rsidRPr="00425D72" w:rsidRDefault="00F70DBB" w:rsidP="00F70DBB">
      <w:pPr>
        <w:pStyle w:val="Tekstpodstawowy"/>
        <w:spacing w:line="240" w:lineRule="auto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  <w:highlight w:val="cyan"/>
        </w:rPr>
        <w:t>2</w:t>
      </w:r>
      <w:r w:rsidRPr="00425D72">
        <w:rPr>
          <w:rFonts w:ascii="Verdana" w:hAnsi="Verdana"/>
          <w:sz w:val="16"/>
          <w:szCs w:val="16"/>
          <w:highlight w:val="cyan"/>
        </w:rPr>
        <w:t>)</w:t>
      </w:r>
      <w:r w:rsidRPr="00425D72">
        <w:rPr>
          <w:rFonts w:ascii="Verdana" w:hAnsi="Verdana"/>
          <w:sz w:val="16"/>
          <w:szCs w:val="16"/>
          <w:highlight w:val="cyan"/>
        </w:rPr>
        <w:t xml:space="preserve"> SERWER NR 2</w:t>
      </w:r>
    </w:p>
    <w:p w14:paraId="4641F82C" w14:textId="77777777" w:rsidR="00F70DBB" w:rsidRPr="00425D72" w:rsidRDefault="00F70DBB" w:rsidP="00F70DBB">
      <w:pPr>
        <w:pStyle w:val="Tekstpodstawowy"/>
        <w:spacing w:line="240" w:lineRule="auto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Producent: ……………………………………………………………………………………………………………..</w:t>
      </w:r>
    </w:p>
    <w:p w14:paraId="6BDA9343" w14:textId="77777777" w:rsidR="00F70DBB" w:rsidRPr="00425D72" w:rsidRDefault="00F70DBB" w:rsidP="00F70DBB">
      <w:pPr>
        <w:pStyle w:val="Tekstpodstawowy"/>
        <w:spacing w:line="240" w:lineRule="auto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Model: ……………………………………………………………………………………………………………………</w:t>
      </w:r>
    </w:p>
    <w:p w14:paraId="3B506508" w14:textId="77777777" w:rsidR="00F70DBB" w:rsidRPr="00425D72" w:rsidRDefault="00F70DBB" w:rsidP="00F70DBB">
      <w:pPr>
        <w:pStyle w:val="Tekstpodstawowy"/>
        <w:spacing w:line="240" w:lineRule="auto"/>
        <w:rPr>
          <w:rFonts w:ascii="Verdana" w:hAnsi="Verdana"/>
          <w:sz w:val="16"/>
          <w:szCs w:val="16"/>
          <w:u w:val="single"/>
        </w:rPr>
      </w:pPr>
      <w:r w:rsidRPr="00425D72">
        <w:rPr>
          <w:rFonts w:ascii="Verdana" w:hAnsi="Verdana"/>
          <w:sz w:val="16"/>
          <w:szCs w:val="16"/>
        </w:rPr>
        <w:t xml:space="preserve">       </w:t>
      </w:r>
      <w:r w:rsidRPr="00425D72">
        <w:rPr>
          <w:rFonts w:ascii="Verdana" w:hAnsi="Verdana"/>
          <w:sz w:val="16"/>
          <w:szCs w:val="16"/>
          <w:u w:val="single"/>
        </w:rPr>
        <w:t>W tym:</w:t>
      </w:r>
    </w:p>
    <w:p w14:paraId="1640A8C5" w14:textId="77777777" w:rsidR="00F70DBB" w:rsidRPr="00425D72" w:rsidRDefault="00F70DBB" w:rsidP="00F70DBB">
      <w:pPr>
        <w:pStyle w:val="Tekstpodstawowy"/>
        <w:spacing w:line="240" w:lineRule="auto"/>
        <w:ind w:left="708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  <w:highlight w:val="cyan"/>
        </w:rPr>
        <w:t>1.Procesor</w:t>
      </w:r>
    </w:p>
    <w:p w14:paraId="49973E45" w14:textId="77777777" w:rsidR="00F70DBB" w:rsidRPr="00425D72" w:rsidRDefault="00F70DBB" w:rsidP="00F70DBB">
      <w:pPr>
        <w:pStyle w:val="Tekstpodstawowy"/>
        <w:spacing w:line="240" w:lineRule="auto"/>
        <w:ind w:left="708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Producent: ……………………………………………………………………………………………………</w:t>
      </w:r>
    </w:p>
    <w:p w14:paraId="4A3CB974" w14:textId="77777777" w:rsidR="00F70DBB" w:rsidRPr="00425D72" w:rsidRDefault="00F70DBB" w:rsidP="00F70DBB">
      <w:pPr>
        <w:pStyle w:val="Tekstpodstawowy"/>
        <w:spacing w:line="240" w:lineRule="auto"/>
        <w:ind w:left="708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Model: …………………………………………………………………………………………………………</w:t>
      </w:r>
    </w:p>
    <w:p w14:paraId="7B990A52" w14:textId="77777777" w:rsidR="00C165EC" w:rsidRPr="00425D72" w:rsidRDefault="00C165EC" w:rsidP="00F70DBB">
      <w:pPr>
        <w:widowControl w:val="0"/>
        <w:jc w:val="both"/>
        <w:rPr>
          <w:rFonts w:ascii="Verdana" w:hAnsi="Verdana"/>
          <w:b/>
          <w:sz w:val="16"/>
          <w:szCs w:val="16"/>
        </w:rPr>
      </w:pPr>
    </w:p>
    <w:p w14:paraId="2935C3F7" w14:textId="01952602" w:rsidR="00955C7C" w:rsidRPr="00425D72" w:rsidRDefault="00955C7C" w:rsidP="00955C7C">
      <w:pPr>
        <w:widowControl w:val="0"/>
        <w:ind w:right="1"/>
        <w:jc w:val="both"/>
        <w:rPr>
          <w:rFonts w:ascii="Verdana" w:hAnsi="Verdana"/>
          <w:bCs/>
          <w:sz w:val="16"/>
          <w:szCs w:val="16"/>
        </w:rPr>
      </w:pPr>
      <w:r w:rsidRPr="00425D72">
        <w:rPr>
          <w:rFonts w:ascii="Verdana" w:hAnsi="Verdana"/>
          <w:bCs/>
          <w:sz w:val="16"/>
          <w:szCs w:val="16"/>
        </w:rPr>
        <w:t xml:space="preserve">Gwarancja </w:t>
      </w:r>
      <w:r w:rsidR="001255EB" w:rsidRPr="00425D72">
        <w:rPr>
          <w:rFonts w:ascii="Verdana" w:hAnsi="Verdana"/>
          <w:bCs/>
          <w:sz w:val="16"/>
          <w:szCs w:val="16"/>
        </w:rPr>
        <w:t>min</w:t>
      </w:r>
      <w:r w:rsidRPr="00425D72">
        <w:rPr>
          <w:rFonts w:ascii="Verdana" w:hAnsi="Verdana"/>
          <w:bCs/>
          <w:sz w:val="16"/>
          <w:szCs w:val="16"/>
        </w:rPr>
        <w:t xml:space="preserve">: </w:t>
      </w:r>
      <w:r w:rsidR="001255EB" w:rsidRPr="00425D72">
        <w:rPr>
          <w:rFonts w:ascii="Verdana" w:hAnsi="Verdana"/>
          <w:bCs/>
          <w:sz w:val="16"/>
          <w:szCs w:val="16"/>
        </w:rPr>
        <w:t>36</w:t>
      </w:r>
      <w:r w:rsidRPr="00425D72">
        <w:rPr>
          <w:rFonts w:ascii="Verdana" w:hAnsi="Verdana"/>
          <w:bCs/>
          <w:sz w:val="16"/>
          <w:szCs w:val="16"/>
        </w:rPr>
        <w:t xml:space="preserve"> miesięcy, </w:t>
      </w:r>
    </w:p>
    <w:p w14:paraId="029893FE" w14:textId="5013A5B5" w:rsidR="001255EB" w:rsidRPr="00425D72" w:rsidRDefault="001255EB" w:rsidP="001255EB">
      <w:pPr>
        <w:widowControl w:val="0"/>
        <w:ind w:right="1"/>
        <w:jc w:val="both"/>
        <w:rPr>
          <w:rFonts w:ascii="Verdana" w:hAnsi="Verdana"/>
          <w:b/>
          <w:color w:val="000000"/>
          <w:sz w:val="16"/>
          <w:szCs w:val="16"/>
        </w:rPr>
      </w:pPr>
      <w:r w:rsidRPr="00425D72">
        <w:rPr>
          <w:rFonts w:ascii="Verdana" w:hAnsi="Verdana"/>
          <w:b/>
          <w:color w:val="000000"/>
          <w:sz w:val="16"/>
          <w:szCs w:val="16"/>
        </w:rPr>
        <w:t xml:space="preserve">Termin realizacji umowy: ………. dni roboczych od daty otrzymania zamówienia potwierdzonego przez </w:t>
      </w:r>
      <w:proofErr w:type="spellStart"/>
      <w:r w:rsidRPr="00425D72">
        <w:rPr>
          <w:rFonts w:ascii="Verdana" w:hAnsi="Verdana"/>
          <w:b/>
          <w:color w:val="000000"/>
          <w:sz w:val="16"/>
          <w:szCs w:val="16"/>
        </w:rPr>
        <w:t>MNiSW</w:t>
      </w:r>
      <w:proofErr w:type="spellEnd"/>
      <w:r w:rsidRPr="00425D72">
        <w:rPr>
          <w:rFonts w:ascii="Verdana" w:hAnsi="Verdana"/>
          <w:b/>
          <w:color w:val="000000"/>
          <w:sz w:val="16"/>
          <w:szCs w:val="16"/>
        </w:rPr>
        <w:t xml:space="preserve"> **)</w:t>
      </w:r>
      <w:r w:rsidRPr="00425D72">
        <w:rPr>
          <w:rFonts w:ascii="Verdana" w:hAnsi="Verdana"/>
          <w:b/>
          <w:color w:val="000000"/>
          <w:sz w:val="16"/>
          <w:szCs w:val="16"/>
          <w:highlight w:val="yellow"/>
        </w:rPr>
        <w:t>/kryterium oceny ofert/</w:t>
      </w:r>
    </w:p>
    <w:p w14:paraId="327225BB" w14:textId="6F908FC7" w:rsidR="001255EB" w:rsidRPr="00425D72" w:rsidRDefault="001255EB" w:rsidP="001255EB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6"/>
          <w:szCs w:val="16"/>
        </w:rPr>
      </w:pPr>
      <w:r w:rsidRPr="00425D72">
        <w:rPr>
          <w:rFonts w:ascii="Verdana" w:hAnsi="Verdana"/>
          <w:bCs/>
          <w:i/>
          <w:iCs/>
          <w:color w:val="000000"/>
          <w:sz w:val="16"/>
          <w:szCs w:val="16"/>
        </w:rPr>
        <w:t xml:space="preserve">**)W przypadku nie podania terminu realizacji, Zamawiający przyjmie maksymalny termin realizacji wskazany w </w:t>
      </w:r>
      <w:r w:rsidR="00F70DBB" w:rsidRPr="00425D72">
        <w:rPr>
          <w:rFonts w:ascii="Verdana" w:hAnsi="Verdana"/>
          <w:bCs/>
          <w:i/>
          <w:iCs/>
          <w:color w:val="000000"/>
          <w:sz w:val="16"/>
          <w:szCs w:val="16"/>
        </w:rPr>
        <w:t>SWZ</w:t>
      </w:r>
      <w:r w:rsidRPr="00425D72">
        <w:rPr>
          <w:rFonts w:ascii="Verdana" w:hAnsi="Verdana"/>
          <w:bCs/>
          <w:i/>
          <w:iCs/>
          <w:color w:val="000000"/>
          <w:sz w:val="16"/>
          <w:szCs w:val="16"/>
        </w:rPr>
        <w:t>.</w:t>
      </w:r>
    </w:p>
    <w:p w14:paraId="78237CF2" w14:textId="6AB37B93" w:rsidR="00523DCB" w:rsidRPr="00425D72" w:rsidRDefault="00523DCB" w:rsidP="00523DCB">
      <w:pPr>
        <w:widowControl w:val="0"/>
        <w:jc w:val="both"/>
        <w:rPr>
          <w:rFonts w:ascii="Verdana" w:hAnsi="Verdana"/>
          <w:i/>
          <w:sz w:val="16"/>
          <w:szCs w:val="16"/>
        </w:rPr>
      </w:pPr>
    </w:p>
    <w:p w14:paraId="66D516EE" w14:textId="0DF20487" w:rsidR="001255EB" w:rsidRPr="00425D72" w:rsidRDefault="001255EB" w:rsidP="001255EB">
      <w:pPr>
        <w:jc w:val="both"/>
        <w:rPr>
          <w:rFonts w:ascii="Verdana" w:hAnsi="Verdana"/>
          <w:i/>
          <w:iCs/>
          <w:sz w:val="16"/>
          <w:szCs w:val="16"/>
        </w:rPr>
      </w:pPr>
      <w:r w:rsidRPr="00425D72">
        <w:rPr>
          <w:rFonts w:ascii="Verdana" w:hAnsi="Verdana"/>
          <w:i/>
          <w:iCs/>
          <w:sz w:val="16"/>
          <w:szCs w:val="16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Pr="00425D72">
        <w:rPr>
          <w:rFonts w:ascii="Verdana" w:hAnsi="Verdana"/>
          <w:b/>
          <w:bCs/>
          <w:i/>
          <w:iCs/>
          <w:sz w:val="16"/>
          <w:szCs w:val="16"/>
        </w:rPr>
        <w:t>serwery</w:t>
      </w:r>
      <w:r w:rsidRPr="00425D72">
        <w:rPr>
          <w:rFonts w:ascii="Verdana" w:hAnsi="Verdana"/>
          <w:i/>
          <w:iCs/>
          <w:sz w:val="16"/>
          <w:szCs w:val="16"/>
        </w:rPr>
        <w:t xml:space="preserve"> wchodzące w zakres niniejszego zamówienia. Po przedstawieniu przez Zamawiającego zamówienia potwierdzonego przez organ nadzorujący Zamawiającego Wykonawca uwzględni w wystawionej fakturze 0% stawkę podatku VAT.  </w:t>
      </w:r>
    </w:p>
    <w:p w14:paraId="17DD8646" w14:textId="77777777" w:rsidR="001255EB" w:rsidRPr="00425D72" w:rsidRDefault="001255EB" w:rsidP="001255EB">
      <w:pPr>
        <w:tabs>
          <w:tab w:val="left" w:pos="426"/>
        </w:tabs>
        <w:jc w:val="both"/>
        <w:rPr>
          <w:rFonts w:ascii="Verdana" w:hAnsi="Verdana"/>
          <w:i/>
          <w:iCs/>
          <w:sz w:val="16"/>
          <w:szCs w:val="16"/>
        </w:rPr>
      </w:pPr>
    </w:p>
    <w:p w14:paraId="047D4BED" w14:textId="77777777" w:rsidR="00523DCB" w:rsidRPr="00425D72" w:rsidRDefault="00523DCB" w:rsidP="00523DCB">
      <w:pPr>
        <w:widowControl w:val="0"/>
        <w:jc w:val="both"/>
        <w:rPr>
          <w:rFonts w:ascii="Verdana" w:hAnsi="Verdana"/>
          <w:i/>
          <w:sz w:val="16"/>
          <w:szCs w:val="16"/>
        </w:rPr>
      </w:pPr>
    </w:p>
    <w:p w14:paraId="62EBD7BB" w14:textId="77777777" w:rsidR="00DD0940" w:rsidRPr="00425D72" w:rsidRDefault="00DD0940" w:rsidP="00C9110A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</w:p>
    <w:p w14:paraId="5C92D557" w14:textId="77777777" w:rsidR="00C9110A" w:rsidRPr="00425D72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Oświadczamy, że zgodnie z ustawą z dnia 6 marca 2018 r. Prawo przedsiębiorców, należymy do małych lub średnich przedsiębiorców:</w:t>
      </w:r>
      <w:r w:rsidRPr="00425D72">
        <w:rPr>
          <w:rFonts w:ascii="Verdana" w:hAnsi="Verdana"/>
          <w:b/>
          <w:sz w:val="16"/>
          <w:szCs w:val="16"/>
        </w:rPr>
        <w:t xml:space="preserve"> TAK/NIE</w:t>
      </w:r>
    </w:p>
    <w:p w14:paraId="080F492B" w14:textId="77777777" w:rsidR="00C9110A" w:rsidRPr="00425D72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</w:p>
    <w:p w14:paraId="4D76B2F0" w14:textId="4081D9B6" w:rsidR="00C9110A" w:rsidRPr="00425D72" w:rsidRDefault="00C9110A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b/>
          <w:sz w:val="16"/>
          <w:szCs w:val="16"/>
        </w:rPr>
        <w:t xml:space="preserve">Termin płatności: </w:t>
      </w:r>
      <w:r w:rsidRPr="00425D72">
        <w:rPr>
          <w:rFonts w:ascii="Verdana" w:hAnsi="Verdana"/>
          <w:sz w:val="16"/>
          <w:szCs w:val="16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114BDD" w14:textId="77777777" w:rsidR="00D74507" w:rsidRPr="00425D72" w:rsidRDefault="00D74507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7ADB7713" w14:textId="77777777" w:rsidR="00D74507" w:rsidRPr="00425D72" w:rsidRDefault="00D74507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0FC3538A" w14:textId="77777777" w:rsidR="001255EB" w:rsidRPr="00425D72" w:rsidRDefault="001255EB" w:rsidP="001255EB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425D72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przez okres wskazany w SWZ.</w:t>
      </w:r>
    </w:p>
    <w:p w14:paraId="53689E43" w14:textId="77777777" w:rsidR="001255EB" w:rsidRPr="00425D72" w:rsidRDefault="001255EB" w:rsidP="001255E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425D72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425D72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6F8C54F7" w14:textId="77777777" w:rsidR="001255EB" w:rsidRPr="00425D72" w:rsidRDefault="001255EB" w:rsidP="001255EB">
      <w:pPr>
        <w:numPr>
          <w:ilvl w:val="0"/>
          <w:numId w:val="1"/>
        </w:numPr>
        <w:jc w:val="both"/>
        <w:rPr>
          <w:rFonts w:ascii="Verdana" w:hAnsi="Verdana"/>
          <w:color w:val="000000"/>
          <w:sz w:val="16"/>
          <w:szCs w:val="16"/>
          <w:highlight w:val="yellow"/>
        </w:rPr>
      </w:pPr>
      <w:r w:rsidRPr="00425D72">
        <w:rPr>
          <w:rFonts w:ascii="Verdana" w:hAnsi="Verdana"/>
          <w:color w:val="000000"/>
          <w:sz w:val="16"/>
          <w:szCs w:val="16"/>
          <w:highlight w:val="yellow"/>
        </w:rPr>
        <w:t>Oświadczamy, że obsługa gwarancyjna świadczona będzie przez producenta lub autoryzowanego partnera serwisowego producenta tj. ………………………(należy wpisać)</w:t>
      </w:r>
    </w:p>
    <w:p w14:paraId="75A485C2" w14:textId="070EF1C3" w:rsidR="001255EB" w:rsidRPr="00425D72" w:rsidRDefault="001255EB" w:rsidP="001255E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 w:rsidRPr="00425D72">
        <w:rPr>
          <w:rFonts w:ascii="Verdana" w:hAnsi="Verdana"/>
          <w:color w:val="000000"/>
          <w:sz w:val="16"/>
          <w:szCs w:val="16"/>
          <w:lang w:eastAsia="ar-SA"/>
        </w:rPr>
        <w:t xml:space="preserve">Jesteśmy świadomi, że po rozstrzygnięciu przetargu, Zamawiający </w:t>
      </w:r>
      <w:r w:rsidRPr="00425D72">
        <w:rPr>
          <w:rFonts w:ascii="Verdana" w:hAnsi="Verdana"/>
          <w:sz w:val="16"/>
          <w:szCs w:val="16"/>
        </w:rPr>
        <w:t xml:space="preserve">zgodnie z ustawą z dnia 11 marca 2004 r. o podatku od towarów i usług (t. j. Dz. U. 2011 Nr 177 poz. 1054 z </w:t>
      </w:r>
      <w:proofErr w:type="spellStart"/>
      <w:r w:rsidRPr="00425D72">
        <w:rPr>
          <w:rFonts w:ascii="Verdana" w:hAnsi="Verdana"/>
          <w:sz w:val="16"/>
          <w:szCs w:val="16"/>
        </w:rPr>
        <w:t>późn</w:t>
      </w:r>
      <w:proofErr w:type="spellEnd"/>
      <w:r w:rsidRPr="00425D72">
        <w:rPr>
          <w:rFonts w:ascii="Verdana" w:hAnsi="Verdana"/>
          <w:sz w:val="16"/>
          <w:szCs w:val="16"/>
        </w:rPr>
        <w:t xml:space="preserve">. zm.) </w:t>
      </w:r>
      <w:r w:rsidRPr="00425D72">
        <w:rPr>
          <w:rFonts w:ascii="Verdana" w:hAnsi="Verdana"/>
          <w:color w:val="000000"/>
          <w:sz w:val="16"/>
          <w:szCs w:val="16"/>
          <w:lang w:eastAsia="ar-SA"/>
        </w:rPr>
        <w:t xml:space="preserve">będzie się ubiegał o zastosowanie przy zakupie 0% stawki VAT na </w:t>
      </w:r>
      <w:r w:rsidRPr="00425D72">
        <w:rPr>
          <w:rFonts w:ascii="Verdana" w:eastAsia="Calibri" w:hAnsi="Verdana"/>
          <w:b/>
          <w:sz w:val="16"/>
          <w:szCs w:val="16"/>
          <w:lang w:eastAsia="en-US"/>
        </w:rPr>
        <w:t xml:space="preserve">serwery </w:t>
      </w:r>
      <w:r w:rsidRPr="00425D72">
        <w:rPr>
          <w:rFonts w:ascii="Verdana" w:hAnsi="Verdana"/>
          <w:sz w:val="16"/>
          <w:szCs w:val="16"/>
        </w:rPr>
        <w:t xml:space="preserve">w zakresie objętym zwolnieniem – zgodnie z art. 83 ust. 1 pkt 26 przywołanej ustawy. </w:t>
      </w:r>
    </w:p>
    <w:p w14:paraId="43AC5165" w14:textId="635D88E6" w:rsidR="001255EB" w:rsidRPr="00425D72" w:rsidRDefault="001255EB" w:rsidP="001255E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 w:rsidRPr="00425D72">
        <w:rPr>
          <w:rFonts w:ascii="Verdana" w:hAnsi="Verdana"/>
          <w:color w:val="000000"/>
          <w:sz w:val="16"/>
          <w:szCs w:val="16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Wykonawcy: </w:t>
      </w:r>
      <w:r w:rsidRPr="00425D72">
        <w:rPr>
          <w:rFonts w:ascii="Verdana" w:eastAsia="Calibri" w:hAnsi="Verdana"/>
          <w:b/>
          <w:sz w:val="16"/>
          <w:szCs w:val="16"/>
          <w:lang w:eastAsia="en-US"/>
        </w:rPr>
        <w:t xml:space="preserve">serwery - </w:t>
      </w:r>
      <w:r w:rsidRPr="00425D72">
        <w:rPr>
          <w:rFonts w:ascii="Verdana" w:eastAsia="Calibri" w:hAnsi="Verdana"/>
          <w:bCs/>
          <w:sz w:val="16"/>
          <w:szCs w:val="16"/>
          <w:lang w:eastAsia="en-US"/>
        </w:rPr>
        <w:t xml:space="preserve">są przeznaczone dla placówki oświatowej </w:t>
      </w:r>
      <w:r w:rsidRPr="00425D72">
        <w:rPr>
          <w:rFonts w:ascii="Verdana" w:eastAsia="Calibri" w:hAnsi="Verdana"/>
          <w:b/>
          <w:sz w:val="16"/>
          <w:szCs w:val="16"/>
          <w:lang w:eastAsia="en-US"/>
        </w:rPr>
        <w:t xml:space="preserve">-  </w:t>
      </w:r>
      <w:r w:rsidRPr="00425D72">
        <w:rPr>
          <w:rFonts w:ascii="Verdana" w:hAnsi="Verdana"/>
          <w:bCs/>
          <w:i/>
          <w:iCs/>
          <w:color w:val="000000"/>
          <w:sz w:val="16"/>
          <w:szCs w:val="16"/>
          <w:lang w:eastAsia="ar-SA"/>
        </w:rPr>
        <w:t>zgodnie z u</w:t>
      </w:r>
      <w:r w:rsidRPr="00425D72">
        <w:rPr>
          <w:rFonts w:ascii="Verdana" w:hAnsi="Verdana"/>
          <w:bCs/>
          <w:i/>
          <w:iCs/>
          <w:sz w:val="16"/>
          <w:szCs w:val="16"/>
        </w:rPr>
        <w:t>stawą</w:t>
      </w:r>
      <w:r w:rsidRPr="00425D72">
        <w:rPr>
          <w:rFonts w:ascii="Verdana" w:hAnsi="Verdana"/>
          <w:i/>
          <w:iCs/>
          <w:sz w:val="16"/>
          <w:szCs w:val="16"/>
        </w:rPr>
        <w:t xml:space="preserve"> z dnia 11 marca 2004 r. o podatku od towarów i usług (Dz.U. z dnia 5 kwietnia 2004 r.) </w:t>
      </w:r>
      <w:r w:rsidRPr="00425D72">
        <w:rPr>
          <w:rFonts w:ascii="Verdana" w:hAnsi="Verdana"/>
          <w:sz w:val="16"/>
          <w:szCs w:val="16"/>
        </w:rPr>
        <w:t xml:space="preserve">o podatku od towarów i usług (t. j. Dz. U. 2011 Nr 177 poz. 1054 z </w:t>
      </w:r>
      <w:proofErr w:type="spellStart"/>
      <w:r w:rsidRPr="00425D72">
        <w:rPr>
          <w:rFonts w:ascii="Verdana" w:hAnsi="Verdana"/>
          <w:sz w:val="16"/>
          <w:szCs w:val="16"/>
        </w:rPr>
        <w:t>późn</w:t>
      </w:r>
      <w:proofErr w:type="spellEnd"/>
      <w:r w:rsidRPr="00425D72">
        <w:rPr>
          <w:rFonts w:ascii="Verdana" w:hAnsi="Verdana"/>
          <w:sz w:val="16"/>
          <w:szCs w:val="16"/>
        </w:rPr>
        <w:t>. zm.)</w:t>
      </w:r>
    </w:p>
    <w:p w14:paraId="44BB7B83" w14:textId="77777777" w:rsidR="001255EB" w:rsidRPr="00425D72" w:rsidRDefault="001255EB" w:rsidP="001255E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6"/>
          <w:szCs w:val="16"/>
        </w:rPr>
      </w:pPr>
      <w:r w:rsidRPr="00425D72">
        <w:rPr>
          <w:rFonts w:ascii="Verdana" w:hAnsi="Verdana"/>
          <w:b/>
          <w:bCs/>
          <w:sz w:val="16"/>
          <w:szCs w:val="16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77E390A" w14:textId="77777777" w:rsidR="001255EB" w:rsidRPr="00425D72" w:rsidRDefault="001255EB" w:rsidP="001255EB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05F1669" w14:textId="77777777" w:rsidR="001255EB" w:rsidRPr="00425D72" w:rsidRDefault="001255EB" w:rsidP="001255EB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425D72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AEBBBED" w14:textId="77777777" w:rsidR="001255EB" w:rsidRPr="00425D72" w:rsidRDefault="001255EB" w:rsidP="001255EB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425D72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95174B" w14:textId="77777777" w:rsidR="001255EB" w:rsidRPr="00425D72" w:rsidRDefault="001255EB" w:rsidP="001255EB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255EB" w:rsidRPr="00425D72" w14:paraId="19314E2F" w14:textId="77777777" w:rsidTr="0099066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B4175" w14:textId="77777777" w:rsidR="001255EB" w:rsidRPr="00425D72" w:rsidRDefault="001255EB" w:rsidP="0099066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425D72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FAFB99" w14:textId="77777777" w:rsidR="001255EB" w:rsidRPr="00425D72" w:rsidRDefault="001255EB" w:rsidP="0099066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425D72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3D92EB1B" w14:textId="77777777" w:rsidR="001255EB" w:rsidRPr="00425D72" w:rsidRDefault="001255EB" w:rsidP="0099066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425D72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52526F" w14:textId="77777777" w:rsidR="001255EB" w:rsidRPr="00425D72" w:rsidRDefault="001255EB" w:rsidP="0099066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425D72">
              <w:rPr>
                <w:rFonts w:ascii="Verdana" w:hAnsi="Verdana"/>
                <w:sz w:val="16"/>
                <w:szCs w:val="16"/>
              </w:rPr>
              <w:t>Nazwa podwykonawcy</w:t>
            </w:r>
            <w:r w:rsidRPr="00425D72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1255EB" w:rsidRPr="00425D72" w14:paraId="14438179" w14:textId="77777777" w:rsidTr="0099066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11D18" w14:textId="77777777" w:rsidR="001255EB" w:rsidRPr="00425D72" w:rsidRDefault="001255EB" w:rsidP="0099066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5E827" w14:textId="77777777" w:rsidR="001255EB" w:rsidRPr="00425D72" w:rsidRDefault="001255EB" w:rsidP="0099066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7F01F" w14:textId="77777777" w:rsidR="001255EB" w:rsidRPr="00425D72" w:rsidRDefault="001255EB" w:rsidP="0099066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1255EB" w:rsidRPr="00425D72" w14:paraId="21E34F5C" w14:textId="77777777" w:rsidTr="0099066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AB8E0" w14:textId="77777777" w:rsidR="001255EB" w:rsidRPr="00425D72" w:rsidRDefault="001255EB" w:rsidP="0099066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35E61" w14:textId="77777777" w:rsidR="001255EB" w:rsidRPr="00425D72" w:rsidRDefault="001255EB" w:rsidP="0099066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867CF" w14:textId="77777777" w:rsidR="001255EB" w:rsidRPr="00425D72" w:rsidRDefault="001255EB" w:rsidP="0099066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28684A20" w14:textId="77777777" w:rsidR="001255EB" w:rsidRPr="00425D72" w:rsidRDefault="001255EB" w:rsidP="001255EB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43F06EF6" w14:textId="77777777" w:rsidR="001255EB" w:rsidRPr="00425D72" w:rsidRDefault="001255EB" w:rsidP="001255EB">
      <w:pPr>
        <w:pStyle w:val="Nagwek1"/>
        <w:spacing w:before="0" w:after="0"/>
        <w:rPr>
          <w:rFonts w:ascii="Verdana" w:hAnsi="Verdana" w:cs="Times New Roman"/>
          <w:sz w:val="16"/>
          <w:szCs w:val="16"/>
        </w:rPr>
      </w:pPr>
      <w:r w:rsidRPr="00425D72">
        <w:rPr>
          <w:rFonts w:ascii="Verdana" w:hAnsi="Verdana" w:cs="Times New Roman"/>
          <w:sz w:val="16"/>
          <w:szCs w:val="16"/>
        </w:rPr>
        <w:tab/>
        <w:t>Imię i Nazwisko</w:t>
      </w:r>
      <w:r w:rsidRPr="00425D72">
        <w:rPr>
          <w:rFonts w:ascii="Verdana" w:hAnsi="Verdana" w:cs="Times New Roman"/>
          <w:sz w:val="16"/>
          <w:szCs w:val="16"/>
        </w:rPr>
        <w:tab/>
      </w:r>
      <w:r w:rsidRPr="00425D72">
        <w:rPr>
          <w:rFonts w:ascii="Verdana" w:hAnsi="Verdana" w:cs="Times New Roman"/>
          <w:sz w:val="16"/>
          <w:szCs w:val="16"/>
        </w:rPr>
        <w:tab/>
      </w:r>
      <w:r w:rsidRPr="00425D72">
        <w:rPr>
          <w:rFonts w:ascii="Verdana" w:hAnsi="Verdana" w:cs="Times New Roman"/>
          <w:sz w:val="16"/>
          <w:szCs w:val="16"/>
        </w:rPr>
        <w:tab/>
      </w:r>
      <w:r w:rsidRPr="00425D72">
        <w:rPr>
          <w:rFonts w:ascii="Verdana" w:hAnsi="Verdana" w:cs="Times New Roman"/>
          <w:sz w:val="16"/>
          <w:szCs w:val="16"/>
        </w:rPr>
        <w:tab/>
      </w:r>
      <w:r w:rsidRPr="00425D72">
        <w:rPr>
          <w:rFonts w:ascii="Verdana" w:hAnsi="Verdana" w:cs="Times New Roman"/>
          <w:sz w:val="16"/>
          <w:szCs w:val="16"/>
        </w:rPr>
        <w:tab/>
      </w:r>
      <w:r w:rsidRPr="00425D72">
        <w:rPr>
          <w:rFonts w:ascii="Verdana" w:hAnsi="Verdana" w:cs="Times New Roman"/>
          <w:sz w:val="16"/>
          <w:szCs w:val="16"/>
        </w:rPr>
        <w:tab/>
      </w:r>
      <w:r w:rsidRPr="00425D72">
        <w:rPr>
          <w:rFonts w:ascii="Verdana" w:hAnsi="Verdana" w:cs="Times New Roman"/>
          <w:sz w:val="16"/>
          <w:szCs w:val="16"/>
        </w:rPr>
        <w:tab/>
      </w:r>
    </w:p>
    <w:p w14:paraId="79DDBC30" w14:textId="77777777" w:rsidR="001255EB" w:rsidRPr="00425D72" w:rsidRDefault="001255EB" w:rsidP="001255EB">
      <w:pPr>
        <w:tabs>
          <w:tab w:val="left" w:pos="426"/>
        </w:tabs>
        <w:ind w:left="426" w:right="1"/>
        <w:jc w:val="both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425D72">
        <w:rPr>
          <w:rFonts w:ascii="Verdana" w:hAnsi="Verdana"/>
          <w:sz w:val="16"/>
          <w:szCs w:val="16"/>
        </w:rPr>
        <w:tab/>
      </w:r>
      <w:r w:rsidRPr="00425D72">
        <w:rPr>
          <w:rFonts w:ascii="Verdana" w:hAnsi="Verdana"/>
          <w:sz w:val="16"/>
          <w:szCs w:val="16"/>
        </w:rPr>
        <w:tab/>
        <w:t xml:space="preserve"> </w:t>
      </w:r>
    </w:p>
    <w:p w14:paraId="4A89820F" w14:textId="77777777" w:rsidR="001255EB" w:rsidRPr="00425D72" w:rsidRDefault="001255EB" w:rsidP="001255EB">
      <w:pPr>
        <w:tabs>
          <w:tab w:val="left" w:pos="426"/>
        </w:tabs>
        <w:ind w:left="426" w:right="1"/>
        <w:jc w:val="both"/>
        <w:rPr>
          <w:rFonts w:ascii="Verdana" w:hAnsi="Verdana"/>
          <w:sz w:val="16"/>
          <w:szCs w:val="16"/>
        </w:rPr>
      </w:pPr>
    </w:p>
    <w:p w14:paraId="184F66C6" w14:textId="77777777" w:rsidR="001255EB" w:rsidRPr="00425D72" w:rsidRDefault="001255EB" w:rsidP="001255EB">
      <w:pPr>
        <w:tabs>
          <w:tab w:val="left" w:pos="426"/>
        </w:tabs>
        <w:ind w:left="426" w:right="1"/>
        <w:jc w:val="both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425D72">
        <w:rPr>
          <w:rFonts w:ascii="Verdana" w:hAnsi="Verdana"/>
          <w:sz w:val="16"/>
          <w:szCs w:val="16"/>
        </w:rPr>
        <w:tab/>
      </w:r>
      <w:r w:rsidRPr="00425D72">
        <w:rPr>
          <w:rFonts w:ascii="Verdana" w:hAnsi="Verdana"/>
          <w:sz w:val="16"/>
          <w:szCs w:val="16"/>
        </w:rPr>
        <w:tab/>
        <w:t xml:space="preserve"> </w:t>
      </w:r>
    </w:p>
    <w:p w14:paraId="39266DEE" w14:textId="77777777" w:rsidR="001255EB" w:rsidRPr="00425D72" w:rsidRDefault="001255EB" w:rsidP="001255EB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upoważnienie dla powyżej wskazanych osób wynika z następującego (</w:t>
      </w:r>
      <w:proofErr w:type="spellStart"/>
      <w:r w:rsidRPr="00425D72">
        <w:rPr>
          <w:rFonts w:ascii="Verdana" w:hAnsi="Verdana"/>
          <w:sz w:val="16"/>
          <w:szCs w:val="16"/>
        </w:rPr>
        <w:t>ych</w:t>
      </w:r>
      <w:proofErr w:type="spellEnd"/>
      <w:r w:rsidRPr="00425D72">
        <w:rPr>
          <w:rFonts w:ascii="Verdana" w:hAnsi="Verdana"/>
          <w:sz w:val="16"/>
          <w:szCs w:val="16"/>
        </w:rPr>
        <w:t>) dokumentu(ów)</w:t>
      </w:r>
    </w:p>
    <w:p w14:paraId="12541F8D" w14:textId="77777777" w:rsidR="001255EB" w:rsidRPr="00425D72" w:rsidRDefault="001255EB" w:rsidP="001255EB">
      <w:pPr>
        <w:jc w:val="both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404B20C4" w14:textId="77777777" w:rsidR="001255EB" w:rsidRPr="00425D72" w:rsidRDefault="001255EB" w:rsidP="001255EB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załącznikami do niniejszej oferty są:</w:t>
      </w:r>
    </w:p>
    <w:p w14:paraId="1D34D00E" w14:textId="77777777" w:rsidR="001255EB" w:rsidRPr="00425D72" w:rsidRDefault="001255EB" w:rsidP="001255EB">
      <w:pPr>
        <w:numPr>
          <w:ilvl w:val="1"/>
          <w:numId w:val="2"/>
        </w:numPr>
        <w:jc w:val="both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0E1E5C31" w14:textId="77777777" w:rsidR="001255EB" w:rsidRPr="00425D72" w:rsidRDefault="001255EB" w:rsidP="001255EB">
      <w:pPr>
        <w:numPr>
          <w:ilvl w:val="1"/>
          <w:numId w:val="2"/>
        </w:numPr>
        <w:jc w:val="both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3DC372A2" w14:textId="77777777" w:rsidR="001255EB" w:rsidRPr="00425D72" w:rsidRDefault="001255EB" w:rsidP="001255EB">
      <w:pPr>
        <w:numPr>
          <w:ilvl w:val="1"/>
          <w:numId w:val="2"/>
        </w:numPr>
        <w:jc w:val="both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0E11787D" w14:textId="77777777" w:rsidR="001255EB" w:rsidRPr="00425D72" w:rsidRDefault="001255EB" w:rsidP="001255EB">
      <w:pPr>
        <w:numPr>
          <w:ilvl w:val="1"/>
          <w:numId w:val="2"/>
        </w:numPr>
        <w:jc w:val="both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4F47F966" w14:textId="77777777" w:rsidR="001255EB" w:rsidRPr="00425D72" w:rsidRDefault="001255EB" w:rsidP="001255EB">
      <w:pPr>
        <w:numPr>
          <w:ilvl w:val="1"/>
          <w:numId w:val="2"/>
        </w:numPr>
        <w:jc w:val="both"/>
        <w:rPr>
          <w:rFonts w:ascii="Verdana" w:hAnsi="Verdana"/>
          <w:sz w:val="16"/>
          <w:szCs w:val="16"/>
        </w:rPr>
      </w:pPr>
      <w:r w:rsidRPr="00425D72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17379B6B" w14:textId="77777777" w:rsidR="001255EB" w:rsidRPr="00425D72" w:rsidRDefault="001255EB" w:rsidP="001255EB">
      <w:pPr>
        <w:ind w:left="1440"/>
        <w:jc w:val="both"/>
        <w:rPr>
          <w:rFonts w:ascii="Verdana" w:hAnsi="Verdana"/>
          <w:sz w:val="16"/>
          <w:szCs w:val="16"/>
        </w:rPr>
      </w:pPr>
    </w:p>
    <w:p w14:paraId="4B5217C9" w14:textId="77777777" w:rsidR="001255EB" w:rsidRPr="00425D72" w:rsidRDefault="001255EB" w:rsidP="001255EB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6"/>
          <w:szCs w:val="16"/>
          <w:lang w:eastAsia="zh-CN"/>
        </w:rPr>
      </w:pPr>
    </w:p>
    <w:p w14:paraId="2767518A" w14:textId="77777777" w:rsidR="001255EB" w:rsidRPr="00425D72" w:rsidRDefault="001255EB" w:rsidP="001255EB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6"/>
          <w:szCs w:val="16"/>
        </w:rPr>
      </w:pPr>
      <w:r w:rsidRPr="00425D72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Oferta</w:t>
      </w:r>
      <w:r w:rsidRPr="00425D72"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 xml:space="preserve"> </w:t>
      </w:r>
      <w:r w:rsidRPr="00425D72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powinna</w:t>
      </w:r>
      <w:r w:rsidRPr="00425D72"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 xml:space="preserve"> </w:t>
      </w:r>
      <w:r w:rsidRPr="00425D72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być sporządzona</w:t>
      </w:r>
      <w:r w:rsidRPr="00425D72"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 xml:space="preserve"> </w:t>
      </w:r>
      <w:r w:rsidRPr="00425D72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w języku polskim, z zachowaniem postaci elektronicznej i podpisana kwalifikowanym podpisem elektronicznym.</w:t>
      </w:r>
    </w:p>
    <w:p w14:paraId="4503BA5F" w14:textId="1057B4E4" w:rsidR="00FE545C" w:rsidRPr="00425D72" w:rsidRDefault="00FE545C" w:rsidP="001255EB">
      <w:pPr>
        <w:rPr>
          <w:rFonts w:ascii="Verdana" w:hAnsi="Verdana"/>
          <w:i/>
          <w:iCs/>
          <w:color w:val="FF0000"/>
          <w:sz w:val="16"/>
          <w:szCs w:val="16"/>
        </w:rPr>
      </w:pPr>
    </w:p>
    <w:sectPr w:rsidR="00FE545C" w:rsidRPr="00425D72" w:rsidSect="00F70D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40F57" w14:textId="77777777" w:rsidR="00BD5386" w:rsidRDefault="00BD5386">
      <w:r>
        <w:separator/>
      </w:r>
    </w:p>
  </w:endnote>
  <w:endnote w:type="continuationSeparator" w:id="0">
    <w:p w14:paraId="01125F07" w14:textId="77777777" w:rsidR="00BD5386" w:rsidRDefault="00BD5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E8F30" w14:textId="77777777" w:rsidR="00BD5386" w:rsidRDefault="00BD5386">
      <w:r>
        <w:separator/>
      </w:r>
    </w:p>
  </w:footnote>
  <w:footnote w:type="continuationSeparator" w:id="0">
    <w:p w14:paraId="297F75EC" w14:textId="77777777" w:rsidR="00BD5386" w:rsidRDefault="00BD5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A0B89"/>
    <w:multiLevelType w:val="hybridMultilevel"/>
    <w:tmpl w:val="0A28EF34"/>
    <w:lvl w:ilvl="0" w:tplc="EAF68BC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1"/>
  </w:num>
  <w:num w:numId="4" w16cid:durableId="1915241982">
    <w:abstractNumId w:val="3"/>
  </w:num>
  <w:num w:numId="5" w16cid:durableId="598177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25F07"/>
    <w:rsid w:val="0003272F"/>
    <w:rsid w:val="000704FC"/>
    <w:rsid w:val="00071CCC"/>
    <w:rsid w:val="00081341"/>
    <w:rsid w:val="000960B7"/>
    <w:rsid w:val="000A56FC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255EB"/>
    <w:rsid w:val="001268BC"/>
    <w:rsid w:val="001330C2"/>
    <w:rsid w:val="0013475E"/>
    <w:rsid w:val="00142092"/>
    <w:rsid w:val="001524A2"/>
    <w:rsid w:val="00164B09"/>
    <w:rsid w:val="001801DD"/>
    <w:rsid w:val="0018064E"/>
    <w:rsid w:val="00183576"/>
    <w:rsid w:val="00185405"/>
    <w:rsid w:val="001C0AF0"/>
    <w:rsid w:val="001C47DB"/>
    <w:rsid w:val="001D4612"/>
    <w:rsid w:val="001E4E5D"/>
    <w:rsid w:val="002046BE"/>
    <w:rsid w:val="00207E98"/>
    <w:rsid w:val="0021193A"/>
    <w:rsid w:val="002133B1"/>
    <w:rsid w:val="00217478"/>
    <w:rsid w:val="00224CB0"/>
    <w:rsid w:val="00241B8C"/>
    <w:rsid w:val="00252CDE"/>
    <w:rsid w:val="00254143"/>
    <w:rsid w:val="002723B0"/>
    <w:rsid w:val="002908E0"/>
    <w:rsid w:val="00291A94"/>
    <w:rsid w:val="002961AF"/>
    <w:rsid w:val="002A3EC6"/>
    <w:rsid w:val="002A664C"/>
    <w:rsid w:val="002A772B"/>
    <w:rsid w:val="002C5B9B"/>
    <w:rsid w:val="002C7CC6"/>
    <w:rsid w:val="002D7576"/>
    <w:rsid w:val="002E362C"/>
    <w:rsid w:val="00302108"/>
    <w:rsid w:val="00303C5D"/>
    <w:rsid w:val="00315A4A"/>
    <w:rsid w:val="00330D34"/>
    <w:rsid w:val="00333C8A"/>
    <w:rsid w:val="00335B1B"/>
    <w:rsid w:val="00351DCD"/>
    <w:rsid w:val="003556A2"/>
    <w:rsid w:val="003571ED"/>
    <w:rsid w:val="003700AD"/>
    <w:rsid w:val="00382315"/>
    <w:rsid w:val="003831B5"/>
    <w:rsid w:val="003862BF"/>
    <w:rsid w:val="003A7F07"/>
    <w:rsid w:val="003B130C"/>
    <w:rsid w:val="003B3017"/>
    <w:rsid w:val="003B74DF"/>
    <w:rsid w:val="003C2643"/>
    <w:rsid w:val="003D4E15"/>
    <w:rsid w:val="003E2E0B"/>
    <w:rsid w:val="00400BD5"/>
    <w:rsid w:val="00405496"/>
    <w:rsid w:val="00407120"/>
    <w:rsid w:val="00410116"/>
    <w:rsid w:val="00415381"/>
    <w:rsid w:val="00415804"/>
    <w:rsid w:val="00417C3D"/>
    <w:rsid w:val="00422B23"/>
    <w:rsid w:val="00425D72"/>
    <w:rsid w:val="00427698"/>
    <w:rsid w:val="00427FE6"/>
    <w:rsid w:val="00443EE5"/>
    <w:rsid w:val="00461C7C"/>
    <w:rsid w:val="00474217"/>
    <w:rsid w:val="004A02B1"/>
    <w:rsid w:val="004A1F00"/>
    <w:rsid w:val="004A4F37"/>
    <w:rsid w:val="004B7300"/>
    <w:rsid w:val="004C19D7"/>
    <w:rsid w:val="004C6753"/>
    <w:rsid w:val="004D2471"/>
    <w:rsid w:val="004E5131"/>
    <w:rsid w:val="004F3270"/>
    <w:rsid w:val="004F3CA4"/>
    <w:rsid w:val="00523DCB"/>
    <w:rsid w:val="00525CBE"/>
    <w:rsid w:val="0052767D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B6715"/>
    <w:rsid w:val="005C1980"/>
    <w:rsid w:val="005D2C65"/>
    <w:rsid w:val="005D2C98"/>
    <w:rsid w:val="005E6D94"/>
    <w:rsid w:val="00610404"/>
    <w:rsid w:val="006226D3"/>
    <w:rsid w:val="0063384F"/>
    <w:rsid w:val="00643C6F"/>
    <w:rsid w:val="00644080"/>
    <w:rsid w:val="00644BCA"/>
    <w:rsid w:val="00646202"/>
    <w:rsid w:val="00646C38"/>
    <w:rsid w:val="0065290F"/>
    <w:rsid w:val="006603ED"/>
    <w:rsid w:val="0067662E"/>
    <w:rsid w:val="006803B8"/>
    <w:rsid w:val="006815F6"/>
    <w:rsid w:val="00685B65"/>
    <w:rsid w:val="00691505"/>
    <w:rsid w:val="006933DF"/>
    <w:rsid w:val="006975E1"/>
    <w:rsid w:val="00697EEB"/>
    <w:rsid w:val="006A51C3"/>
    <w:rsid w:val="006A5839"/>
    <w:rsid w:val="006B156C"/>
    <w:rsid w:val="006B1724"/>
    <w:rsid w:val="006B733B"/>
    <w:rsid w:val="006C6C41"/>
    <w:rsid w:val="006D37DF"/>
    <w:rsid w:val="006F2AAF"/>
    <w:rsid w:val="00733037"/>
    <w:rsid w:val="00734025"/>
    <w:rsid w:val="00747B46"/>
    <w:rsid w:val="00773B3A"/>
    <w:rsid w:val="007748F0"/>
    <w:rsid w:val="0078125D"/>
    <w:rsid w:val="0078277E"/>
    <w:rsid w:val="00794C59"/>
    <w:rsid w:val="007A4321"/>
    <w:rsid w:val="007B2D91"/>
    <w:rsid w:val="007B42CD"/>
    <w:rsid w:val="007B54D1"/>
    <w:rsid w:val="007C0447"/>
    <w:rsid w:val="007C05C9"/>
    <w:rsid w:val="007C2BA0"/>
    <w:rsid w:val="007D0F4E"/>
    <w:rsid w:val="007D501F"/>
    <w:rsid w:val="007E0E0B"/>
    <w:rsid w:val="00820C6F"/>
    <w:rsid w:val="008273CE"/>
    <w:rsid w:val="00833933"/>
    <w:rsid w:val="00844B18"/>
    <w:rsid w:val="008511AF"/>
    <w:rsid w:val="00853083"/>
    <w:rsid w:val="00860328"/>
    <w:rsid w:val="008B2F0C"/>
    <w:rsid w:val="008B4928"/>
    <w:rsid w:val="008B72C9"/>
    <w:rsid w:val="008C219E"/>
    <w:rsid w:val="008C508D"/>
    <w:rsid w:val="008D2AB8"/>
    <w:rsid w:val="008D36E7"/>
    <w:rsid w:val="008D3742"/>
    <w:rsid w:val="008E62CD"/>
    <w:rsid w:val="008F1C66"/>
    <w:rsid w:val="00904823"/>
    <w:rsid w:val="0090584B"/>
    <w:rsid w:val="00905B2B"/>
    <w:rsid w:val="00907B61"/>
    <w:rsid w:val="0091645D"/>
    <w:rsid w:val="0094738B"/>
    <w:rsid w:val="00955C7C"/>
    <w:rsid w:val="0096498C"/>
    <w:rsid w:val="00970FE4"/>
    <w:rsid w:val="009751E8"/>
    <w:rsid w:val="009842BA"/>
    <w:rsid w:val="00996D96"/>
    <w:rsid w:val="009B2AE7"/>
    <w:rsid w:val="009C3357"/>
    <w:rsid w:val="009D231F"/>
    <w:rsid w:val="009E3ACD"/>
    <w:rsid w:val="00A0022B"/>
    <w:rsid w:val="00A11DBF"/>
    <w:rsid w:val="00A14312"/>
    <w:rsid w:val="00A16897"/>
    <w:rsid w:val="00A24377"/>
    <w:rsid w:val="00A346FE"/>
    <w:rsid w:val="00A3773F"/>
    <w:rsid w:val="00A47B4D"/>
    <w:rsid w:val="00A5227F"/>
    <w:rsid w:val="00A557A1"/>
    <w:rsid w:val="00A83018"/>
    <w:rsid w:val="00A83495"/>
    <w:rsid w:val="00AB0FCA"/>
    <w:rsid w:val="00AB6E39"/>
    <w:rsid w:val="00AC08EF"/>
    <w:rsid w:val="00AD0ADC"/>
    <w:rsid w:val="00AD63E6"/>
    <w:rsid w:val="00AE10DF"/>
    <w:rsid w:val="00B32291"/>
    <w:rsid w:val="00B33EE5"/>
    <w:rsid w:val="00B629A2"/>
    <w:rsid w:val="00B718A7"/>
    <w:rsid w:val="00B77460"/>
    <w:rsid w:val="00B774DC"/>
    <w:rsid w:val="00B92379"/>
    <w:rsid w:val="00BB26ED"/>
    <w:rsid w:val="00BB2AC8"/>
    <w:rsid w:val="00BB5E8E"/>
    <w:rsid w:val="00BD4AE2"/>
    <w:rsid w:val="00BD5386"/>
    <w:rsid w:val="00BF0255"/>
    <w:rsid w:val="00BF375D"/>
    <w:rsid w:val="00BF4A14"/>
    <w:rsid w:val="00BF6706"/>
    <w:rsid w:val="00C165EC"/>
    <w:rsid w:val="00C16C38"/>
    <w:rsid w:val="00C43C78"/>
    <w:rsid w:val="00C460D4"/>
    <w:rsid w:val="00C67CB1"/>
    <w:rsid w:val="00C83EB8"/>
    <w:rsid w:val="00C9110A"/>
    <w:rsid w:val="00C92CEB"/>
    <w:rsid w:val="00C969A6"/>
    <w:rsid w:val="00C97009"/>
    <w:rsid w:val="00CA4548"/>
    <w:rsid w:val="00CA5BD6"/>
    <w:rsid w:val="00CA7D36"/>
    <w:rsid w:val="00CC70FB"/>
    <w:rsid w:val="00CC750A"/>
    <w:rsid w:val="00CD6853"/>
    <w:rsid w:val="00CE2DA7"/>
    <w:rsid w:val="00CF5F1A"/>
    <w:rsid w:val="00D24208"/>
    <w:rsid w:val="00D30477"/>
    <w:rsid w:val="00D34E03"/>
    <w:rsid w:val="00D606F6"/>
    <w:rsid w:val="00D60C38"/>
    <w:rsid w:val="00D639EA"/>
    <w:rsid w:val="00D66893"/>
    <w:rsid w:val="00D74507"/>
    <w:rsid w:val="00D8146D"/>
    <w:rsid w:val="00D90ACB"/>
    <w:rsid w:val="00D935FD"/>
    <w:rsid w:val="00D9714F"/>
    <w:rsid w:val="00DA273F"/>
    <w:rsid w:val="00DA5A50"/>
    <w:rsid w:val="00DB6E60"/>
    <w:rsid w:val="00DC1500"/>
    <w:rsid w:val="00DC659C"/>
    <w:rsid w:val="00DC6ACD"/>
    <w:rsid w:val="00DD0940"/>
    <w:rsid w:val="00DD3715"/>
    <w:rsid w:val="00E21113"/>
    <w:rsid w:val="00E430B3"/>
    <w:rsid w:val="00E44371"/>
    <w:rsid w:val="00E47C31"/>
    <w:rsid w:val="00E65464"/>
    <w:rsid w:val="00E65AEA"/>
    <w:rsid w:val="00E949B0"/>
    <w:rsid w:val="00E97EA5"/>
    <w:rsid w:val="00EA1159"/>
    <w:rsid w:val="00EB225B"/>
    <w:rsid w:val="00EC0BEA"/>
    <w:rsid w:val="00EC2604"/>
    <w:rsid w:val="00ED31A4"/>
    <w:rsid w:val="00F00591"/>
    <w:rsid w:val="00F00D1F"/>
    <w:rsid w:val="00F15450"/>
    <w:rsid w:val="00F31B40"/>
    <w:rsid w:val="00F35573"/>
    <w:rsid w:val="00F459D2"/>
    <w:rsid w:val="00F51688"/>
    <w:rsid w:val="00F53146"/>
    <w:rsid w:val="00F54742"/>
    <w:rsid w:val="00F576CD"/>
    <w:rsid w:val="00F57FA2"/>
    <w:rsid w:val="00F65E18"/>
    <w:rsid w:val="00F70DBB"/>
    <w:rsid w:val="00F91018"/>
    <w:rsid w:val="00FA0F30"/>
    <w:rsid w:val="00FA213B"/>
    <w:rsid w:val="00FA51A4"/>
    <w:rsid w:val="00FA5770"/>
    <w:rsid w:val="00FB00CB"/>
    <w:rsid w:val="00FB2F2A"/>
    <w:rsid w:val="00FB6B48"/>
    <w:rsid w:val="00FB7916"/>
    <w:rsid w:val="00FC26F1"/>
    <w:rsid w:val="00FC4326"/>
    <w:rsid w:val="00FD3090"/>
    <w:rsid w:val="00FD6853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5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1036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4</cp:revision>
  <cp:lastPrinted>2025-07-28T06:24:00Z</cp:lastPrinted>
  <dcterms:created xsi:type="dcterms:W3CDTF">2025-08-05T08:59:00Z</dcterms:created>
  <dcterms:modified xsi:type="dcterms:W3CDTF">2025-08-05T09:44:00Z</dcterms:modified>
</cp:coreProperties>
</file>