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1BBBF" w14:textId="69F54DC3" w:rsidR="00025386" w:rsidRPr="009B4CD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B4CDB">
        <w:rPr>
          <w:bCs/>
          <w:i w:val="0"/>
          <w:sz w:val="20"/>
        </w:rPr>
        <w:t xml:space="preserve">Załącznik nr </w:t>
      </w:r>
      <w:r w:rsidR="009B4CDB" w:rsidRPr="009B4CDB">
        <w:rPr>
          <w:bCs/>
          <w:i w:val="0"/>
          <w:sz w:val="20"/>
        </w:rPr>
        <w:t>4</w:t>
      </w:r>
      <w:r w:rsidR="007666D6" w:rsidRPr="009B4CD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B4CDB" w14:paraId="54A7132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7C7F4D" w14:textId="77777777" w:rsidR="008D442B" w:rsidRPr="009B4CD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4CD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E2CA2E9" w14:textId="77777777" w:rsidR="00053927" w:rsidRPr="009B4CD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4CD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B4C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1729ABC" w14:textId="77777777" w:rsidR="00053927" w:rsidRPr="009B4CD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B4CD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B4CD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B4CD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897D9B4" w14:textId="77777777" w:rsidR="00A137C9" w:rsidRPr="009B4CDB" w:rsidRDefault="00A137C9" w:rsidP="009B4CD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B4CD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B4CDB" w14:paraId="212AAC7B" w14:textId="77777777" w:rsidTr="004F10A0">
        <w:tc>
          <w:tcPr>
            <w:tcW w:w="2269" w:type="dxa"/>
          </w:tcPr>
          <w:p w14:paraId="648789E2" w14:textId="77777777" w:rsidR="00A137C9" w:rsidRPr="009B4CD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EC1857C" w14:textId="77777777" w:rsidR="00A137C9" w:rsidRPr="009B4CDB" w:rsidRDefault="0052763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 przebudowa budynku szkoły podstawowej nr 1  przy ul. Szkolnej 1 w Niepołomicach</w:t>
            </w:r>
            <w:r w:rsidR="00A137C9" w:rsidRPr="009B4C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27636" w:rsidRPr="009B4CDB" w14:paraId="57D02EAA" w14:textId="77777777" w:rsidTr="002F2574">
        <w:tc>
          <w:tcPr>
            <w:tcW w:w="2269" w:type="dxa"/>
          </w:tcPr>
          <w:p w14:paraId="7D27BAA1" w14:textId="77777777" w:rsidR="00527636" w:rsidRPr="009B4CDB" w:rsidRDefault="00527636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2FAB6B" w14:textId="77777777" w:rsidR="00527636" w:rsidRPr="009B4CDB" w:rsidRDefault="00527636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ZP.271.27.2025</w:t>
            </w:r>
          </w:p>
        </w:tc>
      </w:tr>
    </w:tbl>
    <w:p w14:paraId="689B2744" w14:textId="77777777" w:rsidR="00A137C9" w:rsidRPr="009B4CD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3E510B" w14:textId="77777777" w:rsidR="003A486D" w:rsidRPr="009B4CD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B4CDB">
        <w:rPr>
          <w:rFonts w:ascii="Times New Roman" w:hAnsi="Times New Roman"/>
          <w:sz w:val="20"/>
          <w:szCs w:val="20"/>
        </w:rPr>
        <w:t xml:space="preserve">prowadzonego przez </w:t>
      </w:r>
      <w:r w:rsidR="00527636" w:rsidRPr="009B4CDB">
        <w:rPr>
          <w:rFonts w:ascii="Times New Roman" w:hAnsi="Times New Roman"/>
          <w:b/>
          <w:sz w:val="20"/>
          <w:szCs w:val="20"/>
        </w:rPr>
        <w:t>GMINA NIEPOŁOMICE</w:t>
      </w:r>
      <w:r w:rsidRPr="009B4CDB">
        <w:rPr>
          <w:rFonts w:ascii="Times New Roman" w:hAnsi="Times New Roman"/>
          <w:b/>
          <w:sz w:val="20"/>
          <w:szCs w:val="20"/>
        </w:rPr>
        <w:t>,</w:t>
      </w:r>
      <w:r w:rsidRPr="009B4CDB">
        <w:rPr>
          <w:rFonts w:ascii="Times New Roman" w:hAnsi="Times New Roman"/>
          <w:sz w:val="20"/>
          <w:szCs w:val="20"/>
        </w:rPr>
        <w:t xml:space="preserve"> d</w:t>
      </w:r>
      <w:r w:rsidR="008D442B"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B4CD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8B7D7B5" w14:textId="77777777" w:rsidR="00A137C9" w:rsidRPr="009B4CD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B4CD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B4CDB" w14:paraId="2759855B" w14:textId="77777777" w:rsidTr="00A137C9">
        <w:tc>
          <w:tcPr>
            <w:tcW w:w="617" w:type="dxa"/>
            <w:vAlign w:val="center"/>
          </w:tcPr>
          <w:p w14:paraId="2FDB03E3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0030D9BC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D1DB299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B4CDB" w14:paraId="20249B29" w14:textId="77777777" w:rsidTr="00A137C9">
        <w:tc>
          <w:tcPr>
            <w:tcW w:w="617" w:type="dxa"/>
            <w:vAlign w:val="center"/>
          </w:tcPr>
          <w:p w14:paraId="305DB9F8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16B424A1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7EDFD8C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B4CDB" w14:paraId="0EE25DBB" w14:textId="77777777" w:rsidTr="00A137C9">
        <w:tc>
          <w:tcPr>
            <w:tcW w:w="617" w:type="dxa"/>
            <w:vAlign w:val="center"/>
          </w:tcPr>
          <w:p w14:paraId="37612952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57AF5D3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9355A9E" w14:textId="77777777" w:rsidR="003A486D" w:rsidRPr="009B4CD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D328C01" w14:textId="77777777" w:rsidR="00DC652A" w:rsidRPr="009B4CD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B4CD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B4CD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B4CD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27636" w:rsidRPr="009B4CDB">
        <w:rPr>
          <w:rFonts w:ascii="Times New Roman" w:hAnsi="Times New Roman"/>
          <w:sz w:val="20"/>
          <w:szCs w:val="20"/>
        </w:rPr>
        <w:t>(</w:t>
      </w:r>
      <w:proofErr w:type="spellStart"/>
      <w:r w:rsidR="00527636" w:rsidRPr="009B4CDB">
        <w:rPr>
          <w:rFonts w:ascii="Times New Roman" w:hAnsi="Times New Roman"/>
          <w:sz w:val="20"/>
          <w:szCs w:val="20"/>
        </w:rPr>
        <w:t>t.j</w:t>
      </w:r>
      <w:proofErr w:type="spellEnd"/>
      <w:r w:rsidR="00527636" w:rsidRPr="009B4CDB">
        <w:rPr>
          <w:rFonts w:ascii="Times New Roman" w:hAnsi="Times New Roman"/>
          <w:sz w:val="20"/>
          <w:szCs w:val="20"/>
        </w:rPr>
        <w:t>. Dz. U. z 2024 poz. 1320)</w:t>
      </w:r>
      <w:r w:rsidRPr="009B4CDB">
        <w:rPr>
          <w:rFonts w:ascii="Times New Roman" w:hAnsi="Times New Roman"/>
          <w:sz w:val="20"/>
          <w:szCs w:val="20"/>
        </w:rPr>
        <w:t>, że w ramach zamówienia</w:t>
      </w:r>
      <w:r w:rsidR="00A137C9" w:rsidRPr="009B4CDB">
        <w:rPr>
          <w:rFonts w:ascii="Times New Roman" w:hAnsi="Times New Roman"/>
          <w:sz w:val="20"/>
          <w:szCs w:val="20"/>
        </w:rPr>
        <w:t>,</w:t>
      </w:r>
      <w:r w:rsidR="00A137C9"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B4CD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B4CD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B4CD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B4CD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B4CD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B4CD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B4CD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B4CDB" w14:paraId="7314B4A6" w14:textId="77777777" w:rsidTr="00A137C9">
        <w:tc>
          <w:tcPr>
            <w:tcW w:w="617" w:type="dxa"/>
            <w:vAlign w:val="center"/>
          </w:tcPr>
          <w:p w14:paraId="3731B743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9506853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CBEE99A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B4CDB" w14:paraId="1660E08C" w14:textId="77777777" w:rsidTr="00A137C9">
        <w:tc>
          <w:tcPr>
            <w:tcW w:w="617" w:type="dxa"/>
            <w:vAlign w:val="center"/>
          </w:tcPr>
          <w:p w14:paraId="7C63404F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6A70838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0F30703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B4CDB" w14:paraId="1B461971" w14:textId="77777777" w:rsidTr="00A137C9">
        <w:tc>
          <w:tcPr>
            <w:tcW w:w="617" w:type="dxa"/>
            <w:vAlign w:val="center"/>
          </w:tcPr>
          <w:p w14:paraId="1D932843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B4C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17C5E2B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B356A92" w14:textId="77777777" w:rsidR="00B641BE" w:rsidRPr="009B4CD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B4AB294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CBA02D" w14:textId="77777777" w:rsidR="009B4CDB" w:rsidRDefault="009B4CDB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BFE5FD1" w14:textId="77777777" w:rsidR="009B4CDB" w:rsidRDefault="009B4CDB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23A9C3" w14:textId="209F9786" w:rsidR="009B4CDB" w:rsidRPr="009B4CDB" w:rsidRDefault="009B4CDB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B4CDB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BB1D040" w14:textId="77777777" w:rsidR="007A2C38" w:rsidRPr="009B4CD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9B4CDB" w14:paraId="51DDD9AB" w14:textId="77777777" w:rsidTr="004F10A0">
        <w:tc>
          <w:tcPr>
            <w:tcW w:w="2660" w:type="dxa"/>
          </w:tcPr>
          <w:p w14:paraId="5F8F0416" w14:textId="77777777" w:rsidR="00A137C9" w:rsidRPr="009B4CD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F13EE8E" w14:textId="124E0EE7" w:rsidR="00A137C9" w:rsidRPr="009B4CDB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E294F8E" w14:textId="4D10C0FB" w:rsidR="00A137C9" w:rsidRPr="009B4CDB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6F4623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7249766" w14:textId="77777777" w:rsidR="009B4CDB" w:rsidRPr="009B4CDB" w:rsidRDefault="009B4CDB" w:rsidP="009B4CDB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57144CF" w14:textId="77777777" w:rsidR="009B4CDB" w:rsidRPr="009B4CDB" w:rsidRDefault="009B4CDB" w:rsidP="009B4CDB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AA2E1B1" w14:textId="77777777" w:rsidR="009B4CDB" w:rsidRPr="009B4CDB" w:rsidRDefault="009B4CDB" w:rsidP="009B4CDB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5F6A9E9" w14:textId="77777777" w:rsidR="009B4CDB" w:rsidRPr="009B4CDB" w:rsidRDefault="009B4CDB" w:rsidP="009B4CDB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0CCB33" w14:textId="77777777" w:rsidR="009B4CDB" w:rsidRPr="009B4CDB" w:rsidRDefault="009B4CDB" w:rsidP="009B4CDB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B612BD6" w14:textId="77777777" w:rsidR="009B4CDB" w:rsidRDefault="009B4CDB" w:rsidP="009B4CDB">
      <w:pPr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227786D" w14:textId="77777777" w:rsidR="009B4CDB" w:rsidRPr="009B4CDB" w:rsidRDefault="009B4CDB" w:rsidP="009B4CDB">
      <w:pPr>
        <w:ind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9B4CDB" w:rsidRPr="009B4CD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9D098" w14:textId="77777777" w:rsidR="00A42F06" w:rsidRDefault="00A42F06" w:rsidP="00025386">
      <w:pPr>
        <w:spacing w:after="0" w:line="240" w:lineRule="auto"/>
      </w:pPr>
      <w:r>
        <w:separator/>
      </w:r>
    </w:p>
  </w:endnote>
  <w:endnote w:type="continuationSeparator" w:id="0">
    <w:p w14:paraId="0A50A845" w14:textId="77777777" w:rsidR="00A42F06" w:rsidRDefault="00A42F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4FCA5" w14:textId="77777777" w:rsidR="00527636" w:rsidRDefault="005276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C06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F7427" w14:textId="77777777" w:rsidR="00527636" w:rsidRDefault="00527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99CF8" w14:textId="77777777" w:rsidR="00A42F06" w:rsidRDefault="00A42F06" w:rsidP="00025386">
      <w:pPr>
        <w:spacing w:after="0" w:line="240" w:lineRule="auto"/>
      </w:pPr>
      <w:r>
        <w:separator/>
      </w:r>
    </w:p>
  </w:footnote>
  <w:footnote w:type="continuationSeparator" w:id="0">
    <w:p w14:paraId="2189AB9D" w14:textId="77777777" w:rsidR="00A42F06" w:rsidRDefault="00A42F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3DB29" w14:textId="77777777" w:rsidR="00527636" w:rsidRDefault="00527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8F14" w14:textId="77777777" w:rsidR="00527636" w:rsidRDefault="00527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0C257" w14:textId="77777777" w:rsidR="00527636" w:rsidRDefault="005276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5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F0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27636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4CDB"/>
    <w:rsid w:val="00A137C9"/>
    <w:rsid w:val="00A42F06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86E0D"/>
  <w15:chartTrackingRefBased/>
  <w15:docId w15:val="{1C054D27-B664-469A-9235-F5A2E626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2025-08-06T11:31:00Z</cp:lastPrinted>
  <dcterms:created xsi:type="dcterms:W3CDTF">2025-08-06T11:31:00Z</dcterms:created>
  <dcterms:modified xsi:type="dcterms:W3CDTF">2025-08-06T11:31:00Z</dcterms:modified>
</cp:coreProperties>
</file>