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55527" w14:textId="77777777" w:rsidR="00FB7F50" w:rsidRPr="002245BE" w:rsidRDefault="000A642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642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642A">
        <w:rPr>
          <w:sz w:val="22"/>
          <w:szCs w:val="22"/>
        </w:rPr>
        <w:t>2025-08-08</w:t>
      </w:r>
    </w:p>
    <w:p w14:paraId="14F0A9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FA89E6A" w14:textId="77777777" w:rsidR="000A642A" w:rsidRPr="000A642A" w:rsidRDefault="000A642A" w:rsidP="00FB7F50">
      <w:pPr>
        <w:spacing w:after="40"/>
        <w:rPr>
          <w:b/>
          <w:bCs/>
          <w:sz w:val="22"/>
          <w:szCs w:val="22"/>
        </w:rPr>
      </w:pPr>
      <w:r w:rsidRPr="000A642A">
        <w:rPr>
          <w:b/>
          <w:bCs/>
          <w:sz w:val="22"/>
          <w:szCs w:val="22"/>
        </w:rPr>
        <w:t>Akademia Górniczo - Hutnicza</w:t>
      </w:r>
    </w:p>
    <w:p w14:paraId="32D23E4C" w14:textId="77777777" w:rsidR="000A642A" w:rsidRPr="000A642A" w:rsidRDefault="000A642A" w:rsidP="00FB7F50">
      <w:pPr>
        <w:spacing w:after="40"/>
        <w:rPr>
          <w:b/>
          <w:bCs/>
          <w:sz w:val="22"/>
          <w:szCs w:val="22"/>
        </w:rPr>
      </w:pPr>
      <w:r w:rsidRPr="000A642A">
        <w:rPr>
          <w:b/>
          <w:bCs/>
          <w:sz w:val="22"/>
          <w:szCs w:val="22"/>
        </w:rPr>
        <w:t>im. Stanisława Staszica w Krakowie</w:t>
      </w:r>
    </w:p>
    <w:p w14:paraId="46ACB1C4" w14:textId="77777777" w:rsidR="00FB7F50" w:rsidRPr="002245BE" w:rsidRDefault="000A642A" w:rsidP="00FB7F50">
      <w:pPr>
        <w:spacing w:after="40"/>
        <w:rPr>
          <w:b/>
          <w:bCs/>
          <w:sz w:val="22"/>
          <w:szCs w:val="22"/>
        </w:rPr>
      </w:pPr>
      <w:r w:rsidRPr="000A642A">
        <w:rPr>
          <w:b/>
          <w:bCs/>
          <w:sz w:val="22"/>
          <w:szCs w:val="22"/>
        </w:rPr>
        <w:t>Dział Zamówień Publicznych</w:t>
      </w:r>
    </w:p>
    <w:p w14:paraId="6A2C82F8" w14:textId="77777777" w:rsidR="00FB7F50" w:rsidRPr="002245BE" w:rsidRDefault="000A642A" w:rsidP="00FB7F50">
      <w:pPr>
        <w:rPr>
          <w:sz w:val="22"/>
          <w:szCs w:val="22"/>
        </w:rPr>
      </w:pPr>
      <w:r w:rsidRPr="000A642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642A">
        <w:rPr>
          <w:sz w:val="22"/>
          <w:szCs w:val="22"/>
        </w:rPr>
        <w:t>30</w:t>
      </w:r>
    </w:p>
    <w:p w14:paraId="48A94AF8" w14:textId="77777777" w:rsidR="00FB7F50" w:rsidRPr="002245BE" w:rsidRDefault="000A642A" w:rsidP="00FB7F50">
      <w:pPr>
        <w:rPr>
          <w:sz w:val="22"/>
          <w:szCs w:val="22"/>
        </w:rPr>
      </w:pPr>
      <w:r w:rsidRPr="000A642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642A">
        <w:rPr>
          <w:sz w:val="22"/>
          <w:szCs w:val="22"/>
        </w:rPr>
        <w:t>Kraków</w:t>
      </w:r>
    </w:p>
    <w:p w14:paraId="21ADF4F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99C998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642A" w:rsidRPr="00607F9B" w14:paraId="6879490F" w14:textId="77777777" w:rsidTr="00917199">
        <w:trPr>
          <w:trHeight w:val="638"/>
        </w:trPr>
        <w:tc>
          <w:tcPr>
            <w:tcW w:w="959" w:type="dxa"/>
          </w:tcPr>
          <w:p w14:paraId="77B9AC8C" w14:textId="77777777" w:rsidR="000A642A" w:rsidRPr="00607F9B" w:rsidRDefault="000A642A" w:rsidP="009171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91D6A07" w14:textId="77777777" w:rsidR="000A642A" w:rsidRPr="00607F9B" w:rsidRDefault="000A642A" w:rsidP="009171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642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642A">
              <w:rPr>
                <w:b/>
                <w:bCs/>
                <w:sz w:val="22"/>
                <w:szCs w:val="22"/>
              </w:rPr>
              <w:t>Dostawa dwukanałowego systemu do pomiarów zależności temperaturowej mobilności nośników DE-dzp.272-373/25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642A">
              <w:rPr>
                <w:b/>
                <w:sz w:val="22"/>
                <w:szCs w:val="22"/>
              </w:rPr>
              <w:t>DE-dzp.272-373/25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FF4BF56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642A" w14:paraId="58D3752C" w14:textId="77777777" w:rsidTr="009171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B5CF586" w14:textId="77777777" w:rsidR="000A642A" w:rsidRPr="00D26ED6" w:rsidRDefault="000A642A" w:rsidP="0091719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642A">
              <w:rPr>
                <w:b/>
                <w:sz w:val="22"/>
                <w:szCs w:val="22"/>
              </w:rPr>
              <w:t>LAMBDA SYSTEM SPÓŁKA Z OGRANICZONĄ ODPOWIEDZIALNOŚCIĄ</w:t>
            </w:r>
          </w:p>
          <w:p w14:paraId="7843E0C1" w14:textId="77777777" w:rsidR="000A642A" w:rsidRPr="009F0E5C" w:rsidRDefault="000A642A" w:rsidP="00917199">
            <w:pPr>
              <w:jc w:val="both"/>
              <w:rPr>
                <w:bCs/>
                <w:sz w:val="22"/>
                <w:szCs w:val="22"/>
              </w:rPr>
            </w:pPr>
            <w:r w:rsidRPr="000A642A">
              <w:rPr>
                <w:bCs/>
                <w:sz w:val="22"/>
                <w:szCs w:val="22"/>
              </w:rPr>
              <w:t>MIŃSKA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642A">
              <w:rPr>
                <w:bCs/>
                <w:sz w:val="22"/>
                <w:szCs w:val="22"/>
              </w:rPr>
              <w:t>25A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A642A">
              <w:rPr>
                <w:bCs/>
                <w:sz w:val="22"/>
                <w:szCs w:val="22"/>
              </w:rPr>
              <w:t>/U12</w:t>
            </w:r>
          </w:p>
          <w:p w14:paraId="5F124C77" w14:textId="77777777" w:rsidR="000A642A" w:rsidRPr="009F0E5C" w:rsidRDefault="000A642A" w:rsidP="00917199">
            <w:pPr>
              <w:jc w:val="both"/>
              <w:rPr>
                <w:bCs/>
                <w:sz w:val="22"/>
                <w:szCs w:val="22"/>
              </w:rPr>
            </w:pPr>
            <w:r w:rsidRPr="000A642A">
              <w:rPr>
                <w:bCs/>
                <w:sz w:val="22"/>
                <w:szCs w:val="22"/>
              </w:rPr>
              <w:t>03-808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642A">
              <w:rPr>
                <w:bCs/>
                <w:sz w:val="22"/>
                <w:szCs w:val="22"/>
              </w:rPr>
              <w:t>WARSZAWA</w:t>
            </w:r>
          </w:p>
          <w:p w14:paraId="5C0C50EA" w14:textId="77777777" w:rsidR="000A642A" w:rsidRPr="00D26ED6" w:rsidRDefault="000A642A" w:rsidP="0091719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88F91F" w14:textId="77777777" w:rsidR="000A642A" w:rsidRDefault="000A642A" w:rsidP="0091719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642A">
              <w:rPr>
                <w:sz w:val="22"/>
                <w:szCs w:val="22"/>
              </w:rPr>
              <w:t>Dostawa dwukanałowego systemu do pomiarów zależności temperaturowej mobilności nośników DE-dzp.272-373/25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24CA0B7B" w14:textId="77777777" w:rsidR="000A642A" w:rsidRPr="00D26ED6" w:rsidRDefault="000A642A" w:rsidP="0091719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642A">
              <w:rPr>
                <w:b/>
                <w:sz w:val="22"/>
                <w:szCs w:val="22"/>
              </w:rPr>
              <w:t>449 897.10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62732C4" w14:textId="77777777" w:rsidR="000A642A" w:rsidRDefault="000A642A" w:rsidP="0091719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3430F7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1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8"/>
        <w:gridCol w:w="3055"/>
        <w:gridCol w:w="1628"/>
        <w:gridCol w:w="1628"/>
        <w:gridCol w:w="1628"/>
        <w:gridCol w:w="1222"/>
      </w:tblGrid>
      <w:tr w:rsidR="00AD14B7" w:rsidRPr="008567C7" w14:paraId="4B8DA9A6" w14:textId="77777777" w:rsidTr="00AD14B7">
        <w:trPr>
          <w:trHeight w:val="510"/>
        </w:trPr>
        <w:tc>
          <w:tcPr>
            <w:tcW w:w="1018" w:type="dxa"/>
            <w:vAlign w:val="center"/>
          </w:tcPr>
          <w:p w14:paraId="7EB468EB" w14:textId="77777777" w:rsidR="00AD14B7" w:rsidRPr="008567C7" w:rsidRDefault="00AD14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55" w:type="dxa"/>
            <w:vAlign w:val="center"/>
          </w:tcPr>
          <w:p w14:paraId="6A29FDC6" w14:textId="77777777" w:rsidR="00AD14B7" w:rsidRPr="008567C7" w:rsidRDefault="00AD14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628" w:type="dxa"/>
            <w:vAlign w:val="center"/>
          </w:tcPr>
          <w:p w14:paraId="67F97F40" w14:textId="77777777" w:rsidR="00AD14B7" w:rsidRPr="008567C7" w:rsidRDefault="00AD14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628" w:type="dxa"/>
            <w:vAlign w:val="center"/>
          </w:tcPr>
          <w:p w14:paraId="6993B0C9" w14:textId="77777777" w:rsidR="00AD14B7" w:rsidRPr="008567C7" w:rsidRDefault="00AD14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628" w:type="dxa"/>
            <w:vAlign w:val="center"/>
          </w:tcPr>
          <w:p w14:paraId="61F1F67E" w14:textId="77777777" w:rsidR="00AD14B7" w:rsidRPr="008567C7" w:rsidRDefault="00AD14B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222" w:type="dxa"/>
            <w:vAlign w:val="center"/>
          </w:tcPr>
          <w:p w14:paraId="4B5D0B77" w14:textId="77777777" w:rsidR="00AD14B7" w:rsidRPr="008567C7" w:rsidRDefault="00AD14B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D14B7" w:rsidRPr="008567C7" w14:paraId="087EF1DD" w14:textId="77777777" w:rsidTr="00AD14B7">
        <w:trPr>
          <w:trHeight w:val="1560"/>
        </w:trPr>
        <w:tc>
          <w:tcPr>
            <w:tcW w:w="1018" w:type="dxa"/>
            <w:vAlign w:val="center"/>
          </w:tcPr>
          <w:p w14:paraId="14B221D8" w14:textId="77777777" w:rsidR="00AD14B7" w:rsidRPr="008567C7" w:rsidRDefault="00AD14B7" w:rsidP="009171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55" w:type="dxa"/>
            <w:vAlign w:val="center"/>
          </w:tcPr>
          <w:p w14:paraId="10C91B76" w14:textId="77777777" w:rsidR="00AD14B7" w:rsidRPr="002B6761" w:rsidRDefault="00AD14B7" w:rsidP="0091719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b/>
                <w:sz w:val="18"/>
                <w:szCs w:val="18"/>
              </w:rPr>
              <w:t>LAMBDA SYSTEM SPÓŁKA Z OGRANICZONĄ ODPOWIEDZIALNOŚCIĄ</w:t>
            </w:r>
          </w:p>
          <w:p w14:paraId="0E2F35FE" w14:textId="77777777" w:rsidR="00AD14B7" w:rsidRPr="008567C7" w:rsidRDefault="00AD14B7" w:rsidP="0091719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MIŃSKA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25A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/U12</w:t>
            </w:r>
          </w:p>
          <w:p w14:paraId="4437069F" w14:textId="77777777" w:rsidR="00AD14B7" w:rsidRPr="001B7815" w:rsidRDefault="00AD14B7" w:rsidP="0091719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03-808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642A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628" w:type="dxa"/>
            <w:vAlign w:val="center"/>
          </w:tcPr>
          <w:p w14:paraId="0E05E831" w14:textId="77777777" w:rsidR="00AD14B7" w:rsidRPr="008567C7" w:rsidRDefault="00AD14B7" w:rsidP="009171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628" w:type="dxa"/>
            <w:vAlign w:val="center"/>
          </w:tcPr>
          <w:p w14:paraId="13A95EE5" w14:textId="77777777" w:rsidR="00AD14B7" w:rsidRPr="008567C7" w:rsidRDefault="00AD14B7" w:rsidP="009171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628" w:type="dxa"/>
            <w:vAlign w:val="center"/>
          </w:tcPr>
          <w:p w14:paraId="63AA286B" w14:textId="77777777" w:rsidR="00AD14B7" w:rsidRPr="008567C7" w:rsidRDefault="00AD14B7" w:rsidP="009171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sz w:val="18"/>
                <w:szCs w:val="18"/>
              </w:rPr>
              <w:t xml:space="preserve">  2,00</w:t>
            </w:r>
          </w:p>
        </w:tc>
        <w:tc>
          <w:tcPr>
            <w:tcW w:w="1222" w:type="dxa"/>
            <w:vAlign w:val="center"/>
          </w:tcPr>
          <w:p w14:paraId="6172B462" w14:textId="77777777" w:rsidR="00AD14B7" w:rsidRPr="008567C7" w:rsidRDefault="00AD14B7" w:rsidP="0091719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642A">
              <w:rPr>
                <w:rFonts w:ascii="Times New Roman" w:hAnsi="Times New Roman" w:cs="Times New Roman"/>
                <w:sz w:val="18"/>
                <w:szCs w:val="18"/>
              </w:rPr>
              <w:t xml:space="preserve">  62,00</w:t>
            </w:r>
          </w:p>
        </w:tc>
      </w:tr>
    </w:tbl>
    <w:p w14:paraId="0911721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D52CF2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E1A2C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45E8A" w14:textId="77777777" w:rsidR="00D526F6" w:rsidRDefault="00D526F6">
      <w:r>
        <w:separator/>
      </w:r>
    </w:p>
  </w:endnote>
  <w:endnote w:type="continuationSeparator" w:id="0">
    <w:p w14:paraId="7D4E60CD" w14:textId="77777777" w:rsidR="00D526F6" w:rsidRDefault="00D52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A086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EC6B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DEB617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A0697B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5B8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D2E02" w14:textId="77777777" w:rsidR="00D526F6" w:rsidRDefault="00D526F6">
      <w:r>
        <w:separator/>
      </w:r>
    </w:p>
  </w:footnote>
  <w:footnote w:type="continuationSeparator" w:id="0">
    <w:p w14:paraId="0BCFAF3E" w14:textId="77777777" w:rsidR="00D526F6" w:rsidRDefault="00D526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154D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7796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48501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6F6"/>
    <w:rsid w:val="00005838"/>
    <w:rsid w:val="00022322"/>
    <w:rsid w:val="00042497"/>
    <w:rsid w:val="000A642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14B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26F6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04AC7C"/>
  <w15:chartTrackingRefBased/>
  <w15:docId w15:val="{9B450F21-948B-45AA-BB47-DEC021532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182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3</cp:revision>
  <cp:lastPrinted>1601-01-01T00:00:00Z</cp:lastPrinted>
  <dcterms:created xsi:type="dcterms:W3CDTF">2025-08-08T11:49:00Z</dcterms:created>
  <dcterms:modified xsi:type="dcterms:W3CDTF">2025-08-08T11:50:00Z</dcterms:modified>
</cp:coreProperties>
</file>