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26A48E" w14:textId="77777777" w:rsidR="00B048DA" w:rsidRPr="00353FDC" w:rsidRDefault="00A414D7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A414D7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A414D7">
        <w:rPr>
          <w:rFonts w:ascii="Arial" w:hAnsi="Arial" w:cs="Arial"/>
        </w:rPr>
        <w:t>2025-08-08</w:t>
      </w:r>
    </w:p>
    <w:p w14:paraId="4383D3FF" w14:textId="77777777" w:rsidR="00B048DA" w:rsidRPr="00353FDC" w:rsidRDefault="00A414D7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A414D7">
        <w:rPr>
          <w:rFonts w:ascii="Arial" w:hAnsi="Arial" w:cs="Arial"/>
          <w:b/>
          <w:bCs/>
        </w:rPr>
        <w:t>Szpital Specjalistyczny im. Stefana Żeromskiego SP ZOZ w Krakowie</w:t>
      </w:r>
    </w:p>
    <w:p w14:paraId="3368B395" w14:textId="77777777" w:rsidR="00B048DA" w:rsidRPr="00353FDC" w:rsidRDefault="00A414D7" w:rsidP="00B048DA">
      <w:pPr>
        <w:spacing w:line="360" w:lineRule="auto"/>
        <w:ind w:right="3969"/>
        <w:rPr>
          <w:rFonts w:ascii="Arial" w:hAnsi="Arial" w:cs="Arial"/>
        </w:rPr>
      </w:pPr>
      <w:r w:rsidRPr="00A414D7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A414D7">
        <w:rPr>
          <w:rFonts w:ascii="Arial" w:hAnsi="Arial" w:cs="Arial"/>
        </w:rPr>
        <w:t>66</w:t>
      </w:r>
    </w:p>
    <w:p w14:paraId="52BE1BB7" w14:textId="77777777" w:rsidR="00B048DA" w:rsidRPr="00353FDC" w:rsidRDefault="00A414D7" w:rsidP="00B048DA">
      <w:pPr>
        <w:ind w:right="3969"/>
        <w:rPr>
          <w:rFonts w:ascii="Arial" w:hAnsi="Arial" w:cs="Arial"/>
        </w:rPr>
      </w:pPr>
      <w:r w:rsidRPr="00A414D7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A414D7">
        <w:rPr>
          <w:rFonts w:ascii="Arial" w:hAnsi="Arial" w:cs="Arial"/>
        </w:rPr>
        <w:t>Kraków</w:t>
      </w:r>
    </w:p>
    <w:p w14:paraId="623A2B59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6C9DD670" w14:textId="594535AF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4F29504B" w14:textId="12F4FC03" w:rsidR="006230F2" w:rsidRPr="00524B34" w:rsidRDefault="006230F2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SZP-271-32/25.714.EJK</w:t>
      </w:r>
    </w:p>
    <w:p w14:paraId="7E38701C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58400A2C" w14:textId="77777777" w:rsidTr="00B048DA">
        <w:tc>
          <w:tcPr>
            <w:tcW w:w="9498" w:type="dxa"/>
            <w:shd w:val="clear" w:color="auto" w:fill="F2F2F2"/>
            <w:hideMark/>
          </w:tcPr>
          <w:p w14:paraId="5631D1E4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504DEB13" w14:textId="22D05B1A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6230F2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zadania 2 i 3</w:t>
            </w:r>
          </w:p>
        </w:tc>
      </w:tr>
    </w:tbl>
    <w:p w14:paraId="2BD324C2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5E35FA18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A7F845A" w14:textId="77777777" w:rsidTr="00B048DA">
        <w:tc>
          <w:tcPr>
            <w:tcW w:w="2269" w:type="dxa"/>
            <w:shd w:val="clear" w:color="auto" w:fill="auto"/>
          </w:tcPr>
          <w:p w14:paraId="57C85FD5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3D11448C" w14:textId="77777777" w:rsidR="00B048DA" w:rsidRPr="00353FDC" w:rsidRDefault="00A414D7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>Dostawa szczepionek</w:t>
            </w:r>
          </w:p>
        </w:tc>
      </w:tr>
      <w:tr w:rsidR="00A414D7" w:rsidRPr="00353FDC" w14:paraId="0DB59357" w14:textId="77777777" w:rsidTr="00204A78">
        <w:tc>
          <w:tcPr>
            <w:tcW w:w="2269" w:type="dxa"/>
            <w:shd w:val="clear" w:color="auto" w:fill="auto"/>
          </w:tcPr>
          <w:p w14:paraId="69055433" w14:textId="77777777" w:rsidR="00A414D7" w:rsidRPr="00353FDC" w:rsidRDefault="00A414D7" w:rsidP="00204A7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0C7C0AC3" w14:textId="77777777" w:rsidR="00A414D7" w:rsidRPr="00353FDC" w:rsidRDefault="00A414D7" w:rsidP="00204A7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>SZP-271-32/25</w:t>
            </w:r>
          </w:p>
        </w:tc>
      </w:tr>
    </w:tbl>
    <w:p w14:paraId="09E22270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34FCE25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A414D7" w:rsidRPr="00A414D7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A414D7" w:rsidRPr="00A414D7">
        <w:rPr>
          <w:rFonts w:ascii="Arial" w:hAnsi="Arial" w:cs="Arial"/>
        </w:rPr>
        <w:t>(</w:t>
      </w:r>
      <w:proofErr w:type="spellStart"/>
      <w:r w:rsidR="00A414D7" w:rsidRPr="00A414D7">
        <w:rPr>
          <w:rFonts w:ascii="Arial" w:hAnsi="Arial" w:cs="Arial"/>
        </w:rPr>
        <w:t>t.j</w:t>
      </w:r>
      <w:proofErr w:type="spellEnd"/>
      <w:r w:rsidR="00A414D7" w:rsidRPr="00A414D7">
        <w:rPr>
          <w:rFonts w:ascii="Arial" w:hAnsi="Arial" w:cs="Arial"/>
        </w:rPr>
        <w:t>. Dz. U. z 2024 poz. 1320)</w:t>
      </w:r>
      <w:r w:rsidR="00C65E53" w:rsidRPr="00B048DA">
        <w:rPr>
          <w:rFonts w:ascii="Arial" w:hAnsi="Arial" w:cs="Arial"/>
        </w:rPr>
        <w:t xml:space="preserve">, zwanej dalej „ustawą </w:t>
      </w:r>
      <w:proofErr w:type="spellStart"/>
      <w:r w:rsidR="00C65E53" w:rsidRPr="00B048DA">
        <w:rPr>
          <w:rFonts w:ascii="Arial" w:hAnsi="Arial" w:cs="Arial"/>
        </w:rPr>
        <w:t>Pzp</w:t>
      </w:r>
      <w:proofErr w:type="spellEnd"/>
      <w:r w:rsidR="00C65E53" w:rsidRPr="00B048DA">
        <w:rPr>
          <w:rFonts w:ascii="Arial" w:hAnsi="Arial" w:cs="Arial"/>
        </w:rPr>
        <w:t>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A414D7" w14:paraId="7BB9D878" w14:textId="77777777" w:rsidTr="00204A78">
        <w:trPr>
          <w:cantSplit/>
        </w:trPr>
        <w:tc>
          <w:tcPr>
            <w:tcW w:w="9498" w:type="dxa"/>
          </w:tcPr>
          <w:p w14:paraId="67A448C4" w14:textId="77777777" w:rsidR="00A414D7" w:rsidRDefault="00A414D7" w:rsidP="00204A7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A414D7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414D7">
              <w:rPr>
                <w:rFonts w:ascii="Arial" w:hAnsi="Arial" w:cs="Arial"/>
                <w:color w:val="000000"/>
              </w:rPr>
              <w:t>Szczepionki</w:t>
            </w:r>
          </w:p>
          <w:p w14:paraId="2488738D" w14:textId="77777777" w:rsidR="00A414D7" w:rsidRPr="00B048DA" w:rsidRDefault="00A414D7" w:rsidP="00204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A414D7">
              <w:rPr>
                <w:rFonts w:ascii="Arial" w:hAnsi="Arial" w:cs="Arial"/>
                <w:b/>
              </w:rPr>
              <w:t>GSK Services Sp. z o.o.</w:t>
            </w:r>
          </w:p>
          <w:p w14:paraId="21C5B4BA" w14:textId="77777777" w:rsidR="00A414D7" w:rsidRDefault="00A414D7" w:rsidP="00204A78">
            <w:pPr>
              <w:spacing w:line="360" w:lineRule="auto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>Grunwaldzka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14D7">
              <w:rPr>
                <w:rFonts w:ascii="Arial" w:hAnsi="Arial" w:cs="Arial"/>
                <w:bCs/>
              </w:rPr>
              <w:t>189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8B30881" w14:textId="77777777" w:rsidR="00A414D7" w:rsidRPr="00B048DA" w:rsidRDefault="00A414D7" w:rsidP="00204A78">
            <w:pPr>
              <w:spacing w:line="360" w:lineRule="auto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>60-322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14D7">
              <w:rPr>
                <w:rFonts w:ascii="Arial" w:hAnsi="Arial" w:cs="Arial"/>
                <w:bCs/>
              </w:rPr>
              <w:t>Poznań</w:t>
            </w:r>
          </w:p>
          <w:p w14:paraId="475A1AE6" w14:textId="77777777" w:rsidR="00A414D7" w:rsidRPr="00B048DA" w:rsidRDefault="00A414D7" w:rsidP="00204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414D7">
              <w:rPr>
                <w:rFonts w:ascii="Arial" w:hAnsi="Arial" w:cs="Arial"/>
                <w:b/>
              </w:rPr>
              <w:t>111 630.31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66C6C1D1" w14:textId="77777777" w:rsidR="00A414D7" w:rsidRPr="00B048DA" w:rsidRDefault="00A414D7" w:rsidP="00204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72066E14" w14:textId="77777777" w:rsidR="00A414D7" w:rsidRPr="00B048DA" w:rsidRDefault="00A414D7" w:rsidP="00204A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4D7"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100 %,</w:t>
            </w:r>
          </w:p>
        </w:tc>
      </w:tr>
      <w:tr w:rsidR="00A414D7" w14:paraId="2DC51191" w14:textId="77777777" w:rsidTr="00204A78">
        <w:trPr>
          <w:cantSplit/>
        </w:trPr>
        <w:tc>
          <w:tcPr>
            <w:tcW w:w="9498" w:type="dxa"/>
          </w:tcPr>
          <w:p w14:paraId="23B26051" w14:textId="77777777" w:rsidR="00A414D7" w:rsidRDefault="00A414D7" w:rsidP="00204A78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A414D7">
              <w:rPr>
                <w:rFonts w:ascii="Arial" w:hAnsi="Arial" w:cs="Arial"/>
                <w:b/>
                <w:bCs/>
                <w:color w:val="000000"/>
              </w:rPr>
              <w:t>3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A414D7">
              <w:rPr>
                <w:rFonts w:ascii="Arial" w:hAnsi="Arial" w:cs="Arial"/>
                <w:color w:val="000000"/>
              </w:rPr>
              <w:t>Szczepionki</w:t>
            </w:r>
          </w:p>
          <w:p w14:paraId="0D25CC7C" w14:textId="77777777" w:rsidR="00A414D7" w:rsidRPr="00B048DA" w:rsidRDefault="00A414D7" w:rsidP="00204A78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A414D7">
              <w:rPr>
                <w:rFonts w:ascii="Arial" w:hAnsi="Arial" w:cs="Arial"/>
                <w:b/>
              </w:rPr>
              <w:t>Tramco</w:t>
            </w:r>
            <w:proofErr w:type="spellEnd"/>
            <w:r w:rsidRPr="00A414D7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Pr="00A414D7">
              <w:rPr>
                <w:rFonts w:ascii="Arial" w:hAnsi="Arial" w:cs="Arial"/>
                <w:b/>
              </w:rPr>
              <w:t>Sp</w:t>
            </w:r>
            <w:proofErr w:type="spellEnd"/>
            <w:r w:rsidRPr="00A414D7">
              <w:rPr>
                <w:rFonts w:ascii="Arial" w:hAnsi="Arial" w:cs="Arial"/>
                <w:b/>
              </w:rPr>
              <w:t xml:space="preserve"> z o. o.</w:t>
            </w:r>
          </w:p>
          <w:p w14:paraId="7E226857" w14:textId="77777777" w:rsidR="00A414D7" w:rsidRDefault="00A414D7" w:rsidP="00204A78">
            <w:pPr>
              <w:spacing w:line="360" w:lineRule="auto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 xml:space="preserve">Wolskie, </w:t>
            </w:r>
            <w:proofErr w:type="spellStart"/>
            <w:r w:rsidRPr="00A414D7">
              <w:rPr>
                <w:rFonts w:ascii="Arial" w:hAnsi="Arial" w:cs="Arial"/>
                <w:bCs/>
              </w:rPr>
              <w:t>ul.Wolska</w:t>
            </w:r>
            <w:proofErr w:type="spellEnd"/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14D7">
              <w:rPr>
                <w:rFonts w:ascii="Arial" w:hAnsi="Arial" w:cs="Arial"/>
                <w:bCs/>
              </w:rPr>
              <w:t>14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0909D3C2" w14:textId="77777777" w:rsidR="00A414D7" w:rsidRPr="00B048DA" w:rsidRDefault="00A414D7" w:rsidP="00204A78">
            <w:pPr>
              <w:spacing w:line="360" w:lineRule="auto"/>
              <w:rPr>
                <w:rFonts w:ascii="Arial" w:hAnsi="Arial" w:cs="Arial"/>
                <w:bCs/>
              </w:rPr>
            </w:pPr>
            <w:r w:rsidRPr="00A414D7">
              <w:rPr>
                <w:rFonts w:ascii="Arial" w:hAnsi="Arial" w:cs="Arial"/>
                <w:bCs/>
              </w:rPr>
              <w:t>05-860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A414D7">
              <w:rPr>
                <w:rFonts w:ascii="Arial" w:hAnsi="Arial" w:cs="Arial"/>
                <w:bCs/>
              </w:rPr>
              <w:t>Płochocin</w:t>
            </w:r>
          </w:p>
          <w:p w14:paraId="590D8095" w14:textId="77777777" w:rsidR="00A414D7" w:rsidRPr="00B048DA" w:rsidRDefault="00A414D7" w:rsidP="00204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A414D7">
              <w:rPr>
                <w:rFonts w:ascii="Arial" w:hAnsi="Arial" w:cs="Arial"/>
                <w:b/>
              </w:rPr>
              <w:t>62 319.78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760ABC6D" w14:textId="77777777" w:rsidR="00A414D7" w:rsidRPr="00B048DA" w:rsidRDefault="00A414D7" w:rsidP="00204A78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4EB9BCF" w14:textId="77777777" w:rsidR="00A414D7" w:rsidRPr="00B048DA" w:rsidRDefault="00A414D7" w:rsidP="00204A78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A414D7">
              <w:rPr>
                <w:rFonts w:ascii="Arial" w:hAnsi="Arial" w:cs="Arial"/>
              </w:rPr>
              <w:t>Oferta spełniają warunki zawarte w SWZ, w ustawie Prawo zamówień publicznych z dnia 11 września 2019 r. (tekst jednolity Dz. U. z 2024 r. poz. 1320) oraz jest najkorzystniejsza w kryterium cena 100 %,</w:t>
            </w:r>
          </w:p>
        </w:tc>
      </w:tr>
    </w:tbl>
    <w:p w14:paraId="7C3FB872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0D2DBCBC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93E64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BF5E4D2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581A8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5FE05B4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A414D7" w14:paraId="590B2BB9" w14:textId="77777777" w:rsidTr="00204A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9A205" w14:textId="77777777" w:rsidR="00A414D7" w:rsidRPr="007D7932" w:rsidRDefault="00A414D7" w:rsidP="00204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14D7">
              <w:rPr>
                <w:rFonts w:ascii="Arial" w:hAnsi="Arial" w:cs="Arial"/>
                <w:sz w:val="22"/>
                <w:szCs w:val="22"/>
              </w:rPr>
              <w:t>Szczepionki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C94F78" w14:textId="77777777" w:rsidR="00A414D7" w:rsidRPr="007D7932" w:rsidRDefault="00A414D7" w:rsidP="00204A7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A414D7">
              <w:rPr>
                <w:rFonts w:ascii="Arial" w:hAnsi="Arial" w:cs="Arial"/>
                <w:b/>
                <w:bCs/>
                <w:sz w:val="22"/>
                <w:szCs w:val="22"/>
              </w:rPr>
              <w:t>GSK Services Sp. z o.o.</w:t>
            </w:r>
          </w:p>
          <w:p w14:paraId="5AFA642B" w14:textId="77777777" w:rsidR="00A414D7" w:rsidRPr="007D7932" w:rsidRDefault="00A414D7" w:rsidP="00204A7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Grunwaldzka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14D7">
              <w:rPr>
                <w:rFonts w:ascii="Arial" w:hAnsi="Arial" w:cs="Arial"/>
                <w:sz w:val="22"/>
                <w:szCs w:val="22"/>
              </w:rPr>
              <w:t>189</w:t>
            </w:r>
          </w:p>
          <w:p w14:paraId="52E19A97" w14:textId="77777777" w:rsidR="00A414D7" w:rsidRPr="007D7932" w:rsidRDefault="00A414D7" w:rsidP="00204A7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60-322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14D7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46BF2" w14:textId="77777777" w:rsidR="00A414D7" w:rsidRPr="007D7932" w:rsidRDefault="00A414D7" w:rsidP="00204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DFBA1" w14:textId="77777777" w:rsidR="00A414D7" w:rsidRPr="007D7932" w:rsidRDefault="00A414D7" w:rsidP="00204A7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A414D7" w14:paraId="19911AEA" w14:textId="77777777" w:rsidTr="00204A78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9490D" w14:textId="77777777" w:rsidR="00A414D7" w:rsidRPr="007D7932" w:rsidRDefault="00A414D7" w:rsidP="00204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A414D7">
              <w:rPr>
                <w:rFonts w:ascii="Arial" w:hAnsi="Arial" w:cs="Arial"/>
                <w:sz w:val="22"/>
                <w:szCs w:val="22"/>
              </w:rPr>
              <w:t>Szczepionki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944054" w14:textId="77777777" w:rsidR="00A414D7" w:rsidRPr="007D7932" w:rsidRDefault="00A414D7" w:rsidP="00204A78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A414D7">
              <w:rPr>
                <w:rFonts w:ascii="Arial" w:hAnsi="Arial" w:cs="Arial"/>
                <w:b/>
                <w:bCs/>
                <w:sz w:val="22"/>
                <w:szCs w:val="22"/>
              </w:rPr>
              <w:t>Tramco</w:t>
            </w:r>
            <w:proofErr w:type="spellEnd"/>
            <w:r w:rsidRPr="00A414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Pr="00A414D7">
              <w:rPr>
                <w:rFonts w:ascii="Arial" w:hAnsi="Arial" w:cs="Arial"/>
                <w:b/>
                <w:bCs/>
                <w:sz w:val="22"/>
                <w:szCs w:val="22"/>
              </w:rPr>
              <w:t>Sp</w:t>
            </w:r>
            <w:proofErr w:type="spellEnd"/>
            <w:r w:rsidRPr="00A414D7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z o. o.</w:t>
            </w:r>
          </w:p>
          <w:p w14:paraId="3574B0BB" w14:textId="77777777" w:rsidR="00A414D7" w:rsidRPr="007D7932" w:rsidRDefault="00A414D7" w:rsidP="00204A78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 xml:space="preserve">Wolskie, </w:t>
            </w:r>
            <w:proofErr w:type="spellStart"/>
            <w:r w:rsidRPr="00A414D7">
              <w:rPr>
                <w:rFonts w:ascii="Arial" w:hAnsi="Arial" w:cs="Arial"/>
                <w:sz w:val="22"/>
                <w:szCs w:val="22"/>
              </w:rPr>
              <w:t>ul.Wolska</w:t>
            </w:r>
            <w:proofErr w:type="spellEnd"/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14D7">
              <w:rPr>
                <w:rFonts w:ascii="Arial" w:hAnsi="Arial" w:cs="Arial"/>
                <w:sz w:val="22"/>
                <w:szCs w:val="22"/>
              </w:rPr>
              <w:t>14</w:t>
            </w:r>
          </w:p>
          <w:p w14:paraId="58ACC415" w14:textId="77777777" w:rsidR="00A414D7" w:rsidRPr="007D7932" w:rsidRDefault="00A414D7" w:rsidP="00204A78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05-860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A414D7">
              <w:rPr>
                <w:rFonts w:ascii="Arial" w:hAnsi="Arial" w:cs="Arial"/>
                <w:sz w:val="22"/>
                <w:szCs w:val="22"/>
              </w:rPr>
              <w:t>Płochocin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B44C6" w14:textId="77777777" w:rsidR="00A414D7" w:rsidRPr="007D7932" w:rsidRDefault="00A414D7" w:rsidP="00204A78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BA5664" w14:textId="77777777" w:rsidR="00A414D7" w:rsidRPr="007D7932" w:rsidRDefault="00A414D7" w:rsidP="00204A78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A414D7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7A0FCB1D" w14:textId="77777777" w:rsidR="009B5856" w:rsidRDefault="009B5856" w:rsidP="009B5856">
      <w:pPr>
        <w:spacing w:after="40" w:line="360" w:lineRule="auto"/>
        <w:jc w:val="both"/>
        <w:rPr>
          <w:rFonts w:ascii="Arial" w:hAnsi="Arial" w:cs="Arial"/>
          <w:b/>
          <w:bCs/>
        </w:rPr>
      </w:pPr>
    </w:p>
    <w:p w14:paraId="01A057C8" w14:textId="162DE751" w:rsidR="009B5856" w:rsidRDefault="009B5856" w:rsidP="009B5856">
      <w:pPr>
        <w:spacing w:after="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Informacja o terminie zawarcia umowy</w:t>
      </w:r>
      <w:r>
        <w:rPr>
          <w:rFonts w:ascii="Arial" w:hAnsi="Arial" w:cs="Arial"/>
        </w:rPr>
        <w:t>:</w:t>
      </w:r>
    </w:p>
    <w:p w14:paraId="7F5445A1" w14:textId="77777777" w:rsidR="009B5856" w:rsidRDefault="009B5856" w:rsidP="009B5856">
      <w:pPr>
        <w:spacing w:after="24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Umowa w sprawie zamówienia publicznego zostanie zawarta zgodnie z art. 308 ust. 3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5F00379C" w14:textId="77777777" w:rsidR="009B5856" w:rsidRDefault="009B5856" w:rsidP="009B5856">
      <w:pPr>
        <w:spacing w:line="360" w:lineRule="auto"/>
        <w:jc w:val="both"/>
        <w:rPr>
          <w:rFonts w:ascii="Arial" w:hAnsi="Arial" w:cs="Arial"/>
          <w:b/>
          <w:bCs/>
        </w:rPr>
      </w:pPr>
    </w:p>
    <w:p w14:paraId="2662464C" w14:textId="77777777" w:rsidR="009B5856" w:rsidRDefault="009B5856" w:rsidP="009B5856">
      <w:pPr>
        <w:spacing w:line="36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lastRenderedPageBreak/>
        <w:t>Pouczenie</w:t>
      </w:r>
    </w:p>
    <w:p w14:paraId="5DBCDA0C" w14:textId="44F4B65E" w:rsidR="009B5856" w:rsidRPr="009B5856" w:rsidRDefault="009B5856" w:rsidP="009B5856">
      <w:pPr>
        <w:spacing w:after="60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Zamawiający informuje, że wobec czynności zamawiającego przysługują wykonawcom środki ochrony prawnej w terminach i zgodnie z zasadami określonymi w art. 505 – 590 ustawy </w:t>
      </w:r>
      <w:proofErr w:type="spellStart"/>
      <w:r>
        <w:rPr>
          <w:rFonts w:ascii="Arial" w:hAnsi="Arial" w:cs="Arial"/>
        </w:rPr>
        <w:t>Pzp</w:t>
      </w:r>
      <w:proofErr w:type="spellEnd"/>
      <w:r>
        <w:rPr>
          <w:rFonts w:ascii="Arial" w:hAnsi="Arial" w:cs="Arial"/>
        </w:rPr>
        <w:t>.</w:t>
      </w:r>
    </w:p>
    <w:p w14:paraId="6EC23BA7" w14:textId="37B2B454"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08C5699C" w14:textId="77777777" w:rsidR="009B5856" w:rsidRPr="00992FF5" w:rsidRDefault="009B5856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</w:p>
    <w:bookmarkEnd w:id="0"/>
    <w:sectPr w:rsidR="009B5856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C5D406" w14:textId="77777777" w:rsidR="001642FB" w:rsidRDefault="001642FB">
      <w:r>
        <w:separator/>
      </w:r>
    </w:p>
  </w:endnote>
  <w:endnote w:type="continuationSeparator" w:id="0">
    <w:p w14:paraId="7AA3B0AE" w14:textId="77777777" w:rsidR="001642FB" w:rsidRDefault="001642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965813" w14:textId="77777777" w:rsidR="00A414D7" w:rsidRDefault="00A414D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E53F65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7FBDBCE9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System </w:t>
    </w:r>
    <w:proofErr w:type="spellStart"/>
    <w:r w:rsidRPr="004B39E0">
      <w:rPr>
        <w:rFonts w:ascii="Arial" w:hAnsi="Arial"/>
        <w:sz w:val="18"/>
      </w:rPr>
      <w:t>ProPublico</w:t>
    </w:r>
    <w:proofErr w:type="spellEnd"/>
    <w:r w:rsidRPr="004B39E0">
      <w:rPr>
        <w:rFonts w:ascii="Arial" w:hAnsi="Arial"/>
        <w:sz w:val="18"/>
      </w:rPr>
      <w:t xml:space="preserve"> © </w:t>
    </w:r>
    <w:proofErr w:type="spellStart"/>
    <w:r w:rsidRPr="004B39E0">
      <w:rPr>
        <w:rFonts w:ascii="Arial" w:hAnsi="Arial"/>
        <w:sz w:val="18"/>
      </w:rPr>
      <w:t>Datacomp</w:t>
    </w:r>
    <w:proofErr w:type="spellEnd"/>
    <w:r w:rsidRPr="004B39E0">
      <w:rPr>
        <w:rFonts w:ascii="Arial" w:hAnsi="Arial"/>
        <w:sz w:val="18"/>
      </w:rPr>
      <w:t xml:space="preserve">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2D0531D4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2F0722" w14:textId="77777777" w:rsidR="00A414D7" w:rsidRDefault="00A414D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750C2" w14:textId="77777777" w:rsidR="001642FB" w:rsidRDefault="001642FB">
      <w:r>
        <w:separator/>
      </w:r>
    </w:p>
  </w:footnote>
  <w:footnote w:type="continuationSeparator" w:id="0">
    <w:p w14:paraId="1FE1BF4A" w14:textId="77777777" w:rsidR="001642FB" w:rsidRDefault="001642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D2540D" w14:textId="77777777" w:rsidR="00A414D7" w:rsidRDefault="00A414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F018A4" w14:textId="77777777" w:rsidR="00A414D7" w:rsidRDefault="00A414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E41B94" w14:textId="77777777" w:rsidR="00A414D7" w:rsidRDefault="00A414D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42FB"/>
    <w:rsid w:val="00022322"/>
    <w:rsid w:val="00042497"/>
    <w:rsid w:val="000C1E6F"/>
    <w:rsid w:val="000E4E56"/>
    <w:rsid w:val="001642FB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30F2"/>
    <w:rsid w:val="00644DCB"/>
    <w:rsid w:val="00657C1E"/>
    <w:rsid w:val="006E3089"/>
    <w:rsid w:val="00712C39"/>
    <w:rsid w:val="0073677B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B5856"/>
    <w:rsid w:val="009F0E5C"/>
    <w:rsid w:val="00A029B8"/>
    <w:rsid w:val="00A414D7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CBA3672"/>
  <w15:chartTrackingRefBased/>
  <w15:docId w15:val="{9F424B61-EA93-462A-8E3C-5984DCCE8C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5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3</Pages>
  <Words>330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1899-12-31T23:00:00Z</cp:lastPrinted>
  <dcterms:created xsi:type="dcterms:W3CDTF">2025-08-08T08:26:00Z</dcterms:created>
  <dcterms:modified xsi:type="dcterms:W3CDTF">2025-08-08T11:03:00Z</dcterms:modified>
</cp:coreProperties>
</file>