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B668D" w14:textId="77777777" w:rsidR="00FB7F50" w:rsidRPr="002245BE" w:rsidRDefault="000A2A5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A2A5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A2A59">
        <w:rPr>
          <w:sz w:val="22"/>
          <w:szCs w:val="22"/>
        </w:rPr>
        <w:t>2025-08-07</w:t>
      </w:r>
    </w:p>
    <w:p w14:paraId="397A085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99DBDC8" w14:textId="77777777" w:rsidR="000A2A59" w:rsidRPr="000A2A59" w:rsidRDefault="000A2A59" w:rsidP="00FB7F50">
      <w:pPr>
        <w:spacing w:after="40"/>
        <w:rPr>
          <w:b/>
          <w:bCs/>
          <w:sz w:val="22"/>
          <w:szCs w:val="22"/>
        </w:rPr>
      </w:pPr>
      <w:r w:rsidRPr="000A2A59">
        <w:rPr>
          <w:b/>
          <w:bCs/>
          <w:sz w:val="22"/>
          <w:szCs w:val="22"/>
        </w:rPr>
        <w:t>Akademia Górniczo - Hutnicza</w:t>
      </w:r>
    </w:p>
    <w:p w14:paraId="53865787" w14:textId="77777777" w:rsidR="000A2A59" w:rsidRPr="000A2A59" w:rsidRDefault="000A2A59" w:rsidP="00FB7F50">
      <w:pPr>
        <w:spacing w:after="40"/>
        <w:rPr>
          <w:b/>
          <w:bCs/>
          <w:sz w:val="22"/>
          <w:szCs w:val="22"/>
        </w:rPr>
      </w:pPr>
      <w:r w:rsidRPr="000A2A59">
        <w:rPr>
          <w:b/>
          <w:bCs/>
          <w:sz w:val="22"/>
          <w:szCs w:val="22"/>
        </w:rPr>
        <w:t>im. Stanisława Staszica w Krakowie</w:t>
      </w:r>
    </w:p>
    <w:p w14:paraId="63D8C6E2" w14:textId="77777777" w:rsidR="00FB7F50" w:rsidRPr="002245BE" w:rsidRDefault="000A2A59" w:rsidP="00FB7F50">
      <w:pPr>
        <w:spacing w:after="40"/>
        <w:rPr>
          <w:b/>
          <w:bCs/>
          <w:sz w:val="22"/>
          <w:szCs w:val="22"/>
        </w:rPr>
      </w:pPr>
      <w:r w:rsidRPr="000A2A59">
        <w:rPr>
          <w:b/>
          <w:bCs/>
          <w:sz w:val="22"/>
          <w:szCs w:val="22"/>
        </w:rPr>
        <w:t>Dział Zamówień Publicznych</w:t>
      </w:r>
    </w:p>
    <w:p w14:paraId="0E52BB13" w14:textId="77777777" w:rsidR="00FB7F50" w:rsidRPr="002245BE" w:rsidRDefault="000A2A59" w:rsidP="00FB7F50">
      <w:pPr>
        <w:rPr>
          <w:sz w:val="22"/>
          <w:szCs w:val="22"/>
        </w:rPr>
      </w:pPr>
      <w:r w:rsidRPr="000A2A5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A2A59">
        <w:rPr>
          <w:sz w:val="22"/>
          <w:szCs w:val="22"/>
        </w:rPr>
        <w:t>30</w:t>
      </w:r>
    </w:p>
    <w:p w14:paraId="16DF7BC1" w14:textId="77777777" w:rsidR="00FB7F50" w:rsidRPr="002245BE" w:rsidRDefault="000A2A59" w:rsidP="00FB7F50">
      <w:pPr>
        <w:rPr>
          <w:sz w:val="22"/>
          <w:szCs w:val="22"/>
        </w:rPr>
      </w:pPr>
      <w:r w:rsidRPr="000A2A5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A2A59">
        <w:rPr>
          <w:sz w:val="22"/>
          <w:szCs w:val="22"/>
        </w:rPr>
        <w:t>Kraków</w:t>
      </w:r>
    </w:p>
    <w:p w14:paraId="169B694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3221A7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A2A59" w:rsidRPr="00607F9B" w14:paraId="0FC9B857" w14:textId="77777777" w:rsidTr="00C72355">
        <w:trPr>
          <w:trHeight w:val="638"/>
        </w:trPr>
        <w:tc>
          <w:tcPr>
            <w:tcW w:w="959" w:type="dxa"/>
          </w:tcPr>
          <w:p w14:paraId="2E5EFD83" w14:textId="77777777" w:rsidR="000A2A59" w:rsidRPr="00607F9B" w:rsidRDefault="000A2A59" w:rsidP="00C723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D3044BD" w14:textId="77777777" w:rsidR="000A2A59" w:rsidRPr="00607F9B" w:rsidRDefault="000A2A59" w:rsidP="00C723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A2A5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A2A5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A2A59">
              <w:rPr>
                <w:b/>
                <w:bCs/>
                <w:sz w:val="22"/>
                <w:szCs w:val="22"/>
              </w:rPr>
              <w:t>usługa druku i dostawy katalogu i ulotek dla Centrum Rekrutacji AGH - DE-dzp.272-379/25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A2A59">
              <w:rPr>
                <w:b/>
                <w:sz w:val="22"/>
                <w:szCs w:val="22"/>
              </w:rPr>
              <w:t>DE-dzp.272-379/25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8B1A57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A2A59" w14:paraId="38E9ABBA" w14:textId="77777777" w:rsidTr="00C72355">
        <w:trPr>
          <w:cantSplit/>
        </w:trPr>
        <w:tc>
          <w:tcPr>
            <w:tcW w:w="10150" w:type="dxa"/>
          </w:tcPr>
          <w:p w14:paraId="62269BFA" w14:textId="77777777" w:rsidR="000A2A59" w:rsidRPr="00D26ED6" w:rsidRDefault="000A2A59" w:rsidP="00C7235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A2A59">
              <w:rPr>
                <w:b/>
                <w:sz w:val="22"/>
                <w:szCs w:val="22"/>
              </w:rPr>
              <w:t>Firma Handlowa REMI Adam Krokowski</w:t>
            </w:r>
          </w:p>
          <w:p w14:paraId="7E3AB16A" w14:textId="77777777" w:rsidR="000A2A59" w:rsidRPr="009F0E5C" w:rsidRDefault="000A2A59" w:rsidP="00C72355">
            <w:pPr>
              <w:jc w:val="both"/>
              <w:rPr>
                <w:bCs/>
                <w:sz w:val="22"/>
                <w:szCs w:val="22"/>
              </w:rPr>
            </w:pPr>
            <w:r w:rsidRPr="000A2A59">
              <w:rPr>
                <w:bCs/>
                <w:sz w:val="22"/>
                <w:szCs w:val="22"/>
              </w:rPr>
              <w:t>ul. Strażacka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2A59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CB5296B" w14:textId="77777777" w:rsidR="000A2A59" w:rsidRPr="009F0E5C" w:rsidRDefault="000A2A59" w:rsidP="00C72355">
            <w:pPr>
              <w:jc w:val="both"/>
              <w:rPr>
                <w:bCs/>
                <w:sz w:val="22"/>
                <w:szCs w:val="22"/>
              </w:rPr>
            </w:pPr>
            <w:r w:rsidRPr="000A2A59">
              <w:rPr>
                <w:bCs/>
                <w:sz w:val="22"/>
                <w:szCs w:val="22"/>
              </w:rPr>
              <w:t>43-382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2A59">
              <w:rPr>
                <w:bCs/>
                <w:sz w:val="22"/>
                <w:szCs w:val="22"/>
              </w:rPr>
              <w:t>Bielsko-Biała</w:t>
            </w:r>
          </w:p>
          <w:p w14:paraId="3D02B5BA" w14:textId="77777777" w:rsidR="000A2A59" w:rsidRPr="00D26ED6" w:rsidRDefault="000A2A59" w:rsidP="00C723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C0281D4" w14:textId="77777777" w:rsidR="000A2A59" w:rsidRDefault="000A2A59" w:rsidP="00C7235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A2A59">
              <w:rPr>
                <w:sz w:val="22"/>
                <w:szCs w:val="22"/>
              </w:rPr>
              <w:t>usługa druku i dostawy katalogu i ulotek dla Centrum Rekrutacji AGH - DE-dzp.272-379/25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73B7303" w14:textId="77777777" w:rsidR="000A2A59" w:rsidRPr="00D26ED6" w:rsidRDefault="000A2A59" w:rsidP="00C7235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A2A59">
              <w:rPr>
                <w:b/>
                <w:sz w:val="22"/>
                <w:szCs w:val="22"/>
              </w:rPr>
              <w:t>6 605.00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EB8217E" w14:textId="77777777" w:rsidR="000A2A59" w:rsidRDefault="000A2A59" w:rsidP="00C7235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76DC6F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5103"/>
      </w:tblGrid>
      <w:tr w:rsidR="00F973A9" w:rsidRPr="008567C7" w14:paraId="1861EC8D" w14:textId="77777777" w:rsidTr="00F973A9">
        <w:trPr>
          <w:trHeight w:val="510"/>
        </w:trPr>
        <w:tc>
          <w:tcPr>
            <w:tcW w:w="709" w:type="dxa"/>
            <w:vAlign w:val="center"/>
          </w:tcPr>
          <w:p w14:paraId="497643F3" w14:textId="77777777" w:rsidR="00F973A9" w:rsidRPr="008567C7" w:rsidRDefault="00F973A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9199BDD" w14:textId="77777777" w:rsidR="00F973A9" w:rsidRPr="008567C7" w:rsidRDefault="00F973A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67D5E47" w14:textId="77777777" w:rsidR="00F973A9" w:rsidRPr="008567C7" w:rsidRDefault="00F973A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2A59">
              <w:rPr>
                <w:rFonts w:ascii="Times New Roman" w:hAnsi="Times New Roman" w:cs="Times New Roman"/>
                <w:bCs/>
                <w:sz w:val="18"/>
                <w:szCs w:val="18"/>
              </w:rPr>
              <w:t>jakość próbek</w:t>
            </w:r>
          </w:p>
        </w:tc>
        <w:tc>
          <w:tcPr>
            <w:tcW w:w="1134" w:type="dxa"/>
            <w:vAlign w:val="center"/>
          </w:tcPr>
          <w:p w14:paraId="5296A056" w14:textId="77777777" w:rsidR="00F973A9" w:rsidRPr="008567C7" w:rsidRDefault="00F973A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2A5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5103" w:type="dxa"/>
            <w:vAlign w:val="center"/>
          </w:tcPr>
          <w:p w14:paraId="49CB53FD" w14:textId="77777777" w:rsidR="00F973A9" w:rsidRPr="008567C7" w:rsidRDefault="00F973A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973A9" w:rsidRPr="008567C7" w14:paraId="7219C543" w14:textId="77777777" w:rsidTr="00F973A9">
        <w:tc>
          <w:tcPr>
            <w:tcW w:w="709" w:type="dxa"/>
            <w:vAlign w:val="center"/>
          </w:tcPr>
          <w:p w14:paraId="7FBC9651" w14:textId="77777777" w:rsidR="00F973A9" w:rsidRPr="008567C7" w:rsidRDefault="00F973A9" w:rsidP="00C72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A5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00DF8B01" w14:textId="77777777" w:rsidR="00F973A9" w:rsidRPr="002B6761" w:rsidRDefault="00F973A9" w:rsidP="00C7235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2A59">
              <w:rPr>
                <w:rFonts w:ascii="Times New Roman" w:hAnsi="Times New Roman" w:cs="Times New Roman"/>
                <w:b/>
                <w:sz w:val="18"/>
                <w:szCs w:val="18"/>
              </w:rPr>
              <w:t>Firma Handlowa REMI Adam Krokowski</w:t>
            </w:r>
          </w:p>
          <w:p w14:paraId="1AE4564B" w14:textId="77777777" w:rsidR="00F973A9" w:rsidRPr="008567C7" w:rsidRDefault="00F973A9" w:rsidP="00C7235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2A59">
              <w:rPr>
                <w:rFonts w:ascii="Times New Roman" w:hAnsi="Times New Roman" w:cs="Times New Roman"/>
                <w:bCs/>
                <w:sz w:val="18"/>
                <w:szCs w:val="18"/>
              </w:rPr>
              <w:t>ul. Strażacka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2A59">
              <w:rPr>
                <w:rFonts w:ascii="Times New Roman" w:hAnsi="Times New Roman" w:cs="Times New Roman"/>
                <w:bCs/>
                <w:sz w:val="18"/>
                <w:szCs w:val="18"/>
              </w:rPr>
              <w:t>35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4CF462D" w14:textId="77777777" w:rsidR="00F973A9" w:rsidRPr="001B7815" w:rsidRDefault="00F973A9" w:rsidP="00C7235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2A59">
              <w:rPr>
                <w:rFonts w:ascii="Times New Roman" w:hAnsi="Times New Roman" w:cs="Times New Roman"/>
                <w:bCs/>
                <w:sz w:val="18"/>
                <w:szCs w:val="18"/>
              </w:rPr>
              <w:t>43-382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2A59">
              <w:rPr>
                <w:rFonts w:ascii="Times New Roman" w:hAnsi="Times New Roman" w:cs="Times New Roman"/>
                <w:bCs/>
                <w:sz w:val="18"/>
                <w:szCs w:val="18"/>
              </w:rPr>
              <w:t>Bielsko-Biała</w:t>
            </w:r>
          </w:p>
        </w:tc>
        <w:tc>
          <w:tcPr>
            <w:tcW w:w="1134" w:type="dxa"/>
            <w:vAlign w:val="center"/>
          </w:tcPr>
          <w:p w14:paraId="5EC403E6" w14:textId="77777777" w:rsidR="00F973A9" w:rsidRPr="008567C7" w:rsidRDefault="00F973A9" w:rsidP="00C72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A59">
              <w:rPr>
                <w:rFonts w:ascii="Times New Roman" w:hAnsi="Times New Roman" w:cs="Times New Roman"/>
                <w:sz w:val="18"/>
                <w:szCs w:val="18"/>
              </w:rPr>
              <w:t xml:space="preserve">  57,00</w:t>
            </w:r>
          </w:p>
        </w:tc>
        <w:tc>
          <w:tcPr>
            <w:tcW w:w="1134" w:type="dxa"/>
            <w:vAlign w:val="center"/>
          </w:tcPr>
          <w:p w14:paraId="20D68518" w14:textId="77777777" w:rsidR="00F973A9" w:rsidRPr="008567C7" w:rsidRDefault="00F973A9" w:rsidP="00C72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A5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5103" w:type="dxa"/>
            <w:vAlign w:val="center"/>
          </w:tcPr>
          <w:p w14:paraId="2328DFAD" w14:textId="77777777" w:rsidR="00F973A9" w:rsidRPr="008567C7" w:rsidRDefault="00F973A9" w:rsidP="00C72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A59">
              <w:rPr>
                <w:rFonts w:ascii="Times New Roman" w:hAnsi="Times New Roman" w:cs="Times New Roman"/>
                <w:sz w:val="18"/>
                <w:szCs w:val="18"/>
              </w:rPr>
              <w:t xml:space="preserve">  97,00</w:t>
            </w:r>
          </w:p>
        </w:tc>
      </w:tr>
      <w:tr w:rsidR="00F973A9" w:rsidRPr="008567C7" w14:paraId="6DC9F021" w14:textId="77777777" w:rsidTr="00F973A9">
        <w:tc>
          <w:tcPr>
            <w:tcW w:w="709" w:type="dxa"/>
            <w:vAlign w:val="center"/>
          </w:tcPr>
          <w:p w14:paraId="61B19E3D" w14:textId="77777777" w:rsidR="00F973A9" w:rsidRPr="008567C7" w:rsidRDefault="00F973A9" w:rsidP="00C72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A5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76107096" w14:textId="77777777" w:rsidR="00F973A9" w:rsidRPr="002B6761" w:rsidRDefault="00F973A9" w:rsidP="00C7235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2A5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Drukarnia SIL-VEG-DRUK </w:t>
            </w:r>
            <w:proofErr w:type="spellStart"/>
            <w:r w:rsidRPr="000A2A59">
              <w:rPr>
                <w:rFonts w:ascii="Times New Roman" w:hAnsi="Times New Roman" w:cs="Times New Roman"/>
                <w:b/>
                <w:sz w:val="18"/>
                <w:szCs w:val="18"/>
              </w:rPr>
              <w:t>Pawelak</w:t>
            </w:r>
            <w:proofErr w:type="spellEnd"/>
            <w:r w:rsidRPr="000A2A5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J., Pełka D., Śmich D.</w:t>
            </w:r>
          </w:p>
          <w:p w14:paraId="6FBC0FF1" w14:textId="77777777" w:rsidR="00F973A9" w:rsidRPr="008567C7" w:rsidRDefault="00F973A9" w:rsidP="00C7235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2A59">
              <w:rPr>
                <w:rFonts w:ascii="Times New Roman" w:hAnsi="Times New Roman" w:cs="Times New Roman"/>
                <w:bCs/>
                <w:sz w:val="18"/>
                <w:szCs w:val="18"/>
              </w:rPr>
              <w:t>Niegolewskich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2A59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CBC8EA8" w14:textId="77777777" w:rsidR="00F973A9" w:rsidRPr="001B7815" w:rsidRDefault="00F973A9" w:rsidP="00C7235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2A59">
              <w:rPr>
                <w:rFonts w:ascii="Times New Roman" w:hAnsi="Times New Roman" w:cs="Times New Roman"/>
                <w:bCs/>
                <w:sz w:val="18"/>
                <w:szCs w:val="18"/>
              </w:rPr>
              <w:t>42-700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2A59">
              <w:rPr>
                <w:rFonts w:ascii="Times New Roman" w:hAnsi="Times New Roman" w:cs="Times New Roman"/>
                <w:bCs/>
                <w:sz w:val="18"/>
                <w:szCs w:val="18"/>
              </w:rPr>
              <w:t>Lubliniec</w:t>
            </w:r>
          </w:p>
        </w:tc>
        <w:tc>
          <w:tcPr>
            <w:tcW w:w="1134" w:type="dxa"/>
            <w:vAlign w:val="center"/>
          </w:tcPr>
          <w:p w14:paraId="08B9917C" w14:textId="77777777" w:rsidR="00F973A9" w:rsidRPr="008567C7" w:rsidRDefault="00F973A9" w:rsidP="00C72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A5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20EFC57" w14:textId="77777777" w:rsidR="00F973A9" w:rsidRPr="008567C7" w:rsidRDefault="00F973A9" w:rsidP="00C72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A59">
              <w:rPr>
                <w:rFonts w:ascii="Times New Roman" w:hAnsi="Times New Roman" w:cs="Times New Roman"/>
                <w:sz w:val="18"/>
                <w:szCs w:val="18"/>
              </w:rPr>
              <w:t xml:space="preserve">  30,04</w:t>
            </w:r>
          </w:p>
        </w:tc>
        <w:tc>
          <w:tcPr>
            <w:tcW w:w="5103" w:type="dxa"/>
            <w:vAlign w:val="center"/>
          </w:tcPr>
          <w:p w14:paraId="74F172B1" w14:textId="77777777" w:rsidR="00F973A9" w:rsidRPr="008567C7" w:rsidRDefault="00F973A9" w:rsidP="00C72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A59">
              <w:rPr>
                <w:rFonts w:ascii="Times New Roman" w:hAnsi="Times New Roman" w:cs="Times New Roman"/>
                <w:sz w:val="18"/>
                <w:szCs w:val="18"/>
              </w:rPr>
              <w:t xml:space="preserve">  90,04</w:t>
            </w:r>
          </w:p>
        </w:tc>
      </w:tr>
      <w:tr w:rsidR="00F973A9" w:rsidRPr="008567C7" w14:paraId="10316452" w14:textId="77777777" w:rsidTr="00F973A9">
        <w:tc>
          <w:tcPr>
            <w:tcW w:w="709" w:type="dxa"/>
            <w:vAlign w:val="center"/>
          </w:tcPr>
          <w:p w14:paraId="770E0E42" w14:textId="77777777" w:rsidR="00F973A9" w:rsidRPr="008567C7" w:rsidRDefault="00F973A9" w:rsidP="00C72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A5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7145E5F2" w14:textId="77777777" w:rsidR="00F973A9" w:rsidRPr="002B6761" w:rsidRDefault="00F973A9" w:rsidP="00C7235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A2A59">
              <w:rPr>
                <w:rFonts w:ascii="Times New Roman" w:hAnsi="Times New Roman" w:cs="Times New Roman"/>
                <w:b/>
                <w:sz w:val="18"/>
                <w:szCs w:val="18"/>
              </w:rPr>
              <w:t>Print</w:t>
            </w:r>
            <w:proofErr w:type="spellEnd"/>
            <w:r w:rsidRPr="000A2A5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Profit sp. z o.o.</w:t>
            </w:r>
          </w:p>
          <w:p w14:paraId="21936B61" w14:textId="77777777" w:rsidR="00F973A9" w:rsidRPr="008567C7" w:rsidRDefault="00F973A9" w:rsidP="00C7235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2A59">
              <w:rPr>
                <w:rFonts w:ascii="Times New Roman" w:hAnsi="Times New Roman" w:cs="Times New Roman"/>
                <w:bCs/>
                <w:sz w:val="18"/>
                <w:szCs w:val="18"/>
              </w:rPr>
              <w:t>Koźmin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2A59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F8B2275" w14:textId="77777777" w:rsidR="00F973A9" w:rsidRPr="001B7815" w:rsidRDefault="00F973A9" w:rsidP="00C7235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2A59">
              <w:rPr>
                <w:rFonts w:ascii="Times New Roman" w:hAnsi="Times New Roman" w:cs="Times New Roman"/>
                <w:bCs/>
                <w:sz w:val="18"/>
                <w:szCs w:val="18"/>
              </w:rPr>
              <w:t>59-900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2A59">
              <w:rPr>
                <w:rFonts w:ascii="Times New Roman" w:hAnsi="Times New Roman" w:cs="Times New Roman"/>
                <w:bCs/>
                <w:sz w:val="18"/>
                <w:szCs w:val="18"/>
              </w:rPr>
              <w:t>Zgorzelec</w:t>
            </w:r>
          </w:p>
        </w:tc>
        <w:tc>
          <w:tcPr>
            <w:tcW w:w="1134" w:type="dxa"/>
            <w:vAlign w:val="center"/>
          </w:tcPr>
          <w:p w14:paraId="07B5C184" w14:textId="497D5AA3" w:rsidR="00F973A9" w:rsidRPr="008567C7" w:rsidRDefault="00F973A9" w:rsidP="00C72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A5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7F1C22">
              <w:rPr>
                <w:rFonts w:ascii="Times New Roman" w:hAnsi="Times New Roman" w:cs="Times New Roman"/>
                <w:sz w:val="18"/>
                <w:szCs w:val="18"/>
              </w:rPr>
              <w:t>-*</w:t>
            </w:r>
          </w:p>
        </w:tc>
        <w:tc>
          <w:tcPr>
            <w:tcW w:w="1134" w:type="dxa"/>
            <w:vAlign w:val="center"/>
          </w:tcPr>
          <w:p w14:paraId="62CDA4B7" w14:textId="21812216" w:rsidR="00F973A9" w:rsidRPr="008567C7" w:rsidRDefault="00F973A9" w:rsidP="00C72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A5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7F1C22" w:rsidRPr="000A2A5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F1C22">
              <w:rPr>
                <w:rFonts w:ascii="Times New Roman" w:hAnsi="Times New Roman" w:cs="Times New Roman"/>
                <w:sz w:val="18"/>
                <w:szCs w:val="18"/>
              </w:rPr>
              <w:t>-*</w:t>
            </w:r>
          </w:p>
        </w:tc>
        <w:tc>
          <w:tcPr>
            <w:tcW w:w="5103" w:type="dxa"/>
            <w:vAlign w:val="center"/>
          </w:tcPr>
          <w:p w14:paraId="3BE9B77F" w14:textId="204A1964" w:rsidR="00F973A9" w:rsidRPr="008567C7" w:rsidRDefault="00F973A9" w:rsidP="00C723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A5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7F1C22" w:rsidRPr="000A2A5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F1C22">
              <w:rPr>
                <w:rFonts w:ascii="Times New Roman" w:hAnsi="Times New Roman" w:cs="Times New Roman"/>
                <w:sz w:val="18"/>
                <w:szCs w:val="18"/>
              </w:rPr>
              <w:t>-*</w:t>
            </w:r>
          </w:p>
        </w:tc>
      </w:tr>
    </w:tbl>
    <w:p w14:paraId="51E267D1" w14:textId="62E68289" w:rsidR="00E85D70" w:rsidRDefault="00F973A9" w:rsidP="004E7234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*Zamawiający nie przyznał punktów, ponieważ oferta została odrzucona.</w:t>
      </w:r>
    </w:p>
    <w:p w14:paraId="75B5A872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50C105A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DE0F6" w14:textId="77777777" w:rsidR="00706154" w:rsidRDefault="00706154">
      <w:r>
        <w:separator/>
      </w:r>
    </w:p>
  </w:endnote>
  <w:endnote w:type="continuationSeparator" w:id="0">
    <w:p w14:paraId="07735E3F" w14:textId="77777777" w:rsidR="00706154" w:rsidRDefault="00706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43E1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514E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FE10D3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7C58CB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5399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0DA21" w14:textId="77777777" w:rsidR="00706154" w:rsidRDefault="00706154">
      <w:r>
        <w:separator/>
      </w:r>
    </w:p>
  </w:footnote>
  <w:footnote w:type="continuationSeparator" w:id="0">
    <w:p w14:paraId="6F5C1E35" w14:textId="77777777" w:rsidR="00706154" w:rsidRDefault="007061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2D95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F450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AF18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6154"/>
    <w:rsid w:val="00005838"/>
    <w:rsid w:val="00022322"/>
    <w:rsid w:val="00042497"/>
    <w:rsid w:val="000A2A59"/>
    <w:rsid w:val="000C1E6F"/>
    <w:rsid w:val="000E2C2C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06154"/>
    <w:rsid w:val="00712C39"/>
    <w:rsid w:val="0075025B"/>
    <w:rsid w:val="00756CDA"/>
    <w:rsid w:val="007E2ACC"/>
    <w:rsid w:val="007E68C5"/>
    <w:rsid w:val="007F1C22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973A9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9C9294"/>
  <w15:chartTrackingRefBased/>
  <w15:docId w15:val="{DE7CFC5B-788B-4555-A425-31C04A19D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A2A5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229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4</cp:revision>
  <cp:lastPrinted>1899-12-31T23:00:00Z</cp:lastPrinted>
  <dcterms:created xsi:type="dcterms:W3CDTF">2025-08-07T10:00:00Z</dcterms:created>
  <dcterms:modified xsi:type="dcterms:W3CDTF">2025-08-07T10:16:00Z</dcterms:modified>
</cp:coreProperties>
</file>