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0D54" w14:textId="77777777" w:rsidR="00FB7F50" w:rsidRPr="002245BE" w:rsidRDefault="0098548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8548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8548D">
        <w:rPr>
          <w:sz w:val="22"/>
          <w:szCs w:val="22"/>
        </w:rPr>
        <w:t>2025-08-07</w:t>
      </w:r>
    </w:p>
    <w:p w14:paraId="65D03C9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0B2187F" w14:textId="77777777" w:rsidR="0098548D" w:rsidRPr="0098548D" w:rsidRDefault="0098548D" w:rsidP="00FB7F50">
      <w:pPr>
        <w:spacing w:after="40"/>
        <w:rPr>
          <w:b/>
          <w:bCs/>
          <w:sz w:val="22"/>
          <w:szCs w:val="22"/>
        </w:rPr>
      </w:pPr>
      <w:r w:rsidRPr="0098548D">
        <w:rPr>
          <w:b/>
          <w:bCs/>
          <w:sz w:val="22"/>
          <w:szCs w:val="22"/>
        </w:rPr>
        <w:t>Akademia Górniczo - Hutnicza</w:t>
      </w:r>
    </w:p>
    <w:p w14:paraId="4B628239" w14:textId="77777777" w:rsidR="0098548D" w:rsidRPr="0098548D" w:rsidRDefault="0098548D" w:rsidP="00FB7F50">
      <w:pPr>
        <w:spacing w:after="40"/>
        <w:rPr>
          <w:b/>
          <w:bCs/>
          <w:sz w:val="22"/>
          <w:szCs w:val="22"/>
        </w:rPr>
      </w:pPr>
      <w:r w:rsidRPr="0098548D">
        <w:rPr>
          <w:b/>
          <w:bCs/>
          <w:sz w:val="22"/>
          <w:szCs w:val="22"/>
        </w:rPr>
        <w:t>im. Stanisława Staszica w Krakowie</w:t>
      </w:r>
    </w:p>
    <w:p w14:paraId="1D2AA67E" w14:textId="77777777" w:rsidR="00FB7F50" w:rsidRPr="002245BE" w:rsidRDefault="0098548D" w:rsidP="00FB7F50">
      <w:pPr>
        <w:spacing w:after="40"/>
        <w:rPr>
          <w:b/>
          <w:bCs/>
          <w:sz w:val="22"/>
          <w:szCs w:val="22"/>
        </w:rPr>
      </w:pPr>
      <w:r w:rsidRPr="0098548D">
        <w:rPr>
          <w:b/>
          <w:bCs/>
          <w:sz w:val="22"/>
          <w:szCs w:val="22"/>
        </w:rPr>
        <w:t>Dział Zamówień Publicznych</w:t>
      </w:r>
    </w:p>
    <w:p w14:paraId="0841F04A" w14:textId="77777777" w:rsidR="00FB7F50" w:rsidRPr="002245BE" w:rsidRDefault="0098548D" w:rsidP="00FB7F50">
      <w:pPr>
        <w:rPr>
          <w:sz w:val="22"/>
          <w:szCs w:val="22"/>
        </w:rPr>
      </w:pPr>
      <w:r w:rsidRPr="0098548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8548D">
        <w:rPr>
          <w:sz w:val="22"/>
          <w:szCs w:val="22"/>
        </w:rPr>
        <w:t>30</w:t>
      </w:r>
    </w:p>
    <w:p w14:paraId="64AC096B" w14:textId="77777777" w:rsidR="00FB7F50" w:rsidRPr="002245BE" w:rsidRDefault="0098548D" w:rsidP="00FB7F50">
      <w:pPr>
        <w:rPr>
          <w:sz w:val="22"/>
          <w:szCs w:val="22"/>
        </w:rPr>
      </w:pPr>
      <w:r w:rsidRPr="0098548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8548D">
        <w:rPr>
          <w:sz w:val="22"/>
          <w:szCs w:val="22"/>
        </w:rPr>
        <w:t>Kraków</w:t>
      </w:r>
    </w:p>
    <w:p w14:paraId="36F2331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49F2F2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8548D" w:rsidRPr="00607F9B" w14:paraId="3B40D45F" w14:textId="77777777" w:rsidTr="00C72355">
        <w:trPr>
          <w:trHeight w:val="638"/>
        </w:trPr>
        <w:tc>
          <w:tcPr>
            <w:tcW w:w="959" w:type="dxa"/>
          </w:tcPr>
          <w:p w14:paraId="69DFF827" w14:textId="77777777" w:rsidR="0098548D" w:rsidRPr="00607F9B" w:rsidRDefault="0098548D" w:rsidP="00C723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03FD0FA" w14:textId="77777777" w:rsidR="0098548D" w:rsidRPr="00607F9B" w:rsidRDefault="0098548D" w:rsidP="00C723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8548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8548D">
              <w:rPr>
                <w:b/>
                <w:bCs/>
                <w:sz w:val="22"/>
                <w:szCs w:val="22"/>
              </w:rPr>
              <w:t xml:space="preserve">Dostawa spektrometru masowego do analizy gazów dla </w:t>
            </w:r>
            <w:proofErr w:type="spellStart"/>
            <w:r w:rsidRPr="0098548D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98548D">
              <w:rPr>
                <w:b/>
                <w:bCs/>
                <w:sz w:val="22"/>
                <w:szCs w:val="22"/>
              </w:rPr>
              <w:t xml:space="preserve"> - DE-dzp.272-338/25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8548D">
              <w:rPr>
                <w:b/>
                <w:sz w:val="22"/>
                <w:szCs w:val="22"/>
              </w:rPr>
              <w:t>DE-dzp.272-338/25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201A4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8548D" w14:paraId="7064613A" w14:textId="77777777" w:rsidTr="00C723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79CE080" w14:textId="77777777" w:rsidR="0098548D" w:rsidRPr="00D26ED6" w:rsidRDefault="0098548D" w:rsidP="00C7235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8548D">
              <w:rPr>
                <w:b/>
                <w:sz w:val="22"/>
                <w:szCs w:val="22"/>
              </w:rPr>
              <w:t>Spectro</w:t>
            </w:r>
            <w:proofErr w:type="spellEnd"/>
            <w:r w:rsidRPr="0098548D">
              <w:rPr>
                <w:b/>
                <w:sz w:val="22"/>
                <w:szCs w:val="22"/>
              </w:rPr>
              <w:t>-Lab sp. z o.o.</w:t>
            </w:r>
          </w:p>
          <w:p w14:paraId="285D45A6" w14:textId="77777777" w:rsidR="0098548D" w:rsidRPr="009F0E5C" w:rsidRDefault="0098548D" w:rsidP="00C72355">
            <w:pPr>
              <w:jc w:val="both"/>
              <w:rPr>
                <w:bCs/>
                <w:sz w:val="22"/>
                <w:szCs w:val="22"/>
              </w:rPr>
            </w:pPr>
            <w:r w:rsidRPr="0098548D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548D">
              <w:rPr>
                <w:bCs/>
                <w:sz w:val="22"/>
                <w:szCs w:val="22"/>
              </w:rPr>
              <w:t>100/102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45BF28" w14:textId="77777777" w:rsidR="0098548D" w:rsidRPr="009F0E5C" w:rsidRDefault="0098548D" w:rsidP="00C72355">
            <w:pPr>
              <w:jc w:val="both"/>
              <w:rPr>
                <w:bCs/>
                <w:sz w:val="22"/>
                <w:szCs w:val="22"/>
              </w:rPr>
            </w:pPr>
            <w:r w:rsidRPr="0098548D">
              <w:rPr>
                <w:bCs/>
                <w:sz w:val="22"/>
                <w:szCs w:val="22"/>
              </w:rPr>
              <w:t>05-092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548D">
              <w:rPr>
                <w:bCs/>
                <w:sz w:val="22"/>
                <w:szCs w:val="22"/>
              </w:rPr>
              <w:t>Łomianki</w:t>
            </w:r>
          </w:p>
          <w:p w14:paraId="17C330CF" w14:textId="77777777" w:rsidR="0098548D" w:rsidRPr="00D26ED6" w:rsidRDefault="0098548D" w:rsidP="00C723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342F6B" w14:textId="77777777" w:rsidR="0098548D" w:rsidRDefault="0098548D" w:rsidP="00C7235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8548D">
              <w:rPr>
                <w:sz w:val="22"/>
                <w:szCs w:val="22"/>
              </w:rPr>
              <w:t xml:space="preserve">Dostawa spektrometru masowego do analizy gazów dla </w:t>
            </w:r>
            <w:proofErr w:type="spellStart"/>
            <w:r w:rsidRPr="0098548D">
              <w:rPr>
                <w:sz w:val="22"/>
                <w:szCs w:val="22"/>
              </w:rPr>
              <w:t>WIMiC</w:t>
            </w:r>
            <w:proofErr w:type="spellEnd"/>
            <w:r w:rsidRPr="0098548D">
              <w:rPr>
                <w:sz w:val="22"/>
                <w:szCs w:val="22"/>
              </w:rPr>
              <w:t xml:space="preserve"> - DE-dzp.272-338/25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B0BFAE2" w14:textId="77777777" w:rsidR="0098548D" w:rsidRPr="00D26ED6" w:rsidRDefault="0098548D" w:rsidP="00C7235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8548D">
              <w:rPr>
                <w:b/>
                <w:sz w:val="22"/>
                <w:szCs w:val="22"/>
              </w:rPr>
              <w:t>499 011.00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5A46FDD" w14:textId="77777777" w:rsidR="0098548D" w:rsidRDefault="0098548D" w:rsidP="00C7235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5F2D62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0"/>
        <w:gridCol w:w="4531"/>
        <w:gridCol w:w="2416"/>
        <w:gridCol w:w="1813"/>
      </w:tblGrid>
      <w:tr w:rsidR="00ED32AA" w:rsidRPr="008567C7" w14:paraId="7C8FBA15" w14:textId="77777777" w:rsidTr="00ED32AA">
        <w:trPr>
          <w:trHeight w:val="515"/>
        </w:trPr>
        <w:tc>
          <w:tcPr>
            <w:tcW w:w="1510" w:type="dxa"/>
            <w:vAlign w:val="center"/>
          </w:tcPr>
          <w:p w14:paraId="600E2ED1" w14:textId="77777777" w:rsidR="00ED32AA" w:rsidRPr="008567C7" w:rsidRDefault="00ED32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1" w:type="dxa"/>
            <w:vAlign w:val="center"/>
          </w:tcPr>
          <w:p w14:paraId="1B26FEEA" w14:textId="77777777" w:rsidR="00ED32AA" w:rsidRPr="008567C7" w:rsidRDefault="00ED32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16" w:type="dxa"/>
            <w:vAlign w:val="center"/>
          </w:tcPr>
          <w:p w14:paraId="420E1B91" w14:textId="77777777" w:rsidR="00ED32AA" w:rsidRPr="008567C7" w:rsidRDefault="00ED32A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548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13" w:type="dxa"/>
            <w:vAlign w:val="center"/>
          </w:tcPr>
          <w:p w14:paraId="68A0D171" w14:textId="77777777" w:rsidR="00ED32AA" w:rsidRPr="008567C7" w:rsidRDefault="00ED32A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D32AA" w:rsidRPr="008567C7" w14:paraId="6B5CF243" w14:textId="77777777" w:rsidTr="00ED32AA">
        <w:trPr>
          <w:trHeight w:val="742"/>
        </w:trPr>
        <w:tc>
          <w:tcPr>
            <w:tcW w:w="1510" w:type="dxa"/>
            <w:vAlign w:val="center"/>
          </w:tcPr>
          <w:p w14:paraId="30E2B642" w14:textId="77777777" w:rsidR="00ED32AA" w:rsidRPr="008567C7" w:rsidRDefault="00ED32AA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4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1" w:type="dxa"/>
            <w:vAlign w:val="center"/>
          </w:tcPr>
          <w:p w14:paraId="0476DAEC" w14:textId="77777777" w:rsidR="00ED32AA" w:rsidRPr="002B6761" w:rsidRDefault="00ED32AA" w:rsidP="00C723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8548D">
              <w:rPr>
                <w:rFonts w:ascii="Times New Roman" w:hAnsi="Times New Roman" w:cs="Times New Roman"/>
                <w:b/>
                <w:sz w:val="18"/>
                <w:szCs w:val="18"/>
              </w:rPr>
              <w:t>Spectro</w:t>
            </w:r>
            <w:proofErr w:type="spellEnd"/>
            <w:r w:rsidRPr="0098548D">
              <w:rPr>
                <w:rFonts w:ascii="Times New Roman" w:hAnsi="Times New Roman" w:cs="Times New Roman"/>
                <w:b/>
                <w:sz w:val="18"/>
                <w:szCs w:val="18"/>
              </w:rPr>
              <w:t>-Lab sp. z o.o.</w:t>
            </w:r>
          </w:p>
          <w:p w14:paraId="5EB93426" w14:textId="77777777" w:rsidR="00ED32AA" w:rsidRPr="008567C7" w:rsidRDefault="00ED32AA" w:rsidP="00C723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548D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548D">
              <w:rPr>
                <w:rFonts w:ascii="Times New Roman" w:hAnsi="Times New Roman" w:cs="Times New Roman"/>
                <w:bCs/>
                <w:sz w:val="18"/>
                <w:szCs w:val="18"/>
              </w:rPr>
              <w:t>100/102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2127A4A" w14:textId="77777777" w:rsidR="00ED32AA" w:rsidRPr="001B7815" w:rsidRDefault="00ED32AA" w:rsidP="00C723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548D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548D">
              <w:rPr>
                <w:rFonts w:ascii="Times New Roman" w:hAnsi="Times New Roman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2416" w:type="dxa"/>
            <w:vAlign w:val="center"/>
          </w:tcPr>
          <w:p w14:paraId="19EA0C40" w14:textId="77777777" w:rsidR="00ED32AA" w:rsidRPr="008567C7" w:rsidRDefault="00ED32AA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48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813" w:type="dxa"/>
            <w:vAlign w:val="center"/>
          </w:tcPr>
          <w:p w14:paraId="0AFB724F" w14:textId="77777777" w:rsidR="00ED32AA" w:rsidRPr="008567C7" w:rsidRDefault="00ED32AA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548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7C6E75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4A4F11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6C27B1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A1865" w14:textId="77777777" w:rsidR="00D412E0" w:rsidRDefault="00D412E0">
      <w:r>
        <w:separator/>
      </w:r>
    </w:p>
  </w:endnote>
  <w:endnote w:type="continuationSeparator" w:id="0">
    <w:p w14:paraId="5BF35F2E" w14:textId="77777777" w:rsidR="00D412E0" w:rsidRDefault="00D4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15C3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5568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F4AD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B4571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465E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DCB07" w14:textId="77777777" w:rsidR="00D412E0" w:rsidRDefault="00D412E0">
      <w:r>
        <w:separator/>
      </w:r>
    </w:p>
  </w:footnote>
  <w:footnote w:type="continuationSeparator" w:id="0">
    <w:p w14:paraId="18229276" w14:textId="77777777" w:rsidR="00D412E0" w:rsidRDefault="00D4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670C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879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3562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2E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548D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12E0"/>
    <w:rsid w:val="00D42C90"/>
    <w:rsid w:val="00D8427E"/>
    <w:rsid w:val="00DE4BF6"/>
    <w:rsid w:val="00E30B2D"/>
    <w:rsid w:val="00E62859"/>
    <w:rsid w:val="00E85D70"/>
    <w:rsid w:val="00ED32AA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A66C07"/>
  <w15:chartTrackingRefBased/>
  <w15:docId w15:val="{3F6BDB96-A2DA-444C-93B4-1BA64DFD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3</cp:revision>
  <cp:lastPrinted>1601-01-01T00:00:00Z</cp:lastPrinted>
  <dcterms:created xsi:type="dcterms:W3CDTF">2025-08-07T08:49:00Z</dcterms:created>
  <dcterms:modified xsi:type="dcterms:W3CDTF">2025-08-07T08:50:00Z</dcterms:modified>
</cp:coreProperties>
</file>