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1B86" w14:textId="77777777" w:rsidR="00FB7F50" w:rsidRPr="002245BE" w:rsidRDefault="008749D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49D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49D8">
        <w:rPr>
          <w:sz w:val="22"/>
          <w:szCs w:val="22"/>
        </w:rPr>
        <w:t>2025-08-07</w:t>
      </w:r>
    </w:p>
    <w:p w14:paraId="2ADAD48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17E149" w14:textId="77777777" w:rsidR="008749D8" w:rsidRPr="008749D8" w:rsidRDefault="008749D8" w:rsidP="00FB7F50">
      <w:pPr>
        <w:spacing w:after="40"/>
        <w:rPr>
          <w:b/>
          <w:bCs/>
          <w:sz w:val="22"/>
          <w:szCs w:val="22"/>
        </w:rPr>
      </w:pPr>
      <w:r w:rsidRPr="008749D8">
        <w:rPr>
          <w:b/>
          <w:bCs/>
          <w:sz w:val="22"/>
          <w:szCs w:val="22"/>
        </w:rPr>
        <w:t>Akademia Górniczo - Hutnicza</w:t>
      </w:r>
    </w:p>
    <w:p w14:paraId="372A87BC" w14:textId="77777777" w:rsidR="008749D8" w:rsidRPr="008749D8" w:rsidRDefault="008749D8" w:rsidP="00FB7F50">
      <w:pPr>
        <w:spacing w:after="40"/>
        <w:rPr>
          <w:b/>
          <w:bCs/>
          <w:sz w:val="22"/>
          <w:szCs w:val="22"/>
        </w:rPr>
      </w:pPr>
      <w:r w:rsidRPr="008749D8">
        <w:rPr>
          <w:b/>
          <w:bCs/>
          <w:sz w:val="22"/>
          <w:szCs w:val="22"/>
        </w:rPr>
        <w:t>im. Stanisława Staszica w Krakowie</w:t>
      </w:r>
    </w:p>
    <w:p w14:paraId="75A60572" w14:textId="77777777" w:rsidR="00FB7F50" w:rsidRPr="002245BE" w:rsidRDefault="008749D8" w:rsidP="00FB7F50">
      <w:pPr>
        <w:spacing w:after="40"/>
        <w:rPr>
          <w:b/>
          <w:bCs/>
          <w:sz w:val="22"/>
          <w:szCs w:val="22"/>
        </w:rPr>
      </w:pPr>
      <w:r w:rsidRPr="008749D8">
        <w:rPr>
          <w:b/>
          <w:bCs/>
          <w:sz w:val="22"/>
          <w:szCs w:val="22"/>
        </w:rPr>
        <w:t>Dział Zamówień Publicznych</w:t>
      </w:r>
    </w:p>
    <w:p w14:paraId="7D2BD18F" w14:textId="77777777" w:rsidR="00FB7F50" w:rsidRPr="002245BE" w:rsidRDefault="008749D8" w:rsidP="00FB7F50">
      <w:pPr>
        <w:rPr>
          <w:sz w:val="22"/>
          <w:szCs w:val="22"/>
        </w:rPr>
      </w:pPr>
      <w:r w:rsidRPr="008749D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49D8">
        <w:rPr>
          <w:sz w:val="22"/>
          <w:szCs w:val="22"/>
        </w:rPr>
        <w:t>30</w:t>
      </w:r>
    </w:p>
    <w:p w14:paraId="15135190" w14:textId="77777777" w:rsidR="00FB7F50" w:rsidRPr="002245BE" w:rsidRDefault="008749D8" w:rsidP="00FB7F50">
      <w:pPr>
        <w:rPr>
          <w:sz w:val="22"/>
          <w:szCs w:val="22"/>
        </w:rPr>
      </w:pPr>
      <w:r w:rsidRPr="008749D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49D8">
        <w:rPr>
          <w:sz w:val="22"/>
          <w:szCs w:val="22"/>
        </w:rPr>
        <w:t>Kraków</w:t>
      </w:r>
    </w:p>
    <w:p w14:paraId="212CC97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39D75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49D8" w:rsidRPr="00607F9B" w14:paraId="46395F74" w14:textId="77777777" w:rsidTr="00C55410">
        <w:trPr>
          <w:trHeight w:val="638"/>
        </w:trPr>
        <w:tc>
          <w:tcPr>
            <w:tcW w:w="959" w:type="dxa"/>
          </w:tcPr>
          <w:p w14:paraId="1C07CB4D" w14:textId="77777777" w:rsidR="008749D8" w:rsidRPr="00607F9B" w:rsidRDefault="008749D8" w:rsidP="00C554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0F0B82" w14:textId="77777777" w:rsidR="008749D8" w:rsidRPr="00607F9B" w:rsidRDefault="008749D8" w:rsidP="00C554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49D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49D8">
              <w:rPr>
                <w:b/>
                <w:bCs/>
                <w:sz w:val="22"/>
                <w:szCs w:val="22"/>
              </w:rPr>
              <w:t>Konserwacja i utrzymanie w stałej sprawności technicznej dźwigów, suwnic, urządzeń do przemieszczania osób niepełnosprawnych oraz żurawi zainstalowanych na terenie AGH w Krakowie - DE-dzp.272-324/25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49D8">
              <w:rPr>
                <w:b/>
                <w:sz w:val="22"/>
                <w:szCs w:val="22"/>
              </w:rPr>
              <w:t>DE-dzp.272-324/25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0FCE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49D8" w14:paraId="33EC9AD2" w14:textId="77777777" w:rsidTr="00C554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368DA79" w14:textId="77777777" w:rsidR="008749D8" w:rsidRPr="00D26ED6" w:rsidRDefault="008749D8" w:rsidP="00C554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49D8">
              <w:rPr>
                <w:b/>
                <w:sz w:val="22"/>
                <w:szCs w:val="22"/>
              </w:rPr>
              <w:t xml:space="preserve">ZEMM Sp. </w:t>
            </w:r>
            <w:proofErr w:type="spellStart"/>
            <w:r w:rsidRPr="008749D8">
              <w:rPr>
                <w:b/>
                <w:sz w:val="22"/>
                <w:szCs w:val="22"/>
              </w:rPr>
              <w:t>zo.o</w:t>
            </w:r>
            <w:proofErr w:type="spellEnd"/>
            <w:r w:rsidRPr="008749D8">
              <w:rPr>
                <w:b/>
                <w:sz w:val="22"/>
                <w:szCs w:val="22"/>
              </w:rPr>
              <w:t>.</w:t>
            </w:r>
          </w:p>
          <w:p w14:paraId="789230A4" w14:textId="77777777" w:rsidR="008749D8" w:rsidRPr="009F0E5C" w:rsidRDefault="008749D8" w:rsidP="00C55410">
            <w:pPr>
              <w:jc w:val="both"/>
              <w:rPr>
                <w:bCs/>
                <w:sz w:val="22"/>
                <w:szCs w:val="22"/>
              </w:rPr>
            </w:pPr>
            <w:r w:rsidRPr="008749D8">
              <w:rPr>
                <w:bCs/>
                <w:sz w:val="22"/>
                <w:szCs w:val="22"/>
              </w:rPr>
              <w:t>Sucha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49D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60F7DF" w14:textId="77777777" w:rsidR="008749D8" w:rsidRPr="009F0E5C" w:rsidRDefault="008749D8" w:rsidP="00C55410">
            <w:pPr>
              <w:jc w:val="both"/>
              <w:rPr>
                <w:bCs/>
                <w:sz w:val="22"/>
                <w:szCs w:val="22"/>
              </w:rPr>
            </w:pPr>
            <w:r w:rsidRPr="008749D8">
              <w:rPr>
                <w:bCs/>
                <w:sz w:val="22"/>
                <w:szCs w:val="22"/>
              </w:rPr>
              <w:t>30-199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49D8">
              <w:rPr>
                <w:bCs/>
                <w:sz w:val="22"/>
                <w:szCs w:val="22"/>
              </w:rPr>
              <w:t>Rząska</w:t>
            </w:r>
          </w:p>
          <w:p w14:paraId="7211D5E3" w14:textId="77777777" w:rsidR="008749D8" w:rsidRPr="00D26ED6" w:rsidRDefault="008749D8" w:rsidP="00C554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47684A" w14:textId="77777777" w:rsidR="008749D8" w:rsidRDefault="008749D8" w:rsidP="00C554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749D8">
              <w:rPr>
                <w:sz w:val="22"/>
                <w:szCs w:val="22"/>
              </w:rPr>
              <w:t>Konserwacja i utrzymanie w stałej sprawności technicznej dźwigów, suwnic, urządzeń do przemieszczania osób niepełnosprawnych oraz żurawi zainstalowanych na terenie AGH w Krakowie - DE-dzp.272-324/25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B78BE6B" w14:textId="77777777" w:rsidR="008749D8" w:rsidRPr="00D26ED6" w:rsidRDefault="008749D8" w:rsidP="00C554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49D8">
              <w:rPr>
                <w:b/>
                <w:sz w:val="22"/>
                <w:szCs w:val="22"/>
              </w:rPr>
              <w:t>1 044 977.70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22DD90E" w14:textId="77777777" w:rsidR="008749D8" w:rsidRDefault="008749D8" w:rsidP="00C554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FC2EA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559"/>
        <w:gridCol w:w="1843"/>
        <w:gridCol w:w="1417"/>
        <w:gridCol w:w="1418"/>
      </w:tblGrid>
      <w:tr w:rsidR="009E25B6" w:rsidRPr="008567C7" w14:paraId="5763FC8F" w14:textId="77777777" w:rsidTr="009E25B6">
        <w:trPr>
          <w:trHeight w:val="510"/>
        </w:trPr>
        <w:tc>
          <w:tcPr>
            <w:tcW w:w="709" w:type="dxa"/>
            <w:vAlign w:val="center"/>
          </w:tcPr>
          <w:p w14:paraId="639593C7" w14:textId="77777777" w:rsidR="009E25B6" w:rsidRPr="008567C7" w:rsidRDefault="009E25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532975" w14:textId="77777777" w:rsidR="009E25B6" w:rsidRPr="008567C7" w:rsidRDefault="009E25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D6A6A7D" w14:textId="77777777" w:rsidR="009E25B6" w:rsidRPr="008567C7" w:rsidRDefault="009E2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</w:t>
            </w:r>
          </w:p>
        </w:tc>
        <w:tc>
          <w:tcPr>
            <w:tcW w:w="1559" w:type="dxa"/>
            <w:vAlign w:val="center"/>
          </w:tcPr>
          <w:p w14:paraId="1683EFFD" w14:textId="77777777" w:rsidR="009E25B6" w:rsidRPr="008567C7" w:rsidRDefault="009E2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i robocizną</w:t>
            </w:r>
          </w:p>
        </w:tc>
        <w:tc>
          <w:tcPr>
            <w:tcW w:w="1843" w:type="dxa"/>
            <w:vAlign w:val="center"/>
          </w:tcPr>
          <w:p w14:paraId="5E9A87B0" w14:textId="77777777" w:rsidR="009E25B6" w:rsidRPr="008567C7" w:rsidRDefault="009E2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 - uwalnianie pasażerów</w:t>
            </w:r>
          </w:p>
        </w:tc>
        <w:tc>
          <w:tcPr>
            <w:tcW w:w="1417" w:type="dxa"/>
            <w:vAlign w:val="center"/>
          </w:tcPr>
          <w:p w14:paraId="69544F6A" w14:textId="77777777" w:rsidR="009E25B6" w:rsidRPr="008567C7" w:rsidRDefault="009E25B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wykonane usługi</w:t>
            </w:r>
          </w:p>
        </w:tc>
        <w:tc>
          <w:tcPr>
            <w:tcW w:w="1418" w:type="dxa"/>
            <w:vAlign w:val="center"/>
          </w:tcPr>
          <w:p w14:paraId="12E78848" w14:textId="77777777" w:rsidR="009E25B6" w:rsidRPr="008567C7" w:rsidRDefault="009E25B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25B6" w:rsidRPr="008567C7" w14:paraId="1CB575E8" w14:textId="77777777" w:rsidTr="009E25B6">
        <w:tc>
          <w:tcPr>
            <w:tcW w:w="709" w:type="dxa"/>
            <w:vAlign w:val="center"/>
          </w:tcPr>
          <w:p w14:paraId="31DCE1F3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1D5059E" w14:textId="77777777" w:rsidR="009E25B6" w:rsidRPr="002B6761" w:rsidRDefault="009E25B6" w:rsidP="00C554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ZEMM Sp. </w:t>
            </w:r>
            <w:proofErr w:type="spellStart"/>
            <w:r w:rsidRPr="008749D8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8749D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644525CF" w14:textId="77777777" w:rsidR="009E25B6" w:rsidRPr="008567C7" w:rsidRDefault="009E25B6" w:rsidP="00C554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BC864DF" w14:textId="77777777" w:rsidR="009E25B6" w:rsidRPr="001B7815" w:rsidRDefault="009E25B6" w:rsidP="00C554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30-199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49D8">
              <w:rPr>
                <w:rFonts w:ascii="Times New Roman" w:hAnsi="Times New Roman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1134" w:type="dxa"/>
            <w:vAlign w:val="center"/>
          </w:tcPr>
          <w:p w14:paraId="61D2945A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6923CA0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132CB09A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347FBBB1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1DFA0C45" w14:textId="77777777" w:rsidR="009E25B6" w:rsidRPr="008567C7" w:rsidRDefault="009E25B6" w:rsidP="00C554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9D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878F9A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40E7A9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A820E0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49D09" w14:textId="77777777" w:rsidR="00A150E2" w:rsidRDefault="00A150E2">
      <w:r>
        <w:separator/>
      </w:r>
    </w:p>
  </w:endnote>
  <w:endnote w:type="continuationSeparator" w:id="0">
    <w:p w14:paraId="75F4B3CB" w14:textId="77777777" w:rsidR="00A150E2" w:rsidRDefault="00A15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9CE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A025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288B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7DEEF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49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B1A36" w14:textId="77777777" w:rsidR="00A150E2" w:rsidRDefault="00A150E2">
      <w:r>
        <w:separator/>
      </w:r>
    </w:p>
  </w:footnote>
  <w:footnote w:type="continuationSeparator" w:id="0">
    <w:p w14:paraId="1EB27792" w14:textId="77777777" w:rsidR="00A150E2" w:rsidRDefault="00A15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2FD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EEC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5E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0E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49D8"/>
    <w:rsid w:val="008A6C10"/>
    <w:rsid w:val="008E5102"/>
    <w:rsid w:val="00915B9E"/>
    <w:rsid w:val="00952256"/>
    <w:rsid w:val="0097748A"/>
    <w:rsid w:val="009E25B6"/>
    <w:rsid w:val="009F0E5C"/>
    <w:rsid w:val="00A029B8"/>
    <w:rsid w:val="00A150E2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1B8A3"/>
  <w15:chartTrackingRefBased/>
  <w15:docId w15:val="{6F2553FC-7E35-4FC1-9A54-1122FF5E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2025-08-07T06:25:00Z</dcterms:created>
  <dcterms:modified xsi:type="dcterms:W3CDTF">2025-08-07T06:26:00Z</dcterms:modified>
</cp:coreProperties>
</file>