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C0ED8" w14:textId="77777777" w:rsidR="00930A96" w:rsidRPr="00AD45A9" w:rsidRDefault="00935E75" w:rsidP="007B7982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935E75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935E75">
        <w:rPr>
          <w:rFonts w:ascii="Arial" w:hAnsi="Arial" w:cs="Arial"/>
          <w:sz w:val="24"/>
          <w:szCs w:val="24"/>
        </w:rPr>
        <w:t>2025-08-06</w:t>
      </w:r>
    </w:p>
    <w:p w14:paraId="7C624E9B" w14:textId="77777777" w:rsidR="00930A96" w:rsidRPr="00AD45A9" w:rsidRDefault="00935E75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E7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26E7DDA" w14:textId="77777777" w:rsidR="00930A96" w:rsidRPr="00AD45A9" w:rsidRDefault="00935E75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935E75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935E75">
        <w:rPr>
          <w:rFonts w:ascii="Arial" w:hAnsi="Arial" w:cs="Arial"/>
          <w:sz w:val="24"/>
          <w:szCs w:val="24"/>
        </w:rPr>
        <w:t>66</w:t>
      </w:r>
    </w:p>
    <w:p w14:paraId="43DF039D" w14:textId="77777777" w:rsidR="00930A96" w:rsidRPr="00AD45A9" w:rsidRDefault="00935E75" w:rsidP="00930A96">
      <w:pPr>
        <w:rPr>
          <w:rFonts w:ascii="Arial" w:hAnsi="Arial" w:cs="Arial"/>
          <w:sz w:val="24"/>
          <w:szCs w:val="24"/>
        </w:rPr>
      </w:pPr>
      <w:r w:rsidRPr="00935E75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935E75">
        <w:rPr>
          <w:rFonts w:ascii="Arial" w:hAnsi="Arial" w:cs="Arial"/>
          <w:sz w:val="24"/>
          <w:szCs w:val="24"/>
        </w:rPr>
        <w:t>Kraków</w:t>
      </w:r>
    </w:p>
    <w:p w14:paraId="5D9A7BB2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883774" w14:textId="79EF844C" w:rsidR="00930A96" w:rsidRDefault="00930A96" w:rsidP="007B7982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4B33E85" w14:textId="409A08EF" w:rsidR="00D87C1E" w:rsidRPr="00AD45A9" w:rsidRDefault="00D87C1E" w:rsidP="007B7982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SZP-271-31-25 – 712.MM</w:t>
      </w:r>
    </w:p>
    <w:p w14:paraId="26C4242D" w14:textId="77777777" w:rsidR="00930A96" w:rsidRPr="00AD45A9" w:rsidRDefault="00930A96" w:rsidP="007B7982">
      <w:pPr>
        <w:tabs>
          <w:tab w:val="left" w:pos="708"/>
          <w:tab w:val="center" w:pos="4536"/>
          <w:tab w:val="right" w:pos="9072"/>
        </w:tabs>
        <w:spacing w:after="1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DAC8D51" w14:textId="77777777" w:rsidR="00930A96" w:rsidRPr="00152970" w:rsidRDefault="00930A96" w:rsidP="007B7982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DD1051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B63464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C04C39C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6BC75BA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6FD59E1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6C666B5" w14:textId="77777777" w:rsidTr="00E03B3C">
        <w:tc>
          <w:tcPr>
            <w:tcW w:w="2269" w:type="dxa"/>
            <w:shd w:val="clear" w:color="auto" w:fill="auto"/>
          </w:tcPr>
          <w:p w14:paraId="306DE993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A68845" w14:textId="77777777" w:rsidR="00930A96" w:rsidRPr="004E4B64" w:rsidRDefault="00935E7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5E75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5E75" w:rsidRPr="004E4B64" w14:paraId="05019048" w14:textId="77777777" w:rsidTr="003E009D">
        <w:tc>
          <w:tcPr>
            <w:tcW w:w="2269" w:type="dxa"/>
            <w:shd w:val="clear" w:color="auto" w:fill="auto"/>
          </w:tcPr>
          <w:p w14:paraId="245EE49A" w14:textId="77777777" w:rsidR="00935E75" w:rsidRPr="004E4B64" w:rsidRDefault="00935E75" w:rsidP="003E00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74C049" w14:textId="77777777" w:rsidR="00935E75" w:rsidRPr="004E4B64" w:rsidRDefault="00935E75" w:rsidP="003E00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5E75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2808D2E1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935E75" w:rsidRPr="00935E7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935E75" w:rsidRPr="00935E75">
        <w:rPr>
          <w:rFonts w:ascii="Arial" w:hAnsi="Arial" w:cs="Arial"/>
          <w:sz w:val="24"/>
          <w:szCs w:val="24"/>
        </w:rPr>
        <w:t>(</w:t>
      </w:r>
      <w:proofErr w:type="spellStart"/>
      <w:r w:rsidR="00935E75" w:rsidRPr="00935E75">
        <w:rPr>
          <w:rFonts w:ascii="Arial" w:hAnsi="Arial" w:cs="Arial"/>
          <w:sz w:val="24"/>
          <w:szCs w:val="24"/>
        </w:rPr>
        <w:t>t.j</w:t>
      </w:r>
      <w:proofErr w:type="spellEnd"/>
      <w:r w:rsidR="00935E75" w:rsidRPr="00935E75">
        <w:rPr>
          <w:rFonts w:ascii="Arial" w:hAnsi="Arial" w:cs="Arial"/>
          <w:sz w:val="24"/>
          <w:szCs w:val="24"/>
        </w:rPr>
        <w:t>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6DCAF21" w14:textId="0C3C7578" w:rsidR="0098528C" w:rsidRDefault="0098528C" w:rsidP="00B95FD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Punkt 3.2</w:t>
      </w:r>
      <w:r w:rsidR="000B642E">
        <w:rPr>
          <w:rFonts w:ascii="Arial" w:hAnsi="Arial" w:cs="Arial"/>
          <w:bCs/>
          <w:sz w:val="24"/>
          <w:szCs w:val="24"/>
        </w:rPr>
        <w:t xml:space="preserve"> SWZ</w:t>
      </w:r>
      <w:r>
        <w:rPr>
          <w:rFonts w:ascii="Arial" w:hAnsi="Arial" w:cs="Arial"/>
          <w:bCs/>
          <w:sz w:val="24"/>
          <w:szCs w:val="24"/>
        </w:rPr>
        <w:t xml:space="preserve"> otrzymuje brzmienie: </w:t>
      </w:r>
    </w:p>
    <w:p w14:paraId="78A51DD5" w14:textId="7D8A15D1" w:rsidR="0098528C" w:rsidRDefault="0098528C" w:rsidP="0098528C">
      <w:pPr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B95FD6" w:rsidRPr="00B95FD6">
        <w:rPr>
          <w:rFonts w:ascii="Arial" w:hAnsi="Arial" w:cs="Arial"/>
          <w:bCs/>
          <w:sz w:val="24"/>
          <w:szCs w:val="24"/>
        </w:rPr>
        <w:t xml:space="preserve">Wizja lokalna </w:t>
      </w:r>
    </w:p>
    <w:p w14:paraId="4CE4016C" w14:textId="1A4B0A6B" w:rsidR="00B95FD6" w:rsidRPr="00B95FD6" w:rsidRDefault="000B642E" w:rsidP="000B642E">
      <w:pPr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  <w:r w:rsidRPr="000B642E">
        <w:rPr>
          <w:rFonts w:ascii="Arial" w:hAnsi="Arial" w:cs="Arial"/>
          <w:bCs/>
          <w:sz w:val="24"/>
          <w:szCs w:val="24"/>
        </w:rPr>
        <w:t>Zamawiający wyznacza termin wizji lokalnej na dzień 12.08.2025 r. o godzinie 9:00. Zbiórka Wykonawców przy Portierni w budynku głównym Szpitala Specjalistycznego im. Stefana Żeromskiego SP ZOZ w Krakowie, os. Na Skarpie 6</w:t>
      </w:r>
      <w:r>
        <w:rPr>
          <w:rFonts w:ascii="Arial" w:hAnsi="Arial" w:cs="Arial"/>
          <w:bCs/>
          <w:sz w:val="24"/>
          <w:szCs w:val="24"/>
        </w:rPr>
        <w:t>6</w:t>
      </w:r>
      <w:r w:rsidRPr="000B642E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U</w:t>
      </w:r>
      <w:r w:rsidRPr="000B642E">
        <w:rPr>
          <w:rFonts w:ascii="Arial" w:hAnsi="Arial" w:cs="Arial"/>
          <w:bCs/>
          <w:sz w:val="24"/>
          <w:szCs w:val="24"/>
        </w:rPr>
        <w:t>czestnictwo w ww. wizji lokalnej nie jest obowiązkowe.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758EC878" w14:textId="3F324682" w:rsidR="00EF1037" w:rsidRDefault="007B7982" w:rsidP="007B7982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p</w:t>
      </w:r>
      <w:r w:rsidRPr="007B7982">
        <w:rPr>
          <w:rFonts w:ascii="Arial" w:hAnsi="Arial" w:cs="Arial"/>
          <w:bCs/>
          <w:sz w:val="24"/>
          <w:szCs w:val="24"/>
        </w:rPr>
        <w:t>unk</w:t>
      </w:r>
      <w:r>
        <w:rPr>
          <w:rFonts w:ascii="Arial" w:hAnsi="Arial" w:cs="Arial"/>
          <w:bCs/>
          <w:sz w:val="24"/>
          <w:szCs w:val="24"/>
        </w:rPr>
        <w:t>cie</w:t>
      </w:r>
      <w:r w:rsidRPr="007B7982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16.2</w:t>
      </w:r>
      <w:r w:rsidRPr="007B7982">
        <w:rPr>
          <w:rFonts w:ascii="Arial" w:hAnsi="Arial" w:cs="Arial"/>
          <w:bCs/>
          <w:sz w:val="24"/>
          <w:szCs w:val="24"/>
        </w:rPr>
        <w:t xml:space="preserve"> SWZ </w:t>
      </w:r>
      <w:r>
        <w:rPr>
          <w:rFonts w:ascii="Arial" w:hAnsi="Arial" w:cs="Arial"/>
          <w:bCs/>
          <w:sz w:val="24"/>
          <w:szCs w:val="24"/>
        </w:rPr>
        <w:t>zmianie ulega data wniesienia wadium, tj. do dnia 04.09.2025 r. do godz. 09:00</w:t>
      </w:r>
    </w:p>
    <w:p w14:paraId="46BECD12" w14:textId="06C7CE02" w:rsidR="007B7982" w:rsidRDefault="007B7982" w:rsidP="007B7982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punkcie 16.3 SWZ zmianie ulega okres jaki musi obejmować wadium, tj. do dnia 02.12.2025 r.</w:t>
      </w:r>
    </w:p>
    <w:p w14:paraId="65EA193F" w14:textId="60B29CB2" w:rsidR="007B7982" w:rsidRDefault="007B7982" w:rsidP="007B7982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punkcie 17.1 SWZ zmianie ulega  termin związania ofertą, tj. do dnia 02.12.2025 r.</w:t>
      </w:r>
    </w:p>
    <w:p w14:paraId="169431C6" w14:textId="01B251E3" w:rsidR="007B7982" w:rsidRDefault="007B7982" w:rsidP="007B7982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W punkcie 19 SWZ zmianie ulega  termin składania ofert, tj. do dnia 04.09.2025 do godz. 09:00</w:t>
      </w:r>
    </w:p>
    <w:p w14:paraId="0AAE9F03" w14:textId="6187E7F3" w:rsidR="007B7982" w:rsidRPr="007B7982" w:rsidRDefault="007B7982" w:rsidP="007B7982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20.1 SWZ zmianie ulega termin otwarcia ofert, tj. 04.09.2025 r. </w:t>
      </w:r>
      <w:r w:rsidR="00E8437D">
        <w:rPr>
          <w:rFonts w:ascii="Arial" w:hAnsi="Arial" w:cs="Arial"/>
          <w:bCs/>
          <w:sz w:val="24"/>
          <w:szCs w:val="24"/>
        </w:rPr>
        <w:t xml:space="preserve">o </w:t>
      </w:r>
      <w:r>
        <w:rPr>
          <w:rFonts w:ascii="Arial" w:hAnsi="Arial" w:cs="Arial"/>
          <w:bCs/>
          <w:sz w:val="24"/>
          <w:szCs w:val="24"/>
        </w:rPr>
        <w:t xml:space="preserve">godz. 09:30. </w:t>
      </w:r>
    </w:p>
    <w:p w14:paraId="7A63BE08" w14:textId="62E7374C" w:rsidR="005C0930" w:rsidRPr="000B642E" w:rsidRDefault="005C0930" w:rsidP="00812AE6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  <w:r w:rsidRPr="000B642E">
        <w:rPr>
          <w:rFonts w:ascii="Arial" w:hAnsi="Arial" w:cs="Arial"/>
          <w:i/>
          <w:szCs w:val="24"/>
        </w:rPr>
        <w:t>Zamawiający</w:t>
      </w:r>
    </w:p>
    <w:p w14:paraId="5B4138AC" w14:textId="606BED7F" w:rsidR="007B7982" w:rsidRPr="000B642E" w:rsidRDefault="007B7982" w:rsidP="00812AE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0B642E">
        <w:rPr>
          <w:rFonts w:ascii="Arial" w:hAnsi="Arial" w:cs="Arial"/>
          <w:i/>
          <w:szCs w:val="24"/>
        </w:rPr>
        <w:t>Z-ca Dyrektora ds. Finansowych</w:t>
      </w:r>
    </w:p>
    <w:p w14:paraId="27830325" w14:textId="3E9969BD" w:rsidR="007B7982" w:rsidRPr="000B642E" w:rsidRDefault="007B7982" w:rsidP="00812AE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0B642E">
        <w:rPr>
          <w:rFonts w:ascii="Arial" w:hAnsi="Arial" w:cs="Arial"/>
          <w:i/>
          <w:szCs w:val="24"/>
        </w:rPr>
        <w:t>mgr Dorota Góral</w:t>
      </w:r>
    </w:p>
    <w:sectPr w:rsidR="007B7982" w:rsidRPr="000B642E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E3A90" w14:textId="77777777" w:rsidR="006A4FF4" w:rsidRDefault="006A4FF4">
      <w:r>
        <w:separator/>
      </w:r>
    </w:p>
  </w:endnote>
  <w:endnote w:type="continuationSeparator" w:id="0">
    <w:p w14:paraId="446928FE" w14:textId="77777777" w:rsidR="006A4FF4" w:rsidRDefault="006A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5912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2E90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356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671C4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8EA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C61D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30258" w14:textId="77777777" w:rsidR="00EF1037" w:rsidRDefault="00EF1037">
    <w:pPr>
      <w:pStyle w:val="Stopka"/>
      <w:tabs>
        <w:tab w:val="clear" w:pos="4536"/>
        <w:tab w:val="left" w:pos="6237"/>
      </w:tabs>
    </w:pPr>
  </w:p>
  <w:p w14:paraId="1F0DADE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2EAD2" w14:textId="77777777" w:rsidR="006A4FF4" w:rsidRDefault="006A4FF4">
      <w:r>
        <w:separator/>
      </w:r>
    </w:p>
  </w:footnote>
  <w:footnote w:type="continuationSeparator" w:id="0">
    <w:p w14:paraId="409F64A1" w14:textId="77777777" w:rsidR="006A4FF4" w:rsidRDefault="006A4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BE40B" w14:textId="77777777" w:rsidR="00935E75" w:rsidRDefault="00935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E4783" w14:textId="77777777" w:rsidR="00935E75" w:rsidRDefault="00935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9D5A" w14:textId="77777777" w:rsidR="00935E75" w:rsidRDefault="00935E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6C1977"/>
    <w:multiLevelType w:val="hybridMultilevel"/>
    <w:tmpl w:val="E84C38AE"/>
    <w:lvl w:ilvl="0" w:tplc="0B6EE6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0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FF4"/>
    <w:rsid w:val="00057D02"/>
    <w:rsid w:val="000613E0"/>
    <w:rsid w:val="000B642E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A4FF4"/>
    <w:rsid w:val="006D4AE5"/>
    <w:rsid w:val="007B7982"/>
    <w:rsid w:val="00812AE6"/>
    <w:rsid w:val="00854803"/>
    <w:rsid w:val="0087224A"/>
    <w:rsid w:val="009149C3"/>
    <w:rsid w:val="00930A96"/>
    <w:rsid w:val="00935E75"/>
    <w:rsid w:val="00953AA1"/>
    <w:rsid w:val="0095641D"/>
    <w:rsid w:val="0098528C"/>
    <w:rsid w:val="009D169F"/>
    <w:rsid w:val="00A4668B"/>
    <w:rsid w:val="00B26D41"/>
    <w:rsid w:val="00B361A9"/>
    <w:rsid w:val="00B95FD6"/>
    <w:rsid w:val="00C152AE"/>
    <w:rsid w:val="00D1574A"/>
    <w:rsid w:val="00D248D2"/>
    <w:rsid w:val="00D87C1E"/>
    <w:rsid w:val="00E02559"/>
    <w:rsid w:val="00E03B3C"/>
    <w:rsid w:val="00E74582"/>
    <w:rsid w:val="00E8437D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6ABD1"/>
  <w15:chartTrackingRefBased/>
  <w15:docId w15:val="{077BB439-AE8A-4A2C-958C-442218EA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5</cp:revision>
  <cp:lastPrinted>2001-02-10T18:08:00Z</cp:lastPrinted>
  <dcterms:created xsi:type="dcterms:W3CDTF">2025-08-07T05:23:00Z</dcterms:created>
  <dcterms:modified xsi:type="dcterms:W3CDTF">2025-08-07T05:28:00Z</dcterms:modified>
</cp:coreProperties>
</file>