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BE43B0" w14:textId="77777777" w:rsidR="00035DEC" w:rsidRPr="00AD45A9" w:rsidRDefault="0016594A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16594A">
        <w:rPr>
          <w:rFonts w:ascii="Arial" w:hAnsi="Arial" w:cs="Arial"/>
          <w:sz w:val="24"/>
          <w:szCs w:val="24"/>
        </w:rPr>
        <w:t>Kraków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16594A">
        <w:rPr>
          <w:rFonts w:ascii="Arial" w:hAnsi="Arial" w:cs="Arial"/>
          <w:sz w:val="24"/>
          <w:szCs w:val="24"/>
        </w:rPr>
        <w:t>2025-08-06</w:t>
      </w:r>
    </w:p>
    <w:p w14:paraId="1537A862" w14:textId="77777777" w:rsidR="00035DEC" w:rsidRPr="00AD45A9" w:rsidRDefault="0016594A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6594A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13436B3B" w14:textId="77777777" w:rsidR="00035DEC" w:rsidRPr="00AD45A9" w:rsidRDefault="0016594A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16594A">
        <w:rPr>
          <w:rFonts w:ascii="Arial" w:hAnsi="Arial" w:cs="Arial"/>
          <w:sz w:val="24"/>
          <w:szCs w:val="24"/>
        </w:rPr>
        <w:t>os. Na Skarpie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16594A">
        <w:rPr>
          <w:rFonts w:ascii="Arial" w:hAnsi="Arial" w:cs="Arial"/>
          <w:sz w:val="24"/>
          <w:szCs w:val="24"/>
        </w:rPr>
        <w:t>66</w:t>
      </w:r>
    </w:p>
    <w:p w14:paraId="1C756FAE" w14:textId="77777777" w:rsidR="00035DEC" w:rsidRPr="00AD45A9" w:rsidRDefault="0016594A" w:rsidP="00035DEC">
      <w:pPr>
        <w:rPr>
          <w:rFonts w:ascii="Arial" w:hAnsi="Arial" w:cs="Arial"/>
          <w:sz w:val="24"/>
          <w:szCs w:val="24"/>
        </w:rPr>
      </w:pPr>
      <w:r w:rsidRPr="0016594A">
        <w:rPr>
          <w:rFonts w:ascii="Arial" w:hAnsi="Arial" w:cs="Arial"/>
          <w:sz w:val="24"/>
          <w:szCs w:val="24"/>
        </w:rPr>
        <w:t>31-913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16594A">
        <w:rPr>
          <w:rFonts w:ascii="Arial" w:hAnsi="Arial" w:cs="Arial"/>
          <w:sz w:val="24"/>
          <w:szCs w:val="24"/>
        </w:rPr>
        <w:t>Kraków</w:t>
      </w:r>
    </w:p>
    <w:p w14:paraId="604A375B" w14:textId="77777777"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A3A9366" w14:textId="571C1BF4" w:rsidR="00035DEC" w:rsidRDefault="00035DEC" w:rsidP="00035D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6C693CC6" w14:textId="3F75F2AC" w:rsidR="00C327F9" w:rsidRPr="00AD45A9" w:rsidRDefault="00C327F9" w:rsidP="00035DEC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</w:t>
      </w:r>
      <w:r w:rsidR="006263E6">
        <w:rPr>
          <w:rFonts w:ascii="Arial" w:hAnsi="Arial" w:cs="Arial"/>
          <w:bCs/>
          <w:sz w:val="18"/>
          <w:szCs w:val="18"/>
        </w:rPr>
        <w:t>-31/25 – 710.MM</w:t>
      </w:r>
    </w:p>
    <w:p w14:paraId="543574C3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21CD4C56" w14:textId="77777777"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5BF63D82" w14:textId="77777777"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42311664" w14:textId="77777777" w:rsidTr="00B32FF9">
        <w:tc>
          <w:tcPr>
            <w:tcW w:w="2269" w:type="dxa"/>
            <w:shd w:val="clear" w:color="auto" w:fill="auto"/>
          </w:tcPr>
          <w:p w14:paraId="10A27BE5" w14:textId="77777777"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477C799" w14:textId="77777777" w:rsidR="00035DEC" w:rsidRPr="004E4B64" w:rsidRDefault="0016594A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6594A">
              <w:rPr>
                <w:rFonts w:ascii="Arial" w:hAnsi="Arial" w:cs="Arial"/>
                <w:bCs/>
                <w:sz w:val="24"/>
                <w:szCs w:val="24"/>
              </w:rPr>
              <w:t>Świadczenie usług żywienia pacjentów szpitala.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6594A" w:rsidRPr="004E4B64" w14:paraId="6557929B" w14:textId="77777777" w:rsidTr="00AA4A47">
        <w:tc>
          <w:tcPr>
            <w:tcW w:w="2269" w:type="dxa"/>
            <w:shd w:val="clear" w:color="auto" w:fill="auto"/>
          </w:tcPr>
          <w:p w14:paraId="7034E40D" w14:textId="77777777" w:rsidR="0016594A" w:rsidRPr="004E4B64" w:rsidRDefault="0016594A" w:rsidP="00AA4A4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81DABE0" w14:textId="77777777" w:rsidR="0016594A" w:rsidRPr="004E4B64" w:rsidRDefault="0016594A" w:rsidP="00AA4A4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6594A">
              <w:rPr>
                <w:rFonts w:ascii="Arial" w:hAnsi="Arial" w:cs="Arial"/>
                <w:bCs/>
                <w:sz w:val="24"/>
                <w:szCs w:val="24"/>
              </w:rPr>
              <w:t>SZP-271-31/25</w:t>
            </w:r>
          </w:p>
        </w:tc>
      </w:tr>
    </w:tbl>
    <w:p w14:paraId="6BA0232A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AD45A9" w14:paraId="2595FD76" w14:textId="77777777" w:rsidTr="00B32FF9">
        <w:tc>
          <w:tcPr>
            <w:tcW w:w="9330" w:type="dxa"/>
            <w:shd w:val="clear" w:color="auto" w:fill="F2F2F2"/>
            <w:hideMark/>
          </w:tcPr>
          <w:p w14:paraId="797200CF" w14:textId="77777777"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06295FE1" w14:textId="77777777"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16594A" w:rsidRPr="0016594A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16594A" w:rsidRPr="0016594A">
        <w:rPr>
          <w:rFonts w:ascii="Arial" w:hAnsi="Arial" w:cs="Arial"/>
          <w:sz w:val="24"/>
          <w:szCs w:val="24"/>
        </w:rPr>
        <w:t>(t.j. Dz. U. z 2024 poz. 1320)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6594A" w:rsidRPr="009003D1" w14:paraId="5E755BE1" w14:textId="77777777" w:rsidTr="00AA4A47">
        <w:tc>
          <w:tcPr>
            <w:tcW w:w="9356" w:type="dxa"/>
            <w:shd w:val="clear" w:color="auto" w:fill="auto"/>
          </w:tcPr>
          <w:p w14:paraId="7C4FDD34" w14:textId="77777777" w:rsidR="0016594A" w:rsidRPr="00035DEC" w:rsidRDefault="0016594A" w:rsidP="00AA4A47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16594A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14:paraId="1EE60303" w14:textId="5029872D" w:rsidR="0016594A" w:rsidRPr="00035DEC" w:rsidRDefault="006263E6" w:rsidP="00AA4A4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</w:t>
            </w:r>
            <w:r w:rsidR="0016594A" w:rsidRPr="0016594A">
              <w:rPr>
                <w:rFonts w:ascii="Arial" w:hAnsi="Arial" w:cs="Arial"/>
                <w:sz w:val="24"/>
                <w:szCs w:val="24"/>
              </w:rPr>
              <w:t>wracam się z uprzejmą prośbą o umożliwienie odbycia wizji lokalnej w dniu 7 lub 8 sierpnia ok. godz. 10.00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90E4BF3" w14:textId="77777777" w:rsidR="0016594A" w:rsidRPr="00035DEC" w:rsidRDefault="0016594A" w:rsidP="00AA4A47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9E984F2" w14:textId="47CE7573" w:rsidR="0016594A" w:rsidRDefault="006263E6" w:rsidP="006263E6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 związku z ww. wnioskiem Wykonawcy, Zamawiający wyznacza </w:t>
            </w:r>
            <w:r w:rsidRPr="006263E6">
              <w:rPr>
                <w:rFonts w:ascii="Arial" w:hAnsi="Arial" w:cs="Arial"/>
                <w:b/>
                <w:bCs/>
                <w:sz w:val="24"/>
                <w:szCs w:val="24"/>
              </w:rPr>
              <w:t>termin wizji lokalnej</w:t>
            </w:r>
            <w:r w:rsidRPr="006263E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11554">
              <w:rPr>
                <w:rFonts w:ascii="Arial" w:hAnsi="Arial" w:cs="Arial"/>
                <w:sz w:val="24"/>
                <w:szCs w:val="24"/>
              </w:rPr>
              <w:t xml:space="preserve">– z uwagi na obowiązujące przepisy ustawy Pzp – </w:t>
            </w:r>
            <w:r>
              <w:rPr>
                <w:rFonts w:ascii="Arial" w:hAnsi="Arial" w:cs="Arial"/>
                <w:sz w:val="24"/>
                <w:szCs w:val="24"/>
              </w:rPr>
              <w:t xml:space="preserve">na </w:t>
            </w:r>
            <w:r w:rsidRPr="006263E6">
              <w:rPr>
                <w:rFonts w:ascii="Arial" w:hAnsi="Arial" w:cs="Arial"/>
                <w:sz w:val="24"/>
                <w:szCs w:val="24"/>
              </w:rPr>
              <w:t xml:space="preserve">dzień </w:t>
            </w:r>
            <w:r w:rsidRPr="006263E6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  <w:r w:rsidR="004D5849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  <w:r w:rsidRPr="006263E6">
              <w:rPr>
                <w:rFonts w:ascii="Arial" w:hAnsi="Arial" w:cs="Arial"/>
                <w:b/>
                <w:bCs/>
                <w:sz w:val="24"/>
                <w:szCs w:val="24"/>
              </w:rPr>
              <w:t>.08.2025 r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Pr="006263E6">
              <w:rPr>
                <w:rFonts w:ascii="Arial" w:hAnsi="Arial" w:cs="Arial"/>
                <w:sz w:val="24"/>
                <w:szCs w:val="24"/>
              </w:rPr>
              <w:t xml:space="preserve"> o godzinie </w:t>
            </w:r>
            <w:r w:rsidRPr="006263E6">
              <w:rPr>
                <w:rFonts w:ascii="Arial" w:hAnsi="Arial" w:cs="Arial"/>
                <w:b/>
                <w:bCs/>
                <w:sz w:val="24"/>
                <w:szCs w:val="24"/>
              </w:rPr>
              <w:t>9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  <w:r w:rsidRPr="006263E6">
              <w:rPr>
                <w:rFonts w:ascii="Arial" w:hAnsi="Arial" w:cs="Arial"/>
                <w:b/>
                <w:bCs/>
                <w:sz w:val="24"/>
                <w:szCs w:val="24"/>
              </w:rPr>
              <w:t>00</w:t>
            </w:r>
            <w:r>
              <w:rPr>
                <w:rFonts w:ascii="Arial" w:hAnsi="Arial" w:cs="Arial"/>
                <w:sz w:val="24"/>
                <w:szCs w:val="24"/>
              </w:rPr>
              <w:t>. Zbiórka Wykonawców przy Portierni</w:t>
            </w:r>
            <w:r w:rsidR="00C65ED7">
              <w:rPr>
                <w:rFonts w:ascii="Arial" w:hAnsi="Arial" w:cs="Arial"/>
                <w:sz w:val="24"/>
                <w:szCs w:val="24"/>
              </w:rPr>
              <w:t xml:space="preserve"> w budynku głównym Szpitala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263E6">
              <w:rPr>
                <w:rFonts w:ascii="Arial" w:hAnsi="Arial" w:cs="Arial"/>
                <w:sz w:val="24"/>
                <w:szCs w:val="24"/>
              </w:rPr>
              <w:t>Specjalistyczn</w:t>
            </w:r>
            <w:r>
              <w:rPr>
                <w:rFonts w:ascii="Arial" w:hAnsi="Arial" w:cs="Arial"/>
                <w:sz w:val="24"/>
                <w:szCs w:val="24"/>
              </w:rPr>
              <w:t>ego</w:t>
            </w:r>
            <w:r w:rsidRPr="006263E6">
              <w:rPr>
                <w:rFonts w:ascii="Arial" w:hAnsi="Arial" w:cs="Arial"/>
                <w:sz w:val="24"/>
                <w:szCs w:val="24"/>
              </w:rPr>
              <w:t xml:space="preserve"> im. Stefana Żeromskiego SP ZOZ w Krakowie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6263E6">
              <w:rPr>
                <w:rFonts w:ascii="Arial" w:hAnsi="Arial" w:cs="Arial"/>
                <w:sz w:val="24"/>
                <w:szCs w:val="24"/>
              </w:rPr>
              <w:t>os. Na Skarpie 6</w:t>
            </w:r>
            <w:r w:rsidR="00823D49">
              <w:rPr>
                <w:rFonts w:ascii="Arial" w:hAnsi="Arial" w:cs="Arial"/>
                <w:sz w:val="24"/>
                <w:szCs w:val="24"/>
              </w:rPr>
              <w:t>6</w:t>
            </w:r>
            <w:r w:rsidR="00C65ED7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487623B3" w14:textId="7393BD52" w:rsidR="00C65ED7" w:rsidRPr="00C65ED7" w:rsidRDefault="00C65ED7" w:rsidP="00C65ED7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5ED7">
              <w:rPr>
                <w:rFonts w:ascii="Arial" w:hAnsi="Arial" w:cs="Arial"/>
                <w:sz w:val="24"/>
                <w:szCs w:val="24"/>
              </w:rPr>
              <w:lastRenderedPageBreak/>
              <w:t xml:space="preserve">Zamawiający informuje, że </w:t>
            </w:r>
            <w:r w:rsidRPr="00C65ED7">
              <w:rPr>
                <w:rFonts w:ascii="Arial" w:hAnsi="Arial" w:cs="Arial"/>
                <w:b/>
                <w:bCs/>
                <w:sz w:val="24"/>
                <w:szCs w:val="24"/>
              </w:rPr>
              <w:t>uczestnictwo w ww. wizji lokalnej nie jest obowiązkowe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4849C85" w14:textId="164E8C2F" w:rsidR="00C65ED7" w:rsidRPr="006263E6" w:rsidRDefault="00C65ED7" w:rsidP="00C65ED7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5ED7">
              <w:rPr>
                <w:rFonts w:ascii="Arial" w:hAnsi="Arial" w:cs="Arial"/>
                <w:sz w:val="24"/>
                <w:szCs w:val="24"/>
              </w:rPr>
              <w:t>Podczas wizji lokalnej nie będą udzielane dodatkowe informacje, jak również odpowiedzi na pytania zadawane przez Wykonawców, a w związku z tym wszelkie ewentualne zapytania, które Wykonawcy będą chcieli zadać po wizji lokalnej, należy zadawać na zasadach wynikających z SWZ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57529E1B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178843B5" w14:textId="49EF361F" w:rsidR="006D4AB3" w:rsidRDefault="006D4AB3" w:rsidP="00C11554">
      <w:pPr>
        <w:pStyle w:val="Tekstpodstawowy"/>
        <w:spacing w:before="12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p w14:paraId="78FC2D22" w14:textId="56126650" w:rsidR="00C11554" w:rsidRDefault="00C11554" w:rsidP="00C11554">
      <w:pPr>
        <w:pStyle w:val="Tekstpodstawowy"/>
        <w:spacing w:before="120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Z-ca Dyrektora ds. Finansowych</w:t>
      </w:r>
    </w:p>
    <w:p w14:paraId="1AEBF59D" w14:textId="5BDDB330" w:rsidR="00C11554" w:rsidRPr="009003D1" w:rsidRDefault="00C11554" w:rsidP="00C11554">
      <w:pPr>
        <w:pStyle w:val="Tekstpodstawowy"/>
        <w:spacing w:before="120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 Dorota Góral</w:t>
      </w:r>
    </w:p>
    <w:sectPr w:rsidR="00C11554" w:rsidRPr="009003D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E451CD" w14:textId="77777777" w:rsidR="0006323B" w:rsidRDefault="0006323B">
      <w:r>
        <w:separator/>
      </w:r>
    </w:p>
  </w:endnote>
  <w:endnote w:type="continuationSeparator" w:id="0">
    <w:p w14:paraId="07F27F13" w14:textId="77777777" w:rsidR="0006323B" w:rsidRDefault="000632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9244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71229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17D1B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CE95744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30DB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E29AC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B595243" w14:textId="77777777" w:rsidR="006D4AB3" w:rsidRDefault="006D4AB3">
    <w:pPr>
      <w:pStyle w:val="Stopka"/>
      <w:tabs>
        <w:tab w:val="clear" w:pos="4536"/>
        <w:tab w:val="left" w:pos="6237"/>
      </w:tabs>
    </w:pPr>
  </w:p>
  <w:p w14:paraId="4CB5992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88A4FC" w14:textId="77777777" w:rsidR="0006323B" w:rsidRDefault="0006323B">
      <w:r>
        <w:separator/>
      </w:r>
    </w:p>
  </w:footnote>
  <w:footnote w:type="continuationSeparator" w:id="0">
    <w:p w14:paraId="65CAC46A" w14:textId="77777777" w:rsidR="0006323B" w:rsidRDefault="000632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BCE27" w14:textId="77777777" w:rsidR="0016594A" w:rsidRDefault="001659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A3BCC" w14:textId="77777777" w:rsidR="0016594A" w:rsidRDefault="001659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F6CA2" w14:textId="77777777" w:rsidR="0016594A" w:rsidRDefault="001659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99410503">
    <w:abstractNumId w:val="3"/>
  </w:num>
  <w:num w:numId="2" w16cid:durableId="833951539">
    <w:abstractNumId w:val="6"/>
  </w:num>
  <w:num w:numId="3" w16cid:durableId="615143730">
    <w:abstractNumId w:val="2"/>
  </w:num>
  <w:num w:numId="4" w16cid:durableId="210652115">
    <w:abstractNumId w:val="5"/>
  </w:num>
  <w:num w:numId="5" w16cid:durableId="417410923">
    <w:abstractNumId w:val="0"/>
  </w:num>
  <w:num w:numId="6" w16cid:durableId="1768574959">
    <w:abstractNumId w:val="1"/>
  </w:num>
  <w:num w:numId="7" w16cid:durableId="14709757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76D8"/>
    <w:rsid w:val="00031374"/>
    <w:rsid w:val="00035DEC"/>
    <w:rsid w:val="0006323B"/>
    <w:rsid w:val="000A1097"/>
    <w:rsid w:val="000E2A8F"/>
    <w:rsid w:val="0012774F"/>
    <w:rsid w:val="00144B7A"/>
    <w:rsid w:val="0016594A"/>
    <w:rsid w:val="00180C6E"/>
    <w:rsid w:val="0029606A"/>
    <w:rsid w:val="004848F3"/>
    <w:rsid w:val="004A75F2"/>
    <w:rsid w:val="004D5849"/>
    <w:rsid w:val="005144A9"/>
    <w:rsid w:val="00520165"/>
    <w:rsid w:val="005B1B08"/>
    <w:rsid w:val="006263E6"/>
    <w:rsid w:val="00632C3C"/>
    <w:rsid w:val="00662BDB"/>
    <w:rsid w:val="006A5DF1"/>
    <w:rsid w:val="006B7198"/>
    <w:rsid w:val="006D4AB3"/>
    <w:rsid w:val="006F3B81"/>
    <w:rsid w:val="007D7198"/>
    <w:rsid w:val="00823D49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E7BFD"/>
    <w:rsid w:val="00C11554"/>
    <w:rsid w:val="00C327F9"/>
    <w:rsid w:val="00C370F2"/>
    <w:rsid w:val="00C44EEC"/>
    <w:rsid w:val="00C65ED7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A76D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EF9D91"/>
  <w15:chartTrackingRefBased/>
  <w15:docId w15:val="{61013DE8-C74A-409F-8EEB-32E6E7A26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224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Małgorzata Marzec</cp:lastModifiedBy>
  <cp:revision>4</cp:revision>
  <cp:lastPrinted>2001-02-10T14:28:00Z</cp:lastPrinted>
  <dcterms:created xsi:type="dcterms:W3CDTF">2025-08-06T10:04:00Z</dcterms:created>
  <dcterms:modified xsi:type="dcterms:W3CDTF">2025-08-07T05:30:00Z</dcterms:modified>
</cp:coreProperties>
</file>