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2C2D73" w14:textId="2FD087FE" w:rsidR="00FB7F50" w:rsidRPr="00754684" w:rsidRDefault="00BF4499" w:rsidP="00A936E1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754684">
        <w:rPr>
          <w:rFonts w:ascii="Verdana" w:hAnsi="Verdana"/>
          <w:sz w:val="18"/>
          <w:szCs w:val="18"/>
        </w:rPr>
        <w:t>Kraków</w:t>
      </w:r>
      <w:r w:rsidR="00FB7F50" w:rsidRPr="00754684">
        <w:rPr>
          <w:rFonts w:ascii="Verdana" w:hAnsi="Verdana"/>
          <w:sz w:val="18"/>
          <w:szCs w:val="18"/>
        </w:rPr>
        <w:t xml:space="preserve"> dnia: </w:t>
      </w:r>
      <w:r w:rsidRPr="00754684">
        <w:rPr>
          <w:rFonts w:ascii="Verdana" w:hAnsi="Verdana"/>
          <w:sz w:val="18"/>
          <w:szCs w:val="18"/>
        </w:rPr>
        <w:t>2025-0</w:t>
      </w:r>
      <w:r w:rsidR="00BB02BA" w:rsidRPr="00754684">
        <w:rPr>
          <w:rFonts w:ascii="Verdana" w:hAnsi="Verdana"/>
          <w:sz w:val="18"/>
          <w:szCs w:val="18"/>
        </w:rPr>
        <w:t>8</w:t>
      </w:r>
      <w:r w:rsidRPr="00754684">
        <w:rPr>
          <w:rFonts w:ascii="Verdana" w:hAnsi="Verdana"/>
          <w:sz w:val="18"/>
          <w:szCs w:val="18"/>
        </w:rPr>
        <w:t>-0</w:t>
      </w:r>
      <w:r w:rsidR="00BB02BA" w:rsidRPr="00754684">
        <w:rPr>
          <w:rFonts w:ascii="Verdana" w:hAnsi="Verdana"/>
          <w:sz w:val="18"/>
          <w:szCs w:val="18"/>
        </w:rPr>
        <w:t>6</w:t>
      </w:r>
    </w:p>
    <w:p w14:paraId="00D89151" w14:textId="77777777" w:rsidR="00BF4499" w:rsidRPr="00754684" w:rsidRDefault="00BF4499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5468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F4B7046" w14:textId="77777777" w:rsidR="00BF4499" w:rsidRPr="00754684" w:rsidRDefault="00BF4499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5468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C1EE879" w14:textId="77777777" w:rsidR="00FB7F50" w:rsidRPr="00754684" w:rsidRDefault="00BF4499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75468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8C95465" w14:textId="77777777" w:rsidR="00FB7F50" w:rsidRPr="00754684" w:rsidRDefault="00BF4499" w:rsidP="00FB7F50">
      <w:pPr>
        <w:rPr>
          <w:rFonts w:ascii="Verdana" w:hAnsi="Verdana"/>
          <w:sz w:val="18"/>
          <w:szCs w:val="18"/>
        </w:rPr>
      </w:pPr>
      <w:r w:rsidRPr="00754684">
        <w:rPr>
          <w:rFonts w:ascii="Verdana" w:hAnsi="Verdana"/>
          <w:sz w:val="18"/>
          <w:szCs w:val="18"/>
        </w:rPr>
        <w:t>Al. Mickiewicza</w:t>
      </w:r>
      <w:r w:rsidR="00FB7F50" w:rsidRPr="00754684">
        <w:rPr>
          <w:rFonts w:ascii="Verdana" w:hAnsi="Verdana"/>
          <w:sz w:val="18"/>
          <w:szCs w:val="18"/>
        </w:rPr>
        <w:t xml:space="preserve"> </w:t>
      </w:r>
      <w:r w:rsidRPr="00754684">
        <w:rPr>
          <w:rFonts w:ascii="Verdana" w:hAnsi="Verdana"/>
          <w:sz w:val="18"/>
          <w:szCs w:val="18"/>
        </w:rPr>
        <w:t>30</w:t>
      </w:r>
    </w:p>
    <w:p w14:paraId="4EB76E2C" w14:textId="77777777" w:rsidR="00FB7F50" w:rsidRPr="00754684" w:rsidRDefault="00BF4499" w:rsidP="00FB7F50">
      <w:pPr>
        <w:rPr>
          <w:rFonts w:ascii="Verdana" w:hAnsi="Verdana"/>
          <w:sz w:val="18"/>
          <w:szCs w:val="18"/>
        </w:rPr>
      </w:pPr>
      <w:r w:rsidRPr="00754684">
        <w:rPr>
          <w:rFonts w:ascii="Verdana" w:hAnsi="Verdana"/>
          <w:sz w:val="18"/>
          <w:szCs w:val="18"/>
        </w:rPr>
        <w:t>30-059</w:t>
      </w:r>
      <w:r w:rsidR="00FB7F50" w:rsidRPr="00754684">
        <w:rPr>
          <w:rFonts w:ascii="Verdana" w:hAnsi="Verdana"/>
          <w:sz w:val="18"/>
          <w:szCs w:val="18"/>
        </w:rPr>
        <w:t xml:space="preserve"> </w:t>
      </w:r>
      <w:r w:rsidRPr="00754684">
        <w:rPr>
          <w:rFonts w:ascii="Verdana" w:hAnsi="Verdana"/>
          <w:sz w:val="18"/>
          <w:szCs w:val="18"/>
        </w:rPr>
        <w:t>Kraków</w:t>
      </w:r>
    </w:p>
    <w:p w14:paraId="6E0A72C3" w14:textId="77777777" w:rsidR="008642B3" w:rsidRPr="00754684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754684">
        <w:rPr>
          <w:rFonts w:ascii="Verdana" w:hAnsi="Verdana"/>
          <w:sz w:val="18"/>
          <w:szCs w:val="18"/>
        </w:rPr>
        <w:t>OGŁOSZENIE</w:t>
      </w:r>
    </w:p>
    <w:p w14:paraId="21E18872" w14:textId="058A4190" w:rsidR="008642B3" w:rsidRPr="00754684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754684">
        <w:rPr>
          <w:rFonts w:ascii="Verdana" w:hAnsi="Verdana"/>
          <w:b/>
          <w:sz w:val="18"/>
          <w:szCs w:val="18"/>
        </w:rPr>
        <w:t xml:space="preserve">o </w:t>
      </w:r>
      <w:r w:rsidR="0054734E" w:rsidRPr="00754684">
        <w:rPr>
          <w:rFonts w:ascii="Verdana" w:hAnsi="Verdana"/>
          <w:b/>
          <w:sz w:val="18"/>
          <w:szCs w:val="18"/>
        </w:rPr>
        <w:t>wyborze najkorzystniejszej oferty</w:t>
      </w:r>
      <w:r w:rsidR="000722E1">
        <w:rPr>
          <w:rFonts w:ascii="Verdana" w:hAnsi="Verdana"/>
          <w:b/>
          <w:sz w:val="18"/>
          <w:szCs w:val="18"/>
        </w:rPr>
        <w:t xml:space="preserve"> (po dokonaniu ponownej oceny ofert)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BF4499" w:rsidRPr="00754684" w14:paraId="1A33CAD6" w14:textId="77777777" w:rsidTr="0075519A">
        <w:trPr>
          <w:trHeight w:val="638"/>
        </w:trPr>
        <w:tc>
          <w:tcPr>
            <w:tcW w:w="959" w:type="dxa"/>
          </w:tcPr>
          <w:p w14:paraId="643C3C94" w14:textId="77777777" w:rsidR="00BF4499" w:rsidRPr="00754684" w:rsidRDefault="00BF4499" w:rsidP="0075519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54684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75ECD852" w14:textId="77777777" w:rsidR="00BF4499" w:rsidRPr="00754684" w:rsidRDefault="00BF4499" w:rsidP="0075519A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54684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75468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54684">
              <w:rPr>
                <w:rFonts w:ascii="Verdana" w:hAnsi="Verdana"/>
                <w:sz w:val="18"/>
                <w:szCs w:val="18"/>
              </w:rPr>
              <w:t>pn.</w:t>
            </w:r>
            <w:r w:rsidRPr="0075468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5468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54684">
              <w:rPr>
                <w:rFonts w:ascii="Verdana" w:hAnsi="Verdana"/>
                <w:b/>
                <w:bCs/>
                <w:sz w:val="18"/>
                <w:szCs w:val="18"/>
              </w:rPr>
              <w:t>dostawa 31 szt. zestawów komputerowych dla WGGiOŚ - DE-dzp.272-127/25</w:t>
            </w:r>
            <w:r w:rsidRPr="0075468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75468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54684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754684">
              <w:rPr>
                <w:rFonts w:ascii="Verdana" w:hAnsi="Verdana"/>
                <w:b/>
                <w:sz w:val="18"/>
                <w:szCs w:val="18"/>
              </w:rPr>
              <w:t xml:space="preserve"> DE-dzp.272-127/25</w:t>
            </w:r>
            <w:r w:rsidRPr="0075468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4FF92FC2" w14:textId="77777777" w:rsidR="008642B3" w:rsidRPr="0075468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754684">
        <w:rPr>
          <w:rFonts w:ascii="Verdana" w:hAnsi="Verdana"/>
          <w:sz w:val="18"/>
          <w:szCs w:val="18"/>
        </w:rPr>
        <w:t xml:space="preserve">Zamawiający, </w:t>
      </w:r>
      <w:r w:rsidR="00CC324B" w:rsidRPr="00754684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754684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754684">
        <w:rPr>
          <w:rFonts w:ascii="Verdana" w:hAnsi="Verdana"/>
          <w:sz w:val="18"/>
          <w:szCs w:val="18"/>
        </w:rPr>
        <w:t xml:space="preserve">ust. 1 pkt. 1 i </w:t>
      </w:r>
      <w:r w:rsidRPr="00754684">
        <w:rPr>
          <w:rFonts w:ascii="Verdana" w:hAnsi="Verdana"/>
          <w:sz w:val="18"/>
          <w:szCs w:val="18"/>
        </w:rPr>
        <w:t xml:space="preserve">ust. </w:t>
      </w:r>
      <w:r w:rsidR="00A17CDB" w:rsidRPr="00754684">
        <w:rPr>
          <w:rFonts w:ascii="Verdana" w:hAnsi="Verdana"/>
          <w:sz w:val="18"/>
          <w:szCs w:val="18"/>
        </w:rPr>
        <w:t>2</w:t>
      </w:r>
      <w:r w:rsidRPr="00754684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754684">
        <w:rPr>
          <w:rFonts w:ascii="Verdana" w:hAnsi="Verdana"/>
          <w:sz w:val="18"/>
          <w:szCs w:val="18"/>
        </w:rPr>
        <w:t xml:space="preserve"> </w:t>
      </w:r>
      <w:r w:rsidR="00CC1A8E" w:rsidRPr="00754684">
        <w:rPr>
          <w:rFonts w:ascii="Verdana" w:hAnsi="Verdana"/>
          <w:sz w:val="18"/>
          <w:szCs w:val="18"/>
        </w:rPr>
        <w:t xml:space="preserve">(Dz.U.2024.1320 t.j. ze zm.) </w:t>
      </w:r>
      <w:r w:rsidRPr="00754684">
        <w:rPr>
          <w:rFonts w:ascii="Verdana" w:hAnsi="Verdana"/>
          <w:sz w:val="18"/>
          <w:szCs w:val="18"/>
        </w:rPr>
        <w:t>zwanej dalej „ustawą Pzp”</w:t>
      </w:r>
      <w:r w:rsidR="00D26ED6" w:rsidRPr="00754684">
        <w:rPr>
          <w:rFonts w:ascii="Verdana" w:hAnsi="Verdana"/>
          <w:sz w:val="18"/>
          <w:szCs w:val="18"/>
        </w:rPr>
        <w:t xml:space="preserve">, </w:t>
      </w:r>
      <w:r w:rsidRPr="00754684">
        <w:rPr>
          <w:rFonts w:ascii="Verdana" w:hAnsi="Verdana"/>
          <w:sz w:val="18"/>
          <w:szCs w:val="18"/>
        </w:rPr>
        <w:t>informuje</w:t>
      </w:r>
      <w:r w:rsidR="00D26ED6" w:rsidRPr="00754684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754684">
        <w:rPr>
          <w:rFonts w:ascii="Verdana" w:hAnsi="Verdana"/>
          <w:sz w:val="18"/>
          <w:szCs w:val="18"/>
        </w:rPr>
        <w:t>najkorzystniejsz</w:t>
      </w:r>
      <w:r w:rsidR="00D26ED6" w:rsidRPr="00754684">
        <w:rPr>
          <w:rFonts w:ascii="Verdana" w:hAnsi="Verdana"/>
          <w:sz w:val="18"/>
          <w:szCs w:val="18"/>
        </w:rPr>
        <w:t xml:space="preserve">a wybrana została </w:t>
      </w:r>
      <w:r w:rsidR="00756CDA" w:rsidRPr="00754684">
        <w:rPr>
          <w:rFonts w:ascii="Verdana" w:hAnsi="Verdana"/>
          <w:sz w:val="18"/>
          <w:szCs w:val="18"/>
        </w:rPr>
        <w:t>ofer</w:t>
      </w:r>
      <w:r w:rsidR="00D26ED6" w:rsidRPr="00754684">
        <w:rPr>
          <w:rFonts w:ascii="Verdana" w:hAnsi="Verdana"/>
          <w:sz w:val="18"/>
          <w:szCs w:val="18"/>
        </w:rPr>
        <w:t>t</w:t>
      </w:r>
      <w:r w:rsidR="009F0E5C" w:rsidRPr="00754684">
        <w:rPr>
          <w:rFonts w:ascii="Verdana" w:hAnsi="Verdana"/>
          <w:sz w:val="18"/>
          <w:szCs w:val="18"/>
        </w:rPr>
        <w:t>a</w:t>
      </w:r>
      <w:r w:rsidR="00D26ED6" w:rsidRPr="00754684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F4499" w:rsidRPr="00754684" w14:paraId="3A5DCE32" w14:textId="77777777" w:rsidTr="0075519A">
        <w:trPr>
          <w:cantSplit/>
        </w:trPr>
        <w:tc>
          <w:tcPr>
            <w:tcW w:w="10150" w:type="dxa"/>
          </w:tcPr>
          <w:p w14:paraId="307682BA" w14:textId="77777777" w:rsidR="003C722E" w:rsidRPr="00754684" w:rsidRDefault="003C722E" w:rsidP="003C722E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54684">
              <w:rPr>
                <w:rFonts w:ascii="Verdana" w:hAnsi="Verdana"/>
                <w:b/>
                <w:sz w:val="18"/>
                <w:szCs w:val="18"/>
              </w:rPr>
              <w:t>ITness. Dawid Łukaszek</w:t>
            </w:r>
          </w:p>
          <w:p w14:paraId="4D81EB3E" w14:textId="77777777" w:rsidR="003C722E" w:rsidRPr="00754684" w:rsidRDefault="003C722E" w:rsidP="003C722E">
            <w:pPr>
              <w:spacing w:before="6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54684">
              <w:rPr>
                <w:rFonts w:ascii="Verdana" w:hAnsi="Verdana"/>
                <w:sz w:val="18"/>
                <w:szCs w:val="18"/>
              </w:rPr>
              <w:t xml:space="preserve">Głowackiego 2D </w:t>
            </w:r>
          </w:p>
          <w:p w14:paraId="0C2A82EB" w14:textId="77777777" w:rsidR="003C722E" w:rsidRPr="00754684" w:rsidRDefault="003C722E" w:rsidP="003C722E">
            <w:pPr>
              <w:spacing w:before="6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754684">
              <w:rPr>
                <w:rFonts w:ascii="Verdana" w:hAnsi="Verdana"/>
                <w:sz w:val="18"/>
                <w:szCs w:val="18"/>
              </w:rPr>
              <w:t xml:space="preserve">28-230 Połaniec </w:t>
            </w:r>
          </w:p>
          <w:p w14:paraId="55ED193B" w14:textId="77777777" w:rsidR="003C722E" w:rsidRPr="00754684" w:rsidRDefault="003C722E" w:rsidP="003C722E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754684">
              <w:rPr>
                <w:rFonts w:ascii="Verdana" w:hAnsi="Verdana"/>
                <w:sz w:val="18"/>
                <w:szCs w:val="18"/>
              </w:rPr>
              <w:t>za cenę oferty brutto:</w:t>
            </w:r>
            <w:r w:rsidRPr="00754684">
              <w:rPr>
                <w:rFonts w:ascii="Verdana" w:hAnsi="Verdana"/>
                <w:b/>
                <w:sz w:val="18"/>
                <w:szCs w:val="18"/>
              </w:rPr>
              <w:t xml:space="preserve"> 182 032.62 zł</w:t>
            </w:r>
            <w:r w:rsidRPr="00754684">
              <w:rPr>
                <w:rFonts w:ascii="Verdana" w:hAnsi="Verdana"/>
                <w:b/>
                <w:bCs/>
                <w:sz w:val="18"/>
                <w:szCs w:val="18"/>
              </w:rPr>
              <w:t>.</w:t>
            </w:r>
          </w:p>
          <w:p w14:paraId="7D6C2F41" w14:textId="03EDDE8E" w:rsidR="00BF4499" w:rsidRPr="00754684" w:rsidRDefault="003C722E" w:rsidP="003C722E">
            <w:pPr>
              <w:spacing w:before="120" w:line="276" w:lineRule="auto"/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754684">
              <w:rPr>
                <w:rFonts w:ascii="Verdana" w:hAnsi="Verdana"/>
                <w:bCs/>
                <w:sz w:val="18"/>
                <w:szCs w:val="18"/>
              </w:rPr>
              <w:t>Uzasadnienie wyboru: Oferta najkorzystniejsza zgodnie z kryterium oceny ofert.</w:t>
            </w:r>
          </w:p>
        </w:tc>
      </w:tr>
    </w:tbl>
    <w:p w14:paraId="3BBC1820" w14:textId="77777777" w:rsidR="003A0AFC" w:rsidRPr="00754684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754684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79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1"/>
        <w:gridCol w:w="993"/>
        <w:gridCol w:w="1274"/>
        <w:gridCol w:w="1133"/>
        <w:gridCol w:w="993"/>
      </w:tblGrid>
      <w:tr w:rsidR="00C40110" w:rsidRPr="00754684" w14:paraId="59F659C1" w14:textId="77777777" w:rsidTr="00C40110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EE1EF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754684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E650A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71AF4" w14:textId="77777777" w:rsidR="00C40110" w:rsidRPr="00754684" w:rsidRDefault="00C40110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1F941" w14:textId="77777777" w:rsidR="00C40110" w:rsidRPr="00754684" w:rsidRDefault="00C40110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3FAC5" w14:textId="77777777" w:rsidR="00C40110" w:rsidRPr="00754684" w:rsidRDefault="00C40110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82E56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  <w:bookmarkEnd w:id="1"/>
      </w:tr>
      <w:tr w:rsidR="00C40110" w:rsidRPr="00754684" w14:paraId="063C053F" w14:textId="77777777" w:rsidTr="00C401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E2A03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>13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E9A52" w14:textId="77777777" w:rsidR="00C40110" w:rsidRPr="00754684" w:rsidRDefault="00C4011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/>
                <w:sz w:val="18"/>
                <w:szCs w:val="18"/>
              </w:rPr>
              <w:t>ITness. Dawid Łukaszek</w:t>
            </w:r>
          </w:p>
          <w:p w14:paraId="1D72FE7A" w14:textId="77777777" w:rsidR="00C40110" w:rsidRPr="00754684" w:rsidRDefault="00C4011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Cs/>
                <w:sz w:val="18"/>
                <w:szCs w:val="18"/>
              </w:rPr>
              <w:t xml:space="preserve">Głowackiego 2D </w:t>
            </w:r>
          </w:p>
          <w:p w14:paraId="5F995B1F" w14:textId="77777777" w:rsidR="00C40110" w:rsidRPr="00754684" w:rsidRDefault="00C40110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Cs/>
                <w:sz w:val="18"/>
                <w:szCs w:val="18"/>
              </w:rPr>
              <w:t>28-230 Połaniec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99512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8A117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8C91F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874F7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C40110" w:rsidRPr="00754684" w14:paraId="7831EC42" w14:textId="77777777" w:rsidTr="00C401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1E960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2D727" w14:textId="77777777" w:rsidR="00C40110" w:rsidRPr="00754684" w:rsidRDefault="00C4011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/>
                <w:sz w:val="18"/>
                <w:szCs w:val="18"/>
              </w:rPr>
              <w:t>Web-Profit Maciej Kuźlik</w:t>
            </w:r>
          </w:p>
          <w:p w14:paraId="1B84AD64" w14:textId="77777777" w:rsidR="00C40110" w:rsidRPr="00754684" w:rsidRDefault="00C4011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Cs/>
                <w:sz w:val="18"/>
                <w:szCs w:val="18"/>
              </w:rPr>
              <w:t xml:space="preserve">Spokojna 18 </w:t>
            </w:r>
          </w:p>
          <w:p w14:paraId="4BFC8DF9" w14:textId="77777777" w:rsidR="00C40110" w:rsidRPr="00754684" w:rsidRDefault="00C40110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Cs/>
                <w:sz w:val="18"/>
                <w:szCs w:val="18"/>
              </w:rPr>
              <w:t>41-940 Piekary Śląskie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F6F96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59,53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89712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8759D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4ED56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99,53</w:t>
            </w:r>
          </w:p>
        </w:tc>
      </w:tr>
      <w:tr w:rsidR="00C40110" w:rsidRPr="00754684" w14:paraId="717B1B7F" w14:textId="77777777" w:rsidTr="00C40110">
        <w:trPr>
          <w:trHeight w:val="131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18F06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>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89426" w14:textId="77777777" w:rsidR="00C40110" w:rsidRPr="00754684" w:rsidRDefault="00C4011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/>
                <w:sz w:val="18"/>
                <w:szCs w:val="18"/>
              </w:rPr>
              <w:t>Alltech Spółka Jawna Zdzisław Pająk, Artur Pająk</w:t>
            </w:r>
          </w:p>
          <w:p w14:paraId="5DF84DC5" w14:textId="77777777" w:rsidR="00C40110" w:rsidRPr="00754684" w:rsidRDefault="00C4011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Cs/>
                <w:sz w:val="18"/>
                <w:szCs w:val="18"/>
              </w:rPr>
              <w:t xml:space="preserve">Spółdzielcza 33 </w:t>
            </w:r>
          </w:p>
          <w:p w14:paraId="19CC61D9" w14:textId="77777777" w:rsidR="00C40110" w:rsidRPr="00754684" w:rsidRDefault="00C40110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Cs/>
                <w:sz w:val="18"/>
                <w:szCs w:val="18"/>
              </w:rPr>
              <w:t>09-407 Płock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28F28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59,23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ADCC1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3AF2E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45419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99,23</w:t>
            </w:r>
          </w:p>
        </w:tc>
      </w:tr>
      <w:tr w:rsidR="00C40110" w:rsidRPr="00754684" w14:paraId="4D4B13CD" w14:textId="77777777" w:rsidTr="00C401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ABDDE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2A252" w14:textId="77777777" w:rsidR="00C40110" w:rsidRPr="00754684" w:rsidRDefault="00C4011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/>
                <w:sz w:val="18"/>
                <w:szCs w:val="18"/>
              </w:rPr>
              <w:t>PIXEL Centrum Komputerowe Tomasz Dziedzic</w:t>
            </w:r>
          </w:p>
          <w:p w14:paraId="640A183A" w14:textId="77777777" w:rsidR="00C40110" w:rsidRPr="00754684" w:rsidRDefault="00C4011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Cs/>
                <w:sz w:val="18"/>
                <w:szCs w:val="18"/>
              </w:rPr>
              <w:t xml:space="preserve">Wolica 60 </w:t>
            </w:r>
          </w:p>
          <w:p w14:paraId="72504D3F" w14:textId="77777777" w:rsidR="00C40110" w:rsidRPr="00754684" w:rsidRDefault="00C40110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Cs/>
                <w:sz w:val="18"/>
                <w:szCs w:val="18"/>
              </w:rPr>
              <w:t>28-232 Łubnice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06479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59,17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B2FBA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2CE23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AC6D7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99,17</w:t>
            </w:r>
          </w:p>
        </w:tc>
      </w:tr>
      <w:tr w:rsidR="00C40110" w:rsidRPr="00754684" w14:paraId="6C6DF806" w14:textId="77777777" w:rsidTr="00C401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37650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EC8E8" w14:textId="77777777" w:rsidR="00C40110" w:rsidRPr="00754684" w:rsidRDefault="00C4011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/>
                <w:sz w:val="18"/>
                <w:szCs w:val="18"/>
              </w:rPr>
              <w:t>PWH WIP - Małgorzata Szczepanik-Grzywocz</w:t>
            </w:r>
          </w:p>
          <w:p w14:paraId="270E5110" w14:textId="77777777" w:rsidR="00C40110" w:rsidRPr="00754684" w:rsidRDefault="00C4011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Cs/>
                <w:sz w:val="18"/>
                <w:szCs w:val="18"/>
              </w:rPr>
              <w:t xml:space="preserve">Władysława Reymonta 23 </w:t>
            </w:r>
          </w:p>
          <w:p w14:paraId="1FFFBE1B" w14:textId="77777777" w:rsidR="00C40110" w:rsidRDefault="00C40110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Cs/>
                <w:sz w:val="18"/>
                <w:szCs w:val="18"/>
              </w:rPr>
              <w:t>44-200 Rybnik</w:t>
            </w:r>
          </w:p>
          <w:p w14:paraId="6B48920D" w14:textId="77777777" w:rsidR="00754684" w:rsidRPr="00754684" w:rsidRDefault="0075468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7E240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58,82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F8FE2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FBAC0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C35EF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98,82</w:t>
            </w:r>
          </w:p>
        </w:tc>
      </w:tr>
      <w:tr w:rsidR="00C40110" w:rsidRPr="00754684" w14:paraId="738637F0" w14:textId="77777777" w:rsidTr="00C401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0F517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75762" w14:textId="1F11E241" w:rsidR="00C40110" w:rsidRPr="00754684" w:rsidRDefault="00C4011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/>
                <w:sz w:val="18"/>
                <w:szCs w:val="18"/>
              </w:rPr>
              <w:t xml:space="preserve">Framko 2 spółka jawna </w:t>
            </w:r>
            <w:r w:rsidRPr="00754684">
              <w:rPr>
                <w:rFonts w:ascii="Verdana" w:hAnsi="Verdana" w:cs="Times New Roman"/>
                <w:b/>
                <w:sz w:val="18"/>
                <w:szCs w:val="18"/>
              </w:rPr>
              <w:lastRenderedPageBreak/>
              <w:t>J.</w:t>
            </w:r>
            <w:r w:rsidR="00754684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r w:rsidRPr="00754684">
              <w:rPr>
                <w:rFonts w:ascii="Verdana" w:hAnsi="Verdana" w:cs="Times New Roman"/>
                <w:b/>
                <w:sz w:val="18"/>
                <w:szCs w:val="18"/>
              </w:rPr>
              <w:t>Strykowski S.</w:t>
            </w:r>
            <w:r w:rsidR="00754684">
              <w:rPr>
                <w:rFonts w:ascii="Verdana" w:hAnsi="Verdana" w:cs="Times New Roman"/>
                <w:b/>
                <w:sz w:val="18"/>
                <w:szCs w:val="18"/>
              </w:rPr>
              <w:t xml:space="preserve"> </w:t>
            </w:r>
            <w:r w:rsidRPr="00754684">
              <w:rPr>
                <w:rFonts w:ascii="Verdana" w:hAnsi="Verdana" w:cs="Times New Roman"/>
                <w:b/>
                <w:sz w:val="18"/>
                <w:szCs w:val="18"/>
              </w:rPr>
              <w:t>Miazga</w:t>
            </w:r>
          </w:p>
          <w:p w14:paraId="29C03740" w14:textId="77777777" w:rsidR="00C40110" w:rsidRPr="00754684" w:rsidRDefault="00C4011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Cs/>
                <w:sz w:val="18"/>
                <w:szCs w:val="18"/>
              </w:rPr>
              <w:t xml:space="preserve">Duża 22 </w:t>
            </w:r>
          </w:p>
          <w:p w14:paraId="4E145443" w14:textId="77777777" w:rsidR="00C40110" w:rsidRPr="00754684" w:rsidRDefault="00C40110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Cs/>
                <w:sz w:val="18"/>
                <w:szCs w:val="18"/>
              </w:rPr>
              <w:t>25-013 Kielce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16926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lastRenderedPageBreak/>
              <w:t>58,18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BDCB3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EAFA5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52702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>98,18</w:t>
            </w:r>
          </w:p>
        </w:tc>
      </w:tr>
      <w:tr w:rsidR="00C40110" w:rsidRPr="00754684" w14:paraId="618ED60A" w14:textId="77777777" w:rsidTr="00C401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CE593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02E1E" w14:textId="77777777" w:rsidR="00C40110" w:rsidRPr="00754684" w:rsidRDefault="00C4011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/>
                <w:sz w:val="18"/>
                <w:szCs w:val="18"/>
              </w:rPr>
              <w:t>NKK SYSTEM Spółka z ograniczoną odpowiedzialnością</w:t>
            </w:r>
          </w:p>
          <w:p w14:paraId="2615F62A" w14:textId="77777777" w:rsidR="00C40110" w:rsidRPr="00754684" w:rsidRDefault="00C4011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Cs/>
                <w:sz w:val="18"/>
                <w:szCs w:val="18"/>
              </w:rPr>
              <w:t xml:space="preserve">Tatarska 5 </w:t>
            </w:r>
          </w:p>
          <w:p w14:paraId="339164C1" w14:textId="77777777" w:rsidR="00C40110" w:rsidRPr="00754684" w:rsidRDefault="00C40110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Cs/>
                <w:sz w:val="18"/>
                <w:szCs w:val="18"/>
              </w:rPr>
              <w:t>30-103 Kraków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2FC21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57,93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F6AC9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070F9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AACAB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97,93</w:t>
            </w:r>
          </w:p>
        </w:tc>
      </w:tr>
      <w:tr w:rsidR="00C40110" w:rsidRPr="00754684" w14:paraId="57463B58" w14:textId="77777777" w:rsidTr="00C401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62722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81399" w14:textId="77777777" w:rsidR="00C40110" w:rsidRPr="00754684" w:rsidRDefault="00C4011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/>
                <w:sz w:val="18"/>
                <w:szCs w:val="18"/>
              </w:rPr>
              <w:t>IMMITIS Spółka z ograniczoną odpowiedzialnością</w:t>
            </w:r>
          </w:p>
          <w:p w14:paraId="32E4C307" w14:textId="77777777" w:rsidR="00C40110" w:rsidRPr="00754684" w:rsidRDefault="00C4011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Cs/>
                <w:sz w:val="18"/>
                <w:szCs w:val="18"/>
              </w:rPr>
              <w:t>Dworcowa 83 /-</w:t>
            </w:r>
          </w:p>
          <w:p w14:paraId="0D1AB358" w14:textId="77777777" w:rsidR="00C40110" w:rsidRPr="00754684" w:rsidRDefault="00C40110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Cs/>
                <w:sz w:val="18"/>
                <w:szCs w:val="18"/>
              </w:rPr>
              <w:t>85-009 Bydgoszcz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EFB9A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48,96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72B78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B8357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7,5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A9E43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86,46</w:t>
            </w:r>
          </w:p>
        </w:tc>
      </w:tr>
      <w:tr w:rsidR="00C40110" w:rsidRPr="00754684" w14:paraId="5BF5B701" w14:textId="77777777" w:rsidTr="00C401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F71FD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>11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4DAA4" w14:textId="77777777" w:rsidR="00C40110" w:rsidRPr="00754684" w:rsidRDefault="00C4011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/>
                <w:sz w:val="18"/>
                <w:szCs w:val="18"/>
              </w:rPr>
              <w:t>CEZAR Cezary Machnio i Piotr Gębka Sp. z o.o.</w:t>
            </w:r>
          </w:p>
          <w:p w14:paraId="3364965A" w14:textId="77777777" w:rsidR="00C40110" w:rsidRPr="00754684" w:rsidRDefault="00C4011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Cs/>
                <w:sz w:val="18"/>
                <w:szCs w:val="18"/>
              </w:rPr>
              <w:t xml:space="preserve">ul. Wolność 8 lok. 4, </w:t>
            </w:r>
          </w:p>
          <w:p w14:paraId="34E8CD31" w14:textId="77777777" w:rsidR="00C40110" w:rsidRPr="00754684" w:rsidRDefault="00C4011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Cs/>
                <w:sz w:val="18"/>
                <w:szCs w:val="18"/>
              </w:rPr>
              <w:t>26-600 Radom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4AA1D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F0828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8B668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A7F63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>*)</w:t>
            </w:r>
          </w:p>
        </w:tc>
      </w:tr>
      <w:tr w:rsidR="00C40110" w:rsidRPr="00754684" w14:paraId="104ABF59" w14:textId="77777777" w:rsidTr="00C401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A8A7C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FB12F" w14:textId="77777777" w:rsidR="00C40110" w:rsidRPr="00754684" w:rsidRDefault="00C4011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/>
                <w:sz w:val="18"/>
                <w:szCs w:val="18"/>
              </w:rPr>
              <w:t>TEST-SYSTEM s.c.</w:t>
            </w:r>
          </w:p>
          <w:p w14:paraId="4EDD0E8C" w14:textId="77777777" w:rsidR="00C40110" w:rsidRPr="00754684" w:rsidRDefault="00C4011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Cs/>
                <w:sz w:val="18"/>
                <w:szCs w:val="18"/>
              </w:rPr>
              <w:t xml:space="preserve">Młyńska 11 </w:t>
            </w:r>
          </w:p>
          <w:p w14:paraId="1183ECBA" w14:textId="77777777" w:rsidR="00C40110" w:rsidRPr="00754684" w:rsidRDefault="00C40110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Cs/>
                <w:sz w:val="18"/>
                <w:szCs w:val="18"/>
              </w:rPr>
              <w:t>66-400 Gorzów Wielkopolski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D4336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82577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21E92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BA6CD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</w:tr>
      <w:tr w:rsidR="00C40110" w:rsidRPr="00754684" w14:paraId="2585EA8F" w14:textId="77777777" w:rsidTr="00C401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B67A4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3BBCB" w14:textId="77777777" w:rsidR="00C40110" w:rsidRPr="00754684" w:rsidRDefault="00C4011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/>
                <w:sz w:val="18"/>
                <w:szCs w:val="18"/>
              </w:rPr>
              <w:t>PROGRESS Systemy Komputerowe Sp. z o.o.</w:t>
            </w:r>
          </w:p>
          <w:p w14:paraId="1DA843F3" w14:textId="77777777" w:rsidR="00C40110" w:rsidRPr="00754684" w:rsidRDefault="00C4011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Cs/>
                <w:sz w:val="18"/>
                <w:szCs w:val="18"/>
              </w:rPr>
              <w:t xml:space="preserve">Al. Mickiewicza 27 </w:t>
            </w:r>
          </w:p>
          <w:p w14:paraId="5B4375A7" w14:textId="77777777" w:rsidR="00C40110" w:rsidRPr="00754684" w:rsidRDefault="00C40110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Cs/>
                <w:sz w:val="18"/>
                <w:szCs w:val="18"/>
              </w:rPr>
              <w:t>31-120 Kraków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5603C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9AC19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C0DCE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A5FB2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</w:tr>
      <w:tr w:rsidR="00C40110" w:rsidRPr="00754684" w14:paraId="35945D1E" w14:textId="77777777" w:rsidTr="00C401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440F3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C6B50" w14:textId="77777777" w:rsidR="00C40110" w:rsidRPr="00754684" w:rsidRDefault="00C4011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/>
                <w:sz w:val="18"/>
                <w:szCs w:val="18"/>
              </w:rPr>
              <w:t>NTT Technology Sp. z o. o.</w:t>
            </w:r>
          </w:p>
          <w:p w14:paraId="586DCF60" w14:textId="77777777" w:rsidR="00C40110" w:rsidRPr="00754684" w:rsidRDefault="00C4011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Cs/>
                <w:sz w:val="18"/>
                <w:szCs w:val="18"/>
              </w:rPr>
              <w:t xml:space="preserve">Zakręt, ul. Trakt Brzeski 89 </w:t>
            </w:r>
          </w:p>
          <w:p w14:paraId="07B984B3" w14:textId="77777777" w:rsidR="00C40110" w:rsidRPr="00754684" w:rsidRDefault="00C40110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Cs/>
                <w:sz w:val="18"/>
                <w:szCs w:val="18"/>
              </w:rPr>
              <w:t>05-077 Warszawa - Wesoła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46CF0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42FF1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01B07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9934A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</w:tr>
      <w:tr w:rsidR="00C40110" w:rsidRPr="00754684" w14:paraId="4227843D" w14:textId="77777777" w:rsidTr="00C401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51C92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>12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5CA40" w14:textId="77777777" w:rsidR="00C40110" w:rsidRPr="00754684" w:rsidRDefault="00C4011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/>
                <w:sz w:val="18"/>
                <w:szCs w:val="18"/>
              </w:rPr>
              <w:t>PRZP Systemy Informacyjne Sp. z o.o.</w:t>
            </w:r>
          </w:p>
          <w:p w14:paraId="2D8D08D0" w14:textId="77777777" w:rsidR="00C40110" w:rsidRPr="00754684" w:rsidRDefault="00C4011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Cs/>
                <w:sz w:val="18"/>
                <w:szCs w:val="18"/>
              </w:rPr>
              <w:t xml:space="preserve">Kilińskiego 6 </w:t>
            </w:r>
          </w:p>
          <w:p w14:paraId="1697EE4E" w14:textId="77777777" w:rsidR="00C40110" w:rsidRPr="00754684" w:rsidRDefault="00C40110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Cs/>
                <w:sz w:val="18"/>
                <w:szCs w:val="18"/>
              </w:rPr>
              <w:t>28-230 Połaniec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DD889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8F470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6190C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BA938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</w:tr>
      <w:tr w:rsidR="00C40110" w:rsidRPr="00754684" w14:paraId="53C7DE56" w14:textId="77777777" w:rsidTr="00C4011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8E929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>14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58AEF" w14:textId="77777777" w:rsidR="00C40110" w:rsidRPr="00754684" w:rsidRDefault="00C40110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/>
                <w:sz w:val="18"/>
                <w:szCs w:val="18"/>
              </w:rPr>
              <w:t>AVMK Sp. z o. o.</w:t>
            </w:r>
          </w:p>
          <w:p w14:paraId="7A0FBFC6" w14:textId="77777777" w:rsidR="00C40110" w:rsidRPr="00754684" w:rsidRDefault="00C40110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Cs/>
                <w:sz w:val="18"/>
                <w:szCs w:val="18"/>
              </w:rPr>
              <w:t>Bóżnicza  15/6</w:t>
            </w:r>
          </w:p>
          <w:p w14:paraId="493D0923" w14:textId="77777777" w:rsidR="00C40110" w:rsidRPr="00754684" w:rsidRDefault="00C40110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bCs/>
                <w:sz w:val="18"/>
                <w:szCs w:val="18"/>
              </w:rPr>
              <w:t>61-751 Poznań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46772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1512F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470EE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D5A24" w14:textId="77777777" w:rsidR="00C40110" w:rsidRPr="00754684" w:rsidRDefault="00C40110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754684">
              <w:rPr>
                <w:rFonts w:ascii="Verdana" w:hAnsi="Verdana" w:cs="Times New Roman"/>
                <w:sz w:val="18"/>
                <w:szCs w:val="18"/>
              </w:rPr>
              <w:t xml:space="preserve">  *)</w:t>
            </w:r>
          </w:p>
        </w:tc>
      </w:tr>
    </w:tbl>
    <w:p w14:paraId="140464C3" w14:textId="77777777" w:rsidR="00A936E1" w:rsidRPr="00754684" w:rsidRDefault="00A936E1" w:rsidP="00A936E1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079A39F3" w14:textId="77777777" w:rsidR="00A936E1" w:rsidRPr="00754684" w:rsidRDefault="00A936E1" w:rsidP="00A936E1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754684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754684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42ADE017" w14:textId="77777777" w:rsidR="00E85D70" w:rsidRPr="00754684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237AB0C4" w14:textId="77777777" w:rsidR="00F960D7" w:rsidRPr="00754684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34DC23F3" w14:textId="77777777" w:rsidR="00F960D7" w:rsidRPr="00754684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75468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F75AC" w14:textId="77777777" w:rsidR="00313B48" w:rsidRDefault="00313B48">
      <w:r>
        <w:separator/>
      </w:r>
    </w:p>
  </w:endnote>
  <w:endnote w:type="continuationSeparator" w:id="0">
    <w:p w14:paraId="483F57D3" w14:textId="77777777" w:rsidR="00313B48" w:rsidRDefault="00313B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E5EA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52D1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9DF255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0A95D77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127C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535B45" w14:textId="77777777" w:rsidR="00313B48" w:rsidRDefault="00313B48">
      <w:r>
        <w:separator/>
      </w:r>
    </w:p>
  </w:footnote>
  <w:footnote w:type="continuationSeparator" w:id="0">
    <w:p w14:paraId="1DA11D93" w14:textId="77777777" w:rsidR="00313B48" w:rsidRDefault="00313B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E7103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21DA7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20BB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273D"/>
    <w:rsid w:val="00005838"/>
    <w:rsid w:val="00022322"/>
    <w:rsid w:val="00042497"/>
    <w:rsid w:val="000722E1"/>
    <w:rsid w:val="00087EB3"/>
    <w:rsid w:val="000C1E6F"/>
    <w:rsid w:val="000E4E56"/>
    <w:rsid w:val="00102482"/>
    <w:rsid w:val="001A1468"/>
    <w:rsid w:val="001B7815"/>
    <w:rsid w:val="001C31ED"/>
    <w:rsid w:val="00276812"/>
    <w:rsid w:val="002B1E4F"/>
    <w:rsid w:val="002B6761"/>
    <w:rsid w:val="002E7A4C"/>
    <w:rsid w:val="00313B48"/>
    <w:rsid w:val="003445A0"/>
    <w:rsid w:val="003963DA"/>
    <w:rsid w:val="003A0AFC"/>
    <w:rsid w:val="003B43E1"/>
    <w:rsid w:val="003C722E"/>
    <w:rsid w:val="003D611C"/>
    <w:rsid w:val="003E6BED"/>
    <w:rsid w:val="003E7152"/>
    <w:rsid w:val="00431C0B"/>
    <w:rsid w:val="00437CAD"/>
    <w:rsid w:val="004657DA"/>
    <w:rsid w:val="004B2665"/>
    <w:rsid w:val="004C3459"/>
    <w:rsid w:val="004E324A"/>
    <w:rsid w:val="004E7234"/>
    <w:rsid w:val="004F49D6"/>
    <w:rsid w:val="00504E1C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4684"/>
    <w:rsid w:val="00756CDA"/>
    <w:rsid w:val="007A247D"/>
    <w:rsid w:val="007E2ACC"/>
    <w:rsid w:val="007E68C5"/>
    <w:rsid w:val="008249BB"/>
    <w:rsid w:val="00832144"/>
    <w:rsid w:val="008567C7"/>
    <w:rsid w:val="008642B3"/>
    <w:rsid w:val="008A6C10"/>
    <w:rsid w:val="008E5102"/>
    <w:rsid w:val="00915B9E"/>
    <w:rsid w:val="00952256"/>
    <w:rsid w:val="0097748A"/>
    <w:rsid w:val="009C6E01"/>
    <w:rsid w:val="009F0E5C"/>
    <w:rsid w:val="00A029B8"/>
    <w:rsid w:val="00A17CDB"/>
    <w:rsid w:val="00A43AD1"/>
    <w:rsid w:val="00A66BAB"/>
    <w:rsid w:val="00A936E1"/>
    <w:rsid w:val="00AA02AC"/>
    <w:rsid w:val="00AE15F8"/>
    <w:rsid w:val="00B32D12"/>
    <w:rsid w:val="00B464D3"/>
    <w:rsid w:val="00B8185B"/>
    <w:rsid w:val="00BB02BA"/>
    <w:rsid w:val="00BD2174"/>
    <w:rsid w:val="00BF4499"/>
    <w:rsid w:val="00C31487"/>
    <w:rsid w:val="00C40110"/>
    <w:rsid w:val="00C423DD"/>
    <w:rsid w:val="00C53069"/>
    <w:rsid w:val="00C60D7B"/>
    <w:rsid w:val="00C65E53"/>
    <w:rsid w:val="00CA0B33"/>
    <w:rsid w:val="00CA3511"/>
    <w:rsid w:val="00CC1A8E"/>
    <w:rsid w:val="00CC324B"/>
    <w:rsid w:val="00CE1FDA"/>
    <w:rsid w:val="00D01E5B"/>
    <w:rsid w:val="00D04203"/>
    <w:rsid w:val="00D26ED6"/>
    <w:rsid w:val="00D42C90"/>
    <w:rsid w:val="00D8427E"/>
    <w:rsid w:val="00DE4BF6"/>
    <w:rsid w:val="00E30B2D"/>
    <w:rsid w:val="00E444A9"/>
    <w:rsid w:val="00E62859"/>
    <w:rsid w:val="00E85D70"/>
    <w:rsid w:val="00EE273D"/>
    <w:rsid w:val="00F06751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64AB11"/>
  <w15:chartTrackingRefBased/>
  <w15:docId w15:val="{70466FE2-67CC-42F3-A7A7-4473A4B78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A936E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2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379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11</cp:revision>
  <cp:lastPrinted>1899-12-31T23:00:00Z</cp:lastPrinted>
  <dcterms:created xsi:type="dcterms:W3CDTF">2025-08-06T08:54:00Z</dcterms:created>
  <dcterms:modified xsi:type="dcterms:W3CDTF">2025-08-06T10:21:00Z</dcterms:modified>
</cp:coreProperties>
</file>