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01EEB" w14:textId="77777777" w:rsidR="00D62E6E" w:rsidRPr="00187B62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87B6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0D04AD" w:rsidRPr="00187B62">
        <w:rPr>
          <w:rFonts w:ascii="Arial" w:eastAsia="Times New Roman" w:hAnsi="Arial" w:cs="Arial"/>
          <w:bCs/>
          <w:sz w:val="24"/>
          <w:szCs w:val="24"/>
          <w:lang w:eastAsia="pl-PL"/>
        </w:rPr>
        <w:t>7</w:t>
      </w:r>
      <w:r w:rsidRPr="00187B6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87B62" w14:paraId="5638FF44" w14:textId="77777777" w:rsidTr="00D62E6E">
        <w:tc>
          <w:tcPr>
            <w:tcW w:w="2800" w:type="dxa"/>
            <w:shd w:val="clear" w:color="auto" w:fill="auto"/>
          </w:tcPr>
          <w:p w14:paraId="661EE0F4" w14:textId="77777777" w:rsidR="00D62E6E" w:rsidRPr="00187B6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87B6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87B6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9A8EAB3" w14:textId="77777777" w:rsidR="00D62E6E" w:rsidRPr="00187B62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40AABE" w14:textId="77777777" w:rsidR="00D62E6E" w:rsidRPr="00187B62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E3336E" w14:textId="77777777" w:rsidR="00D62E6E" w:rsidRPr="00187B62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D62E6E" w:rsidRPr="00187B62" w14:paraId="30DDFB1F" w14:textId="77777777" w:rsidTr="00D62E6E">
        <w:tc>
          <w:tcPr>
            <w:tcW w:w="2800" w:type="dxa"/>
            <w:shd w:val="clear" w:color="auto" w:fill="auto"/>
          </w:tcPr>
          <w:p w14:paraId="63A5BABA" w14:textId="77777777" w:rsidR="00D62E6E" w:rsidRPr="00187B6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87B6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F96868" w14:textId="77777777" w:rsidR="00D62E6E" w:rsidRPr="00187B62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273AC4" w14:textId="77777777" w:rsidR="00D62E6E" w:rsidRPr="00187B62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065B01" w14:textId="77777777" w:rsidR="00D62E6E" w:rsidRPr="00187B6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87B6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4EF7B239" w14:textId="77777777" w:rsidR="00BC121E" w:rsidRPr="00187B6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04AD" w:rsidRPr="00187B62" w14:paraId="5A279AEE" w14:textId="77777777" w:rsidTr="006E26A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7D0602" w14:textId="77777777" w:rsidR="000D04AD" w:rsidRPr="00187B62" w:rsidRDefault="000D04AD" w:rsidP="006E26A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</w:pPr>
            <w:r w:rsidRPr="00187B62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A5C3146" w14:textId="77777777" w:rsidR="000D04AD" w:rsidRPr="00187B62" w:rsidRDefault="000D04AD" w:rsidP="006E26A8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. Dz. U. z 2024 poz. 1320) (dalej jako: ustawa </w:t>
            </w:r>
            <w:proofErr w:type="spellStart"/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14:paraId="4DDB2D42" w14:textId="77777777" w:rsidR="000D04AD" w:rsidRPr="00187B62" w:rsidRDefault="000D04AD" w:rsidP="006E26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C642D37" w14:textId="77777777" w:rsidR="000D04AD" w:rsidRPr="00187B62" w:rsidRDefault="000D04AD" w:rsidP="006E26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C6F715B" w14:textId="77777777" w:rsidR="00BC121E" w:rsidRPr="00187B62" w:rsidRDefault="000D04A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87B6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187B62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187B62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87B62" w14:paraId="5C9105B8" w14:textId="77777777" w:rsidTr="00D62E6E">
        <w:tc>
          <w:tcPr>
            <w:tcW w:w="2269" w:type="dxa"/>
            <w:shd w:val="clear" w:color="auto" w:fill="auto"/>
          </w:tcPr>
          <w:p w14:paraId="1A5C822F" w14:textId="77777777" w:rsidR="00D62E6E" w:rsidRPr="00187B6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FAFB8B" w14:textId="77777777" w:rsidR="00D62E6E" w:rsidRPr="00187B62" w:rsidRDefault="000D04A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lekowych.</w:t>
            </w:r>
            <w:r w:rsidR="00D62E6E" w:rsidRPr="00187B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04AD" w:rsidRPr="00187B62" w14:paraId="397B9B92" w14:textId="77777777" w:rsidTr="006E26A8">
        <w:tc>
          <w:tcPr>
            <w:tcW w:w="2269" w:type="dxa"/>
            <w:shd w:val="clear" w:color="auto" w:fill="auto"/>
          </w:tcPr>
          <w:p w14:paraId="42955835" w14:textId="77777777" w:rsidR="000D04AD" w:rsidRPr="00187B62" w:rsidRDefault="000D04AD" w:rsidP="006E26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65C676" w14:textId="77777777" w:rsidR="000D04AD" w:rsidRPr="00187B62" w:rsidRDefault="000D04AD" w:rsidP="006E26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SZP-271-34/25</w:t>
            </w:r>
          </w:p>
        </w:tc>
      </w:tr>
    </w:tbl>
    <w:p w14:paraId="560C0FDF" w14:textId="77777777" w:rsidR="00BC121E" w:rsidRPr="00187B62" w:rsidRDefault="000D04A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87B6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187B62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87B6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187B62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187B62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187B62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7C9C411" w14:textId="1AB265FF" w:rsidR="00BC121E" w:rsidRPr="00187B62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187B62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77724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187B6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87B6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187B6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187B62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187B62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187B6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8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27382CB" w14:textId="31CCFDED" w:rsidR="00BC121E" w:rsidRPr="00187B62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87B62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0C4BA68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187B6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87B6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187B6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187B62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187B62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Pr="00187B6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46D4538" w14:textId="77777777" w:rsidR="00BF69A4" w:rsidRPr="00187B62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87B62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87B62" w14:paraId="4CD0722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533EA" w14:textId="77777777" w:rsidR="00BC121E" w:rsidRPr="00187B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55D3" w14:textId="77777777" w:rsidR="00BC121E" w:rsidRPr="00187B6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53DF" w14:textId="77777777" w:rsidR="00BC121E" w:rsidRPr="00187B6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87B62" w14:paraId="36EA9C9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7D100" w14:textId="77777777" w:rsidR="00BC121E" w:rsidRPr="00187B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EBDA" w14:textId="77777777" w:rsidR="00BC121E" w:rsidRPr="00187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F7F7" w14:textId="77777777" w:rsidR="00BC121E" w:rsidRPr="00187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187B62" w14:paraId="4A6B09D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723BA" w14:textId="77777777" w:rsidR="00BC121E" w:rsidRPr="00187B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779B" w14:textId="77777777" w:rsidR="00BC121E" w:rsidRPr="00187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3166" w14:textId="77777777" w:rsidR="00BC121E" w:rsidRPr="00187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7648932" w14:textId="77777777" w:rsidR="00BC121E" w:rsidRPr="00187B6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187B62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6EFF6B7" w14:textId="77777777" w:rsidR="00BC121E" w:rsidRPr="00187B6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87B62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ED8A31F" w14:textId="77777777" w:rsidR="00067B62" w:rsidRPr="0018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18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18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8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14:paraId="47F6B188" w14:textId="77777777" w:rsidR="00067B62" w:rsidRPr="00187B6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87B62" w14:paraId="3B156787" w14:textId="77777777" w:rsidTr="00620E37">
        <w:tc>
          <w:tcPr>
            <w:tcW w:w="2660" w:type="dxa"/>
            <w:shd w:val="clear" w:color="auto" w:fill="auto"/>
          </w:tcPr>
          <w:p w14:paraId="5E057D01" w14:textId="77777777" w:rsidR="00BC121E" w:rsidRPr="00187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3997DF6" w14:textId="77777777" w:rsidR="00BC121E" w:rsidRPr="00187B6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81FDBE" w14:textId="77777777" w:rsidR="00BC121E" w:rsidRPr="00187B6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187B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187B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FF01E6A" w14:textId="77777777" w:rsidR="00BC121E" w:rsidRPr="00187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9CBB1C9" w14:textId="77777777" w:rsidR="00BC121E" w:rsidRPr="00187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87B6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6703E5E" w14:textId="77777777" w:rsidR="00BC121E" w:rsidRPr="00187B6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87B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0D04AD" w:rsidRPr="00187B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187B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187B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14:paraId="3F31758B" w14:textId="77777777" w:rsidR="00106AC7" w:rsidRPr="00187B62" w:rsidRDefault="00106AC7" w:rsidP="00BC121E">
      <w:pPr>
        <w:rPr>
          <w:rFonts w:ascii="Arial" w:hAnsi="Arial" w:cs="Arial"/>
          <w:sz w:val="24"/>
          <w:szCs w:val="24"/>
        </w:rPr>
      </w:pPr>
    </w:p>
    <w:sectPr w:rsidR="00106AC7" w:rsidRPr="00187B6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D51A9" w14:textId="77777777" w:rsidR="00F707D4" w:rsidRDefault="00F707D4">
      <w:r>
        <w:separator/>
      </w:r>
    </w:p>
  </w:endnote>
  <w:endnote w:type="continuationSeparator" w:id="0">
    <w:p w14:paraId="673C8C97" w14:textId="77777777" w:rsidR="00F707D4" w:rsidRDefault="00F70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1AAD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5381C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1DDD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7D7C0E5" w14:textId="77777777" w:rsidR="009A4CD3" w:rsidRDefault="00187B6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8716A11">
        <v:line id="_x0000_s1025" style="position:absolute;left:0;text-align:left;z-index:251657728" from="-3.85pt,8.7pt" to="455.15pt,8.7pt"/>
      </w:pict>
    </w:r>
  </w:p>
  <w:p w14:paraId="4B0FD17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48767" w14:textId="77777777" w:rsidR="000D04AD" w:rsidRDefault="000D04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D8B49" w14:textId="77777777" w:rsidR="00F707D4" w:rsidRDefault="00F707D4">
      <w:r>
        <w:separator/>
      </w:r>
    </w:p>
  </w:footnote>
  <w:footnote w:type="continuationSeparator" w:id="0">
    <w:p w14:paraId="3ECD6FDF" w14:textId="77777777" w:rsidR="00F707D4" w:rsidRDefault="00F70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2D55" w14:textId="77777777" w:rsidR="000D04AD" w:rsidRDefault="000D04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654AC" w14:textId="77777777" w:rsidR="000D04AD" w:rsidRDefault="000D04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5F171" w14:textId="77777777" w:rsidR="000D04AD" w:rsidRDefault="000D04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2474274">
    <w:abstractNumId w:val="13"/>
  </w:num>
  <w:num w:numId="2" w16cid:durableId="1589657259">
    <w:abstractNumId w:val="0"/>
  </w:num>
  <w:num w:numId="3" w16cid:durableId="1853180439">
    <w:abstractNumId w:val="11"/>
  </w:num>
  <w:num w:numId="4" w16cid:durableId="342905135">
    <w:abstractNumId w:val="8"/>
  </w:num>
  <w:num w:numId="5" w16cid:durableId="843781746">
    <w:abstractNumId w:val="7"/>
  </w:num>
  <w:num w:numId="6" w16cid:durableId="933787754">
    <w:abstractNumId w:val="1"/>
  </w:num>
  <w:num w:numId="7" w16cid:durableId="970743455">
    <w:abstractNumId w:val="6"/>
  </w:num>
  <w:num w:numId="8" w16cid:durableId="1423575539">
    <w:abstractNumId w:val="3"/>
  </w:num>
  <w:num w:numId="9" w16cid:durableId="1668241632">
    <w:abstractNumId w:val="2"/>
  </w:num>
  <w:num w:numId="10" w16cid:durableId="1656059343">
    <w:abstractNumId w:val="5"/>
  </w:num>
  <w:num w:numId="11" w16cid:durableId="1351683580">
    <w:abstractNumId w:val="10"/>
  </w:num>
  <w:num w:numId="12" w16cid:durableId="1004626755">
    <w:abstractNumId w:val="4"/>
  </w:num>
  <w:num w:numId="13" w16cid:durableId="1562135504">
    <w:abstractNumId w:val="9"/>
  </w:num>
  <w:num w:numId="14" w16cid:durableId="9219887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7D4"/>
    <w:rsid w:val="0000184A"/>
    <w:rsid w:val="00007C1C"/>
    <w:rsid w:val="00012997"/>
    <w:rsid w:val="000621A2"/>
    <w:rsid w:val="00067B62"/>
    <w:rsid w:val="000719DC"/>
    <w:rsid w:val="00075CEC"/>
    <w:rsid w:val="000807AB"/>
    <w:rsid w:val="000D04AD"/>
    <w:rsid w:val="000E0467"/>
    <w:rsid w:val="00106AC7"/>
    <w:rsid w:val="00111985"/>
    <w:rsid w:val="00147532"/>
    <w:rsid w:val="001614BA"/>
    <w:rsid w:val="00187B62"/>
    <w:rsid w:val="00204613"/>
    <w:rsid w:val="002353D5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A038C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707D4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9460814"/>
  <w15:chartTrackingRefBased/>
  <w15:docId w15:val="{BBB31E3B-6049-42D5-BBD7-AB3C17897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217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2025-07-29T11:22:00Z</dcterms:created>
  <dcterms:modified xsi:type="dcterms:W3CDTF">2025-07-31T08:15:00Z</dcterms:modified>
</cp:coreProperties>
</file>