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12C84" w14:textId="77777777" w:rsidR="00025386" w:rsidRPr="00263FAC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263FAC">
        <w:rPr>
          <w:rFonts w:ascii="Arial" w:hAnsi="Arial" w:cs="Arial"/>
          <w:bCs/>
          <w:i w:val="0"/>
          <w:szCs w:val="24"/>
        </w:rPr>
        <w:t xml:space="preserve">Załącznik nr </w:t>
      </w:r>
      <w:r w:rsidR="00494CC4" w:rsidRPr="00263FAC">
        <w:rPr>
          <w:rFonts w:ascii="Arial" w:hAnsi="Arial" w:cs="Arial"/>
          <w:bCs/>
          <w:i w:val="0"/>
          <w:szCs w:val="24"/>
        </w:rPr>
        <w:t>5</w:t>
      </w:r>
      <w:r w:rsidR="007666D6" w:rsidRPr="00263FAC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263FAC" w14:paraId="55847317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F59BC5" w14:textId="77777777" w:rsidR="008D442B" w:rsidRPr="00263FAC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263FAC"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5765A9E9" w14:textId="77777777" w:rsidR="00053927" w:rsidRPr="00263FAC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263FAC"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263FAC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72342536" w14:textId="77777777" w:rsidR="00053927" w:rsidRPr="00263FAC" w:rsidRDefault="00053927" w:rsidP="00053927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color w:val="0070C0"/>
                <w:sz w:val="28"/>
                <w:szCs w:val="28"/>
              </w:rPr>
            </w:pPr>
            <w:r w:rsidRPr="00263FAC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263FAC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263FAC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263FAC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263FAC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263FAC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263FAC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263FAC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263FAC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5540178A" w14:textId="77777777" w:rsidR="00A137C9" w:rsidRPr="00263FAC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263FAC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263FAC" w14:paraId="78ECD756" w14:textId="77777777" w:rsidTr="004F10A0">
        <w:tc>
          <w:tcPr>
            <w:tcW w:w="2269" w:type="dxa"/>
            <w:shd w:val="clear" w:color="auto" w:fill="auto"/>
          </w:tcPr>
          <w:p w14:paraId="16D3EF56" w14:textId="77777777" w:rsidR="00A137C9" w:rsidRPr="00263FAC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63FA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B9186CA" w14:textId="77777777" w:rsidR="00A137C9" w:rsidRPr="00263FAC" w:rsidRDefault="00494CC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63FA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leczniczych w ramach programów lekowych.</w:t>
            </w:r>
            <w:r w:rsidR="00A137C9" w:rsidRPr="00263FA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94CC4" w:rsidRPr="00263FAC" w14:paraId="425DF0F5" w14:textId="77777777" w:rsidTr="009161AA">
        <w:tc>
          <w:tcPr>
            <w:tcW w:w="2269" w:type="dxa"/>
            <w:shd w:val="clear" w:color="auto" w:fill="auto"/>
          </w:tcPr>
          <w:p w14:paraId="310DE3EC" w14:textId="77777777" w:rsidR="00494CC4" w:rsidRPr="00263FAC" w:rsidRDefault="00494CC4" w:rsidP="009161A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63FA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ED9AF0" w14:textId="77777777" w:rsidR="00494CC4" w:rsidRPr="00263FAC" w:rsidRDefault="00494CC4" w:rsidP="009161A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63FA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SZP-271-34/25</w:t>
            </w:r>
          </w:p>
        </w:tc>
      </w:tr>
    </w:tbl>
    <w:p w14:paraId="28F1C5F1" w14:textId="77777777" w:rsidR="00A137C9" w:rsidRPr="00263FAC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5E436758" w14:textId="77777777" w:rsidR="003A486D" w:rsidRPr="00263FAC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63FAC">
        <w:rPr>
          <w:rFonts w:ascii="Arial" w:hAnsi="Arial" w:cs="Arial"/>
          <w:sz w:val="24"/>
          <w:szCs w:val="24"/>
        </w:rPr>
        <w:t xml:space="preserve">prowadzonego przez </w:t>
      </w:r>
      <w:r w:rsidR="00494CC4" w:rsidRPr="00263FA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263FAC">
        <w:rPr>
          <w:rFonts w:ascii="Arial" w:hAnsi="Arial" w:cs="Arial"/>
          <w:b/>
          <w:sz w:val="24"/>
          <w:szCs w:val="24"/>
        </w:rPr>
        <w:t>,</w:t>
      </w:r>
      <w:r w:rsidRPr="00263FAC">
        <w:rPr>
          <w:rFonts w:ascii="Arial" w:hAnsi="Arial" w:cs="Arial"/>
          <w:sz w:val="24"/>
          <w:szCs w:val="24"/>
        </w:rPr>
        <w:t xml:space="preserve"> d</w:t>
      </w:r>
      <w:r w:rsidR="008D442B" w:rsidRPr="00263FAC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 w:rsidRPr="00263FAC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263FAC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5AE08F08" w14:textId="77777777" w:rsidR="00A137C9" w:rsidRPr="00263FAC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263FAC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263FAC" w14:paraId="19DC47B7" w14:textId="77777777" w:rsidTr="00A137C9">
        <w:tc>
          <w:tcPr>
            <w:tcW w:w="617" w:type="dxa"/>
            <w:shd w:val="clear" w:color="auto" w:fill="auto"/>
            <w:vAlign w:val="center"/>
          </w:tcPr>
          <w:p w14:paraId="73DC0D9B" w14:textId="77777777" w:rsidR="003A486D" w:rsidRPr="00263FA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63FA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5C02DC22" w14:textId="77777777" w:rsidR="003A486D" w:rsidRPr="00263FA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63FA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263FA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263FA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74C3E2AF" w14:textId="77777777" w:rsidR="003A486D" w:rsidRPr="00263FA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63FA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263FAC" w14:paraId="42BAF329" w14:textId="77777777" w:rsidTr="00A137C9">
        <w:tc>
          <w:tcPr>
            <w:tcW w:w="617" w:type="dxa"/>
            <w:shd w:val="clear" w:color="auto" w:fill="auto"/>
            <w:vAlign w:val="center"/>
          </w:tcPr>
          <w:p w14:paraId="32B7FFF0" w14:textId="77777777" w:rsidR="003A486D" w:rsidRPr="00263FA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63FA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57E26677" w14:textId="77777777" w:rsidR="003A486D" w:rsidRPr="00263FA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381B9A0" w14:textId="77777777" w:rsidR="003A486D" w:rsidRPr="00263FA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263FAC" w14:paraId="152D310D" w14:textId="77777777" w:rsidTr="00A137C9">
        <w:tc>
          <w:tcPr>
            <w:tcW w:w="617" w:type="dxa"/>
            <w:shd w:val="clear" w:color="auto" w:fill="auto"/>
            <w:vAlign w:val="center"/>
          </w:tcPr>
          <w:p w14:paraId="190F430A" w14:textId="77777777" w:rsidR="003A486D" w:rsidRPr="00263FA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63FA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798B939F" w14:textId="77777777" w:rsidR="003A486D" w:rsidRPr="00263FA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AAB356B" w14:textId="77777777" w:rsidR="003A486D" w:rsidRPr="00263FA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1BF77D9" w14:textId="77777777" w:rsidR="00DC652A" w:rsidRPr="00263FAC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263FA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263FA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63FAC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263FAC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94CC4" w:rsidRPr="00263FAC">
        <w:rPr>
          <w:rFonts w:ascii="Arial" w:hAnsi="Arial" w:cs="Arial"/>
          <w:sz w:val="24"/>
          <w:szCs w:val="24"/>
        </w:rPr>
        <w:t>(</w:t>
      </w:r>
      <w:proofErr w:type="spellStart"/>
      <w:r w:rsidR="00494CC4" w:rsidRPr="00263FAC">
        <w:rPr>
          <w:rFonts w:ascii="Arial" w:hAnsi="Arial" w:cs="Arial"/>
          <w:sz w:val="24"/>
          <w:szCs w:val="24"/>
        </w:rPr>
        <w:t>t.j</w:t>
      </w:r>
      <w:proofErr w:type="spellEnd"/>
      <w:r w:rsidR="00494CC4" w:rsidRPr="00263FAC">
        <w:rPr>
          <w:rFonts w:ascii="Arial" w:hAnsi="Arial" w:cs="Arial"/>
          <w:sz w:val="24"/>
          <w:szCs w:val="24"/>
        </w:rPr>
        <w:t>. Dz. U. z 2024 poz. 1320)</w:t>
      </w:r>
      <w:r w:rsidRPr="00263FAC">
        <w:rPr>
          <w:rFonts w:ascii="Arial" w:hAnsi="Arial" w:cs="Arial"/>
          <w:sz w:val="24"/>
          <w:szCs w:val="24"/>
        </w:rPr>
        <w:t>, że w ramach zamówienia</w:t>
      </w:r>
      <w:r w:rsidR="00A137C9" w:rsidRPr="00263FAC">
        <w:rPr>
          <w:rFonts w:ascii="Arial" w:hAnsi="Arial" w:cs="Arial"/>
          <w:sz w:val="24"/>
          <w:szCs w:val="24"/>
        </w:rPr>
        <w:t>,</w:t>
      </w:r>
      <w:r w:rsidR="00A137C9" w:rsidRPr="00263FA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63FAC">
        <w:rPr>
          <w:rFonts w:ascii="Arial" w:eastAsia="Times New Roman" w:hAnsi="Arial" w:cs="Arial"/>
          <w:sz w:val="24"/>
          <w:szCs w:val="24"/>
          <w:lang w:eastAsia="pl-PL"/>
        </w:rPr>
        <w:t>następujące roboty</w:t>
      </w:r>
      <w:r w:rsidR="00B641BE" w:rsidRPr="00263FA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63FAC">
        <w:rPr>
          <w:rFonts w:ascii="Arial" w:eastAsia="Times New Roman" w:hAnsi="Arial" w:cs="Arial"/>
          <w:sz w:val="24"/>
          <w:szCs w:val="24"/>
          <w:lang w:eastAsia="pl-PL"/>
        </w:rPr>
        <w:t>/ usługi / dostawy</w:t>
      </w:r>
      <w:r w:rsidR="00B641BE" w:rsidRPr="00263FAC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63FAC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263FAC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263FAC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263FAC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263FAC" w14:paraId="7B418182" w14:textId="77777777" w:rsidTr="00A137C9">
        <w:tc>
          <w:tcPr>
            <w:tcW w:w="617" w:type="dxa"/>
            <w:shd w:val="clear" w:color="auto" w:fill="auto"/>
            <w:vAlign w:val="center"/>
          </w:tcPr>
          <w:p w14:paraId="2965752F" w14:textId="77777777" w:rsidR="00B641BE" w:rsidRPr="00263FA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63FA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344D4C24" w14:textId="77777777" w:rsidR="00B641BE" w:rsidRPr="00263FA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63FA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146ED72C" w14:textId="77777777" w:rsidR="00B641BE" w:rsidRPr="00263FA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63FA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263FAC" w14:paraId="71C88D21" w14:textId="77777777" w:rsidTr="00A137C9">
        <w:tc>
          <w:tcPr>
            <w:tcW w:w="617" w:type="dxa"/>
            <w:shd w:val="clear" w:color="auto" w:fill="auto"/>
            <w:vAlign w:val="center"/>
          </w:tcPr>
          <w:p w14:paraId="1B123FDB" w14:textId="77777777" w:rsidR="00B641BE" w:rsidRPr="00263FA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63FA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26287021" w14:textId="77777777" w:rsidR="00B641BE" w:rsidRPr="00263FA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86264F9" w14:textId="77777777" w:rsidR="00B641BE" w:rsidRPr="00263FA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263FAC" w14:paraId="514D4BE6" w14:textId="77777777" w:rsidTr="00A137C9">
        <w:tc>
          <w:tcPr>
            <w:tcW w:w="617" w:type="dxa"/>
            <w:shd w:val="clear" w:color="auto" w:fill="auto"/>
            <w:vAlign w:val="center"/>
          </w:tcPr>
          <w:p w14:paraId="35DB21C0" w14:textId="77777777" w:rsidR="00B641BE" w:rsidRPr="00263FA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63FA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32AA98D8" w14:textId="77777777" w:rsidR="00B641BE" w:rsidRPr="00263FA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5B664FE" w14:textId="77777777" w:rsidR="00B641BE" w:rsidRPr="00263FA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D65986A" w14:textId="77777777" w:rsidR="007A2C38" w:rsidRPr="00263FAC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5D94D686" w14:textId="77777777" w:rsidR="007A2C38" w:rsidRPr="00263FA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263FAC" w14:paraId="27F74235" w14:textId="77777777" w:rsidTr="004F10A0">
        <w:tc>
          <w:tcPr>
            <w:tcW w:w="2660" w:type="dxa"/>
            <w:shd w:val="clear" w:color="auto" w:fill="auto"/>
          </w:tcPr>
          <w:p w14:paraId="31F6BF7A" w14:textId="77777777" w:rsidR="00A137C9" w:rsidRPr="00263FAC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21C7B44" w14:textId="77777777" w:rsidR="00A137C9" w:rsidRPr="00263FAC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263FAC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9B1D8A2" w14:textId="77777777" w:rsidR="00A137C9" w:rsidRPr="00263FAC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263FAC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6D0C580" w14:textId="77777777" w:rsidR="00A137C9" w:rsidRPr="00263FAC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23582B7" w14:textId="77777777" w:rsidR="00A137C9" w:rsidRPr="00263FAC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63FAC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9E45755" w14:textId="77777777" w:rsidR="00A137C9" w:rsidRPr="00263FAC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263FAC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94CC4" w:rsidRPr="00263FAC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263FAC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53B3AC11" w14:textId="77777777" w:rsidR="00A137C9" w:rsidRPr="00263FAC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RPr="00263FA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18136" w14:textId="77777777" w:rsidR="00115C60" w:rsidRDefault="00115C60" w:rsidP="00025386">
      <w:pPr>
        <w:spacing w:after="0" w:line="240" w:lineRule="auto"/>
      </w:pPr>
      <w:r>
        <w:separator/>
      </w:r>
    </w:p>
  </w:endnote>
  <w:endnote w:type="continuationSeparator" w:id="0">
    <w:p w14:paraId="2DA6C48A" w14:textId="77777777" w:rsidR="00115C60" w:rsidRDefault="00115C6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8985E" w14:textId="77777777" w:rsidR="00494CC4" w:rsidRDefault="00494C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4BD46" w14:textId="0DED9C54" w:rsidR="00025386" w:rsidRDefault="00EF218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575E70C" wp14:editId="5F3BA31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6A458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98DF86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67F565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96FB6" w14:textId="77777777" w:rsidR="00494CC4" w:rsidRDefault="00494C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CE696" w14:textId="77777777" w:rsidR="00115C60" w:rsidRDefault="00115C60" w:rsidP="00025386">
      <w:pPr>
        <w:spacing w:after="0" w:line="240" w:lineRule="auto"/>
      </w:pPr>
      <w:r>
        <w:separator/>
      </w:r>
    </w:p>
  </w:footnote>
  <w:footnote w:type="continuationSeparator" w:id="0">
    <w:p w14:paraId="2FE23159" w14:textId="77777777" w:rsidR="00115C60" w:rsidRDefault="00115C6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1FA50" w14:textId="77777777" w:rsidR="00494CC4" w:rsidRDefault="00494C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510F0" w14:textId="77777777" w:rsidR="00494CC4" w:rsidRDefault="00494C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B3FA9" w14:textId="77777777" w:rsidR="00494CC4" w:rsidRDefault="00494C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5978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C60"/>
    <w:rsid w:val="00025386"/>
    <w:rsid w:val="000423B9"/>
    <w:rsid w:val="00053927"/>
    <w:rsid w:val="00084786"/>
    <w:rsid w:val="00115C60"/>
    <w:rsid w:val="0016158F"/>
    <w:rsid w:val="001C2314"/>
    <w:rsid w:val="00213980"/>
    <w:rsid w:val="0024648D"/>
    <w:rsid w:val="00263FAC"/>
    <w:rsid w:val="003A486D"/>
    <w:rsid w:val="004374F2"/>
    <w:rsid w:val="00460705"/>
    <w:rsid w:val="00485239"/>
    <w:rsid w:val="00494CC4"/>
    <w:rsid w:val="004A0686"/>
    <w:rsid w:val="004E27D7"/>
    <w:rsid w:val="004F10A0"/>
    <w:rsid w:val="0055145C"/>
    <w:rsid w:val="005624D8"/>
    <w:rsid w:val="00620476"/>
    <w:rsid w:val="00657A47"/>
    <w:rsid w:val="006E2005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444CC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2185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11243D"/>
  <w15:chartTrackingRefBased/>
  <w15:docId w15:val="{336950AF-2065-4E31-9E73-7977BA0AC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dcterms:created xsi:type="dcterms:W3CDTF">2025-07-30T11:37:00Z</dcterms:created>
  <dcterms:modified xsi:type="dcterms:W3CDTF">2025-07-30T11:37:00Z</dcterms:modified>
</cp:coreProperties>
</file>