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77B8D" w14:textId="0ABA5A81" w:rsidR="00FB7F50" w:rsidRPr="00D73EBF" w:rsidRDefault="00FE0152" w:rsidP="00D73EBF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D73EBF">
        <w:rPr>
          <w:rFonts w:ascii="Verdana" w:hAnsi="Verdana"/>
          <w:sz w:val="18"/>
          <w:szCs w:val="18"/>
        </w:rPr>
        <w:t>Kraków</w:t>
      </w:r>
      <w:r w:rsidR="00FB7F50" w:rsidRPr="00D73EBF">
        <w:rPr>
          <w:rFonts w:ascii="Verdana" w:hAnsi="Verdana"/>
          <w:sz w:val="18"/>
          <w:szCs w:val="18"/>
        </w:rPr>
        <w:t xml:space="preserve"> dnia: </w:t>
      </w:r>
      <w:r w:rsidRPr="00D73EBF">
        <w:rPr>
          <w:rFonts w:ascii="Verdana" w:hAnsi="Verdana"/>
          <w:sz w:val="18"/>
          <w:szCs w:val="18"/>
        </w:rPr>
        <w:t>2025-08-06</w:t>
      </w:r>
    </w:p>
    <w:p w14:paraId="223BA3C5" w14:textId="77777777" w:rsidR="00FE0152" w:rsidRPr="00D73EBF" w:rsidRDefault="00FE015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73EB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5068459" w14:textId="77777777" w:rsidR="00FE0152" w:rsidRPr="00D73EBF" w:rsidRDefault="00FE015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73EB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610249F" w14:textId="77777777" w:rsidR="00FB7F50" w:rsidRPr="00D73EBF" w:rsidRDefault="00FE015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73EB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459BCE1" w14:textId="77777777" w:rsidR="00FB7F50" w:rsidRPr="00D73EBF" w:rsidRDefault="00FE0152" w:rsidP="00FB7F50">
      <w:pPr>
        <w:rPr>
          <w:rFonts w:ascii="Verdana" w:hAnsi="Verdana"/>
          <w:sz w:val="18"/>
          <w:szCs w:val="18"/>
        </w:rPr>
      </w:pPr>
      <w:r w:rsidRPr="00D73EBF">
        <w:rPr>
          <w:rFonts w:ascii="Verdana" w:hAnsi="Verdana"/>
          <w:sz w:val="18"/>
          <w:szCs w:val="18"/>
        </w:rPr>
        <w:t>Al. Mickiewicza</w:t>
      </w:r>
      <w:r w:rsidR="00FB7F50" w:rsidRPr="00D73EBF">
        <w:rPr>
          <w:rFonts w:ascii="Verdana" w:hAnsi="Verdana"/>
          <w:sz w:val="18"/>
          <w:szCs w:val="18"/>
        </w:rPr>
        <w:t xml:space="preserve"> </w:t>
      </w:r>
      <w:r w:rsidRPr="00D73EBF">
        <w:rPr>
          <w:rFonts w:ascii="Verdana" w:hAnsi="Verdana"/>
          <w:sz w:val="18"/>
          <w:szCs w:val="18"/>
        </w:rPr>
        <w:t>30</w:t>
      </w:r>
    </w:p>
    <w:p w14:paraId="31AFEAC4" w14:textId="77777777" w:rsidR="00FB7F50" w:rsidRPr="00D73EBF" w:rsidRDefault="00FE0152" w:rsidP="00FB7F50">
      <w:pPr>
        <w:rPr>
          <w:rFonts w:ascii="Verdana" w:hAnsi="Verdana"/>
          <w:sz w:val="18"/>
          <w:szCs w:val="18"/>
        </w:rPr>
      </w:pPr>
      <w:r w:rsidRPr="00D73EBF">
        <w:rPr>
          <w:rFonts w:ascii="Verdana" w:hAnsi="Verdana"/>
          <w:sz w:val="18"/>
          <w:szCs w:val="18"/>
        </w:rPr>
        <w:t>30-059</w:t>
      </w:r>
      <w:r w:rsidR="00FB7F50" w:rsidRPr="00D73EBF">
        <w:rPr>
          <w:rFonts w:ascii="Verdana" w:hAnsi="Verdana"/>
          <w:sz w:val="18"/>
          <w:szCs w:val="18"/>
        </w:rPr>
        <w:t xml:space="preserve"> </w:t>
      </w:r>
      <w:r w:rsidRPr="00D73EBF">
        <w:rPr>
          <w:rFonts w:ascii="Verdana" w:hAnsi="Verdana"/>
          <w:sz w:val="18"/>
          <w:szCs w:val="18"/>
        </w:rPr>
        <w:t>Kraków</w:t>
      </w:r>
    </w:p>
    <w:p w14:paraId="44CE31C0" w14:textId="77777777" w:rsidR="008642B3" w:rsidRPr="00D73EBF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D73EBF">
        <w:rPr>
          <w:rFonts w:ascii="Verdana" w:hAnsi="Verdana"/>
          <w:sz w:val="18"/>
          <w:szCs w:val="18"/>
        </w:rPr>
        <w:t>OGŁOSZENIE</w:t>
      </w:r>
    </w:p>
    <w:p w14:paraId="355776B5" w14:textId="77777777" w:rsidR="008642B3" w:rsidRPr="00D73EBF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D73EBF">
        <w:rPr>
          <w:rFonts w:ascii="Verdana" w:hAnsi="Verdana"/>
          <w:b/>
          <w:sz w:val="18"/>
          <w:szCs w:val="18"/>
        </w:rPr>
        <w:t xml:space="preserve">o </w:t>
      </w:r>
      <w:r w:rsidR="0054734E" w:rsidRPr="00D73EBF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FE0152" w:rsidRPr="00D73EBF" w14:paraId="7F6B9DEB" w14:textId="77777777" w:rsidTr="00802F5A">
        <w:trPr>
          <w:trHeight w:val="638"/>
        </w:trPr>
        <w:tc>
          <w:tcPr>
            <w:tcW w:w="959" w:type="dxa"/>
          </w:tcPr>
          <w:p w14:paraId="7771BD11" w14:textId="77777777" w:rsidR="00FE0152" w:rsidRPr="00D73EBF" w:rsidRDefault="00FE0152" w:rsidP="00802F5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73EB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616F21AC" w14:textId="77777777" w:rsidR="00FE0152" w:rsidRPr="00D73EBF" w:rsidRDefault="00FE0152" w:rsidP="00802F5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73EB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D73EBF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D73EB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73EBF">
              <w:rPr>
                <w:rFonts w:ascii="Verdana" w:hAnsi="Verdana"/>
                <w:sz w:val="18"/>
                <w:szCs w:val="18"/>
              </w:rPr>
              <w:t>pn.</w:t>
            </w:r>
            <w:r w:rsidRPr="00D73EB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73EB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73EBF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pieca indukcyjnego do topienia i odlewania metali w atmosferze ochronnej dla </w:t>
            </w:r>
            <w:proofErr w:type="spellStart"/>
            <w:r w:rsidRPr="00D73EBF">
              <w:rPr>
                <w:rFonts w:ascii="Verdana" w:hAnsi="Verdana"/>
                <w:b/>
                <w:bCs/>
                <w:sz w:val="18"/>
                <w:szCs w:val="18"/>
              </w:rPr>
              <w:t>WIMiIP</w:t>
            </w:r>
            <w:proofErr w:type="spellEnd"/>
            <w:r w:rsidRPr="00D73EBF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DE-dzp.272-317/25</w:t>
            </w:r>
            <w:r w:rsidRPr="00D73EB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73EB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73EB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D73EB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73EBF">
              <w:rPr>
                <w:rFonts w:ascii="Verdana" w:hAnsi="Verdana"/>
                <w:b/>
                <w:sz w:val="18"/>
                <w:szCs w:val="18"/>
              </w:rPr>
              <w:t>DE-dzp.272-317/25</w:t>
            </w:r>
            <w:r w:rsidRPr="00D73EB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E9649CA" w14:textId="77777777" w:rsidR="008642B3" w:rsidRPr="00D73EB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D73EBF">
        <w:rPr>
          <w:rFonts w:ascii="Verdana" w:hAnsi="Verdana"/>
          <w:sz w:val="18"/>
          <w:szCs w:val="18"/>
        </w:rPr>
        <w:t xml:space="preserve">Zamawiający, </w:t>
      </w:r>
      <w:r w:rsidR="00CC324B" w:rsidRPr="00D73EBF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D73EBF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D73EBF">
        <w:rPr>
          <w:rFonts w:ascii="Verdana" w:hAnsi="Verdana"/>
          <w:sz w:val="18"/>
          <w:szCs w:val="18"/>
        </w:rPr>
        <w:t xml:space="preserve">ust. 1 pkt. 1 i </w:t>
      </w:r>
      <w:r w:rsidRPr="00D73EBF">
        <w:rPr>
          <w:rFonts w:ascii="Verdana" w:hAnsi="Verdana"/>
          <w:sz w:val="18"/>
          <w:szCs w:val="18"/>
        </w:rPr>
        <w:t xml:space="preserve">ust. </w:t>
      </w:r>
      <w:r w:rsidR="00A17CDB" w:rsidRPr="00D73EBF">
        <w:rPr>
          <w:rFonts w:ascii="Verdana" w:hAnsi="Verdana"/>
          <w:sz w:val="18"/>
          <w:szCs w:val="18"/>
        </w:rPr>
        <w:t>2</w:t>
      </w:r>
      <w:r w:rsidRPr="00D73EBF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D73EBF">
        <w:rPr>
          <w:rFonts w:ascii="Verdana" w:hAnsi="Verdana"/>
          <w:sz w:val="18"/>
          <w:szCs w:val="18"/>
        </w:rPr>
        <w:t xml:space="preserve"> </w:t>
      </w:r>
      <w:r w:rsidR="00CC1A8E" w:rsidRPr="00D73EB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D73EBF">
        <w:rPr>
          <w:rFonts w:ascii="Verdana" w:hAnsi="Verdana"/>
          <w:sz w:val="18"/>
          <w:szCs w:val="18"/>
        </w:rPr>
        <w:t>t.j</w:t>
      </w:r>
      <w:proofErr w:type="spellEnd"/>
      <w:r w:rsidR="00CC1A8E" w:rsidRPr="00D73EBF">
        <w:rPr>
          <w:rFonts w:ascii="Verdana" w:hAnsi="Verdana"/>
          <w:sz w:val="18"/>
          <w:szCs w:val="18"/>
        </w:rPr>
        <w:t xml:space="preserve">. ze zm.) </w:t>
      </w:r>
      <w:r w:rsidRPr="00D73EBF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D73EBF">
        <w:rPr>
          <w:rFonts w:ascii="Verdana" w:hAnsi="Verdana"/>
          <w:sz w:val="18"/>
          <w:szCs w:val="18"/>
        </w:rPr>
        <w:t>Pzp</w:t>
      </w:r>
      <w:proofErr w:type="spellEnd"/>
      <w:r w:rsidRPr="00D73EBF">
        <w:rPr>
          <w:rFonts w:ascii="Verdana" w:hAnsi="Verdana"/>
          <w:sz w:val="18"/>
          <w:szCs w:val="18"/>
        </w:rPr>
        <w:t>”</w:t>
      </w:r>
      <w:r w:rsidR="00D26ED6" w:rsidRPr="00D73EBF">
        <w:rPr>
          <w:rFonts w:ascii="Verdana" w:hAnsi="Verdana"/>
          <w:sz w:val="18"/>
          <w:szCs w:val="18"/>
        </w:rPr>
        <w:t xml:space="preserve">, </w:t>
      </w:r>
      <w:r w:rsidRPr="00D73EBF">
        <w:rPr>
          <w:rFonts w:ascii="Verdana" w:hAnsi="Verdana"/>
          <w:sz w:val="18"/>
          <w:szCs w:val="18"/>
        </w:rPr>
        <w:t>informuje</w:t>
      </w:r>
      <w:r w:rsidR="00D26ED6" w:rsidRPr="00D73EBF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D73EBF">
        <w:rPr>
          <w:rFonts w:ascii="Verdana" w:hAnsi="Verdana"/>
          <w:sz w:val="18"/>
          <w:szCs w:val="18"/>
        </w:rPr>
        <w:t>najkorzystniejsz</w:t>
      </w:r>
      <w:r w:rsidR="00D26ED6" w:rsidRPr="00D73EBF">
        <w:rPr>
          <w:rFonts w:ascii="Verdana" w:hAnsi="Verdana"/>
          <w:sz w:val="18"/>
          <w:szCs w:val="18"/>
        </w:rPr>
        <w:t xml:space="preserve">a wybrana została </w:t>
      </w:r>
      <w:r w:rsidR="00756CDA" w:rsidRPr="00D73EBF">
        <w:rPr>
          <w:rFonts w:ascii="Verdana" w:hAnsi="Verdana"/>
          <w:sz w:val="18"/>
          <w:szCs w:val="18"/>
        </w:rPr>
        <w:t>ofer</w:t>
      </w:r>
      <w:r w:rsidR="00D26ED6" w:rsidRPr="00D73EBF">
        <w:rPr>
          <w:rFonts w:ascii="Verdana" w:hAnsi="Verdana"/>
          <w:sz w:val="18"/>
          <w:szCs w:val="18"/>
        </w:rPr>
        <w:t>t</w:t>
      </w:r>
      <w:r w:rsidR="009F0E5C" w:rsidRPr="00D73EBF">
        <w:rPr>
          <w:rFonts w:ascii="Verdana" w:hAnsi="Verdana"/>
          <w:sz w:val="18"/>
          <w:szCs w:val="18"/>
        </w:rPr>
        <w:t>a</w:t>
      </w:r>
      <w:r w:rsidR="00D26ED6" w:rsidRPr="00D73EBF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E0152" w:rsidRPr="00D73EBF" w14:paraId="3BE22BDA" w14:textId="77777777" w:rsidTr="00802F5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699A951" w14:textId="77777777" w:rsidR="00FE0152" w:rsidRPr="00D73EBF" w:rsidRDefault="00FE0152" w:rsidP="00802F5A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73EBF">
              <w:rPr>
                <w:rFonts w:ascii="Verdana" w:hAnsi="Verdana"/>
                <w:b/>
                <w:sz w:val="18"/>
                <w:szCs w:val="18"/>
              </w:rPr>
              <w:t>ARCWAY SPÓŁKA Z OGRANICZONĄ ODPOWIEDZIALNOŚCIĄ</w:t>
            </w:r>
          </w:p>
          <w:p w14:paraId="10016797" w14:textId="77777777" w:rsidR="00FE0152" w:rsidRPr="00D73EBF" w:rsidRDefault="00FE0152" w:rsidP="00802F5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73EBF">
              <w:rPr>
                <w:rFonts w:ascii="Verdana" w:hAnsi="Verdana"/>
                <w:bCs/>
                <w:sz w:val="18"/>
                <w:szCs w:val="18"/>
              </w:rPr>
              <w:t>Farbiarska</w:t>
            </w:r>
            <w:r w:rsidRPr="00D73EBF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D73EBF">
              <w:rPr>
                <w:rFonts w:ascii="Verdana" w:hAnsi="Verdana"/>
                <w:bCs/>
                <w:sz w:val="18"/>
                <w:szCs w:val="18"/>
              </w:rPr>
              <w:t>68B</w:t>
            </w:r>
            <w:r w:rsidRPr="00D73EBF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20EFB332" w14:textId="77777777" w:rsidR="00FE0152" w:rsidRPr="00D73EBF" w:rsidRDefault="00FE0152" w:rsidP="00802F5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73EBF">
              <w:rPr>
                <w:rFonts w:ascii="Verdana" w:hAnsi="Verdana"/>
                <w:bCs/>
                <w:sz w:val="18"/>
                <w:szCs w:val="18"/>
              </w:rPr>
              <w:t>02-862</w:t>
            </w:r>
            <w:r w:rsidRPr="00D73EBF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D73EBF">
              <w:rPr>
                <w:rFonts w:ascii="Verdana" w:hAnsi="Verdana"/>
                <w:bCs/>
                <w:sz w:val="18"/>
                <w:szCs w:val="18"/>
              </w:rPr>
              <w:t>Warszawa</w:t>
            </w:r>
          </w:p>
          <w:p w14:paraId="611A9F69" w14:textId="21357868" w:rsidR="00FE0152" w:rsidRPr="00D73EBF" w:rsidRDefault="00FE0152" w:rsidP="00802F5A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73EBF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D73EBF" w:rsidRPr="00D73EBF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D73EBF">
              <w:rPr>
                <w:rFonts w:ascii="Verdana" w:hAnsi="Verdana"/>
                <w:sz w:val="18"/>
                <w:szCs w:val="18"/>
              </w:rPr>
              <w:t>brutto</w:t>
            </w:r>
            <w:r w:rsidR="00D73EBF" w:rsidRPr="00D73EBF">
              <w:rPr>
                <w:rFonts w:ascii="Verdana" w:hAnsi="Verdana"/>
                <w:sz w:val="18"/>
                <w:szCs w:val="18"/>
              </w:rPr>
              <w:t>:</w:t>
            </w:r>
            <w:r w:rsidRPr="00D73EB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73EBF">
              <w:rPr>
                <w:rFonts w:ascii="Verdana" w:hAnsi="Verdana"/>
                <w:b/>
                <w:sz w:val="18"/>
                <w:szCs w:val="18"/>
              </w:rPr>
              <w:t>295 200.00 zł</w:t>
            </w:r>
            <w:r w:rsidRPr="00D73EB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5626C50" w14:textId="77777777" w:rsidR="00FE0152" w:rsidRPr="00D73EBF" w:rsidRDefault="00FE0152" w:rsidP="00802F5A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73EB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D73EB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73EB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D73EB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EB92E86" w14:textId="77777777" w:rsidR="003A0AFC" w:rsidRPr="00D73EBF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D73EB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6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993"/>
        <w:gridCol w:w="1134"/>
        <w:gridCol w:w="992"/>
      </w:tblGrid>
      <w:tr w:rsidR="00D73EBF" w:rsidRPr="00D73EBF" w14:paraId="78EE15FB" w14:textId="77777777" w:rsidTr="00D73EBF">
        <w:trPr>
          <w:trHeight w:val="510"/>
        </w:trPr>
        <w:tc>
          <w:tcPr>
            <w:tcW w:w="851" w:type="dxa"/>
            <w:vAlign w:val="center"/>
          </w:tcPr>
          <w:p w14:paraId="513AACD6" w14:textId="77777777" w:rsidR="00D73EBF" w:rsidRPr="00D73EBF" w:rsidRDefault="00D73EBF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D73EBF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vAlign w:val="center"/>
          </w:tcPr>
          <w:p w14:paraId="530565C8" w14:textId="77777777" w:rsidR="00D73EBF" w:rsidRPr="00D73EBF" w:rsidRDefault="00D73EBF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73EBF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14:paraId="111E93E8" w14:textId="77777777" w:rsidR="00D73EBF" w:rsidRPr="00D73EBF" w:rsidRDefault="00D73EB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73EBF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D1CF47C" w14:textId="77777777" w:rsidR="00D73EBF" w:rsidRPr="00D73EBF" w:rsidRDefault="00D73EB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73EBF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72607179" w14:textId="77777777" w:rsidR="00D73EBF" w:rsidRPr="00D73EBF" w:rsidRDefault="00D73EBF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73EBF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73EBF" w:rsidRPr="00D73EBF" w14:paraId="740084EF" w14:textId="77777777" w:rsidTr="00D73EBF">
        <w:tc>
          <w:tcPr>
            <w:tcW w:w="851" w:type="dxa"/>
            <w:vAlign w:val="center"/>
          </w:tcPr>
          <w:p w14:paraId="60CE3518" w14:textId="77777777" w:rsidR="00D73EBF" w:rsidRPr="00D73EBF" w:rsidRDefault="00D73EBF" w:rsidP="00802F5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73EBF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693" w:type="dxa"/>
            <w:vAlign w:val="center"/>
          </w:tcPr>
          <w:p w14:paraId="61D7BDBF" w14:textId="77777777" w:rsidR="00D73EBF" w:rsidRPr="00D73EBF" w:rsidRDefault="00D73EBF" w:rsidP="00802F5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73EBF">
              <w:rPr>
                <w:rFonts w:ascii="Verdana" w:hAnsi="Verdana" w:cs="Times New Roman"/>
                <w:b/>
                <w:sz w:val="18"/>
                <w:szCs w:val="18"/>
              </w:rPr>
              <w:t>ARCWAY SPÓŁKA Z OGRANICZONĄ ODPOWIEDZIALNOŚCIĄ</w:t>
            </w:r>
          </w:p>
          <w:p w14:paraId="2C973509" w14:textId="77777777" w:rsidR="00D73EBF" w:rsidRPr="00D73EBF" w:rsidRDefault="00D73EBF" w:rsidP="00802F5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73EBF">
              <w:rPr>
                <w:rFonts w:ascii="Verdana" w:hAnsi="Verdana" w:cs="Times New Roman"/>
                <w:bCs/>
                <w:sz w:val="18"/>
                <w:szCs w:val="18"/>
              </w:rPr>
              <w:t>Farbiarska</w:t>
            </w:r>
            <w:r w:rsidRPr="00D73EB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73EBF">
              <w:rPr>
                <w:rFonts w:ascii="Verdana" w:hAnsi="Verdana" w:cs="Times New Roman"/>
                <w:bCs/>
                <w:sz w:val="18"/>
                <w:szCs w:val="18"/>
              </w:rPr>
              <w:t>68B</w:t>
            </w:r>
            <w:r w:rsidRPr="00D73EB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3FDA5C48" w14:textId="77777777" w:rsidR="00D73EBF" w:rsidRPr="00D73EBF" w:rsidRDefault="00D73EBF" w:rsidP="00802F5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73EBF">
              <w:rPr>
                <w:rFonts w:ascii="Verdana" w:hAnsi="Verdana" w:cs="Times New Roman"/>
                <w:bCs/>
                <w:sz w:val="18"/>
                <w:szCs w:val="18"/>
              </w:rPr>
              <w:t>02-862</w:t>
            </w:r>
            <w:r w:rsidRPr="00D73EB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73EBF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93" w:type="dxa"/>
            <w:vAlign w:val="center"/>
          </w:tcPr>
          <w:p w14:paraId="371310F8" w14:textId="77777777" w:rsidR="00D73EBF" w:rsidRPr="00D73EBF" w:rsidRDefault="00D73EBF" w:rsidP="00802F5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73EBF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17ED9A0" w14:textId="77777777" w:rsidR="00D73EBF" w:rsidRPr="00D73EBF" w:rsidRDefault="00D73EBF" w:rsidP="00802F5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73EBF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53D02AA3" w14:textId="77777777" w:rsidR="00D73EBF" w:rsidRPr="00D73EBF" w:rsidRDefault="00D73EBF" w:rsidP="00802F5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73EBF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D73EBF" w:rsidRPr="00D73EBF" w14:paraId="6792AD56" w14:textId="77777777" w:rsidTr="00D73EBF">
        <w:tc>
          <w:tcPr>
            <w:tcW w:w="851" w:type="dxa"/>
            <w:vAlign w:val="center"/>
          </w:tcPr>
          <w:p w14:paraId="52F8ADDF" w14:textId="77777777" w:rsidR="00D73EBF" w:rsidRPr="00D73EBF" w:rsidRDefault="00D73EBF" w:rsidP="00802F5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73EBF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14:paraId="29333754" w14:textId="77777777" w:rsidR="00D73EBF" w:rsidRPr="00D73EBF" w:rsidRDefault="00D73EBF" w:rsidP="00802F5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73EBF">
              <w:rPr>
                <w:rFonts w:ascii="Verdana" w:hAnsi="Verdana" w:cs="Times New Roman"/>
                <w:b/>
                <w:sz w:val="18"/>
                <w:szCs w:val="18"/>
              </w:rPr>
              <w:t xml:space="preserve">Zakład Elektroniki i Automatyki Przemysłowej </w:t>
            </w:r>
            <w:proofErr w:type="spellStart"/>
            <w:r w:rsidRPr="00D73EBF">
              <w:rPr>
                <w:rFonts w:ascii="Verdana" w:hAnsi="Verdana" w:cs="Times New Roman"/>
                <w:b/>
                <w:sz w:val="18"/>
                <w:szCs w:val="18"/>
              </w:rPr>
              <w:t>Elkon</w:t>
            </w:r>
            <w:proofErr w:type="spellEnd"/>
            <w:r w:rsidRPr="00D73EBF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14:paraId="2CDE59E6" w14:textId="77777777" w:rsidR="00D73EBF" w:rsidRPr="00D73EBF" w:rsidRDefault="00D73EBF" w:rsidP="00802F5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73EBF">
              <w:rPr>
                <w:rFonts w:ascii="Verdana" w:hAnsi="Verdana" w:cs="Times New Roman"/>
                <w:bCs/>
                <w:sz w:val="18"/>
                <w:szCs w:val="18"/>
              </w:rPr>
              <w:t>Prosta</w:t>
            </w:r>
            <w:r w:rsidRPr="00D73EB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73EBF">
              <w:rPr>
                <w:rFonts w:ascii="Verdana" w:hAnsi="Verdana" w:cs="Times New Roman"/>
                <w:bCs/>
                <w:sz w:val="18"/>
                <w:szCs w:val="18"/>
              </w:rPr>
              <w:t>3</w:t>
            </w:r>
            <w:r w:rsidRPr="00D73EB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692B91DC" w14:textId="77777777" w:rsidR="00D73EBF" w:rsidRPr="00D73EBF" w:rsidRDefault="00D73EBF" w:rsidP="00802F5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73EBF">
              <w:rPr>
                <w:rFonts w:ascii="Verdana" w:hAnsi="Verdana" w:cs="Times New Roman"/>
                <w:bCs/>
                <w:sz w:val="18"/>
                <w:szCs w:val="18"/>
              </w:rPr>
              <w:t>44-200</w:t>
            </w:r>
            <w:r w:rsidRPr="00D73EB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D73EBF">
              <w:rPr>
                <w:rFonts w:ascii="Verdana" w:hAnsi="Verdana" w:cs="Times New Roman"/>
                <w:bCs/>
                <w:sz w:val="18"/>
                <w:szCs w:val="18"/>
              </w:rPr>
              <w:t>Rybnik</w:t>
            </w:r>
          </w:p>
        </w:tc>
        <w:tc>
          <w:tcPr>
            <w:tcW w:w="993" w:type="dxa"/>
            <w:vAlign w:val="center"/>
          </w:tcPr>
          <w:p w14:paraId="4787A5CC" w14:textId="651A1E83" w:rsidR="00D73EBF" w:rsidRPr="00D73EBF" w:rsidRDefault="00D73EBF" w:rsidP="00802F5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73EBF">
              <w:rPr>
                <w:rFonts w:ascii="Verdana" w:hAnsi="Verdana"/>
                <w:sz w:val="18"/>
                <w:szCs w:val="18"/>
              </w:rPr>
              <w:t>*)</w:t>
            </w:r>
          </w:p>
        </w:tc>
        <w:tc>
          <w:tcPr>
            <w:tcW w:w="1134" w:type="dxa"/>
            <w:vAlign w:val="center"/>
          </w:tcPr>
          <w:p w14:paraId="39F06D22" w14:textId="7EC4CEE0" w:rsidR="00D73EBF" w:rsidRPr="00D73EBF" w:rsidRDefault="00D73EBF" w:rsidP="00802F5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73EB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D73EBF">
              <w:rPr>
                <w:rFonts w:ascii="Verdana" w:hAnsi="Verdana"/>
                <w:sz w:val="18"/>
                <w:szCs w:val="18"/>
              </w:rPr>
              <w:t>*)</w:t>
            </w:r>
          </w:p>
        </w:tc>
        <w:tc>
          <w:tcPr>
            <w:tcW w:w="992" w:type="dxa"/>
            <w:vAlign w:val="center"/>
          </w:tcPr>
          <w:p w14:paraId="7B96E9C2" w14:textId="6AA85083" w:rsidR="00D73EBF" w:rsidRPr="00D73EBF" w:rsidRDefault="00D73EBF" w:rsidP="00802F5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73EBF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 w:rsidRPr="00D73EBF">
              <w:rPr>
                <w:rFonts w:ascii="Verdana" w:hAnsi="Verdana"/>
                <w:sz w:val="18"/>
                <w:szCs w:val="18"/>
              </w:rPr>
              <w:t>*)</w:t>
            </w:r>
          </w:p>
        </w:tc>
      </w:tr>
    </w:tbl>
    <w:p w14:paraId="0110B1CF" w14:textId="77777777" w:rsidR="00E85D70" w:rsidRPr="00D73EBF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78820572" w14:textId="53763249" w:rsidR="00F960D7" w:rsidRPr="00D73EBF" w:rsidRDefault="00D73EBF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D73EBF">
        <w:rPr>
          <w:rFonts w:ascii="Verdana" w:hAnsi="Verdana"/>
          <w:sz w:val="18"/>
          <w:szCs w:val="18"/>
        </w:rPr>
        <w:t>*) Zamawiający nie przyznawał punktów, ponieważ oferta została odrzucona</w:t>
      </w:r>
      <w:r>
        <w:rPr>
          <w:rFonts w:ascii="Verdana" w:hAnsi="Verdana"/>
          <w:sz w:val="18"/>
          <w:szCs w:val="18"/>
        </w:rPr>
        <w:t>.</w:t>
      </w:r>
    </w:p>
    <w:bookmarkEnd w:id="0"/>
    <w:p w14:paraId="2F17EFE9" w14:textId="77777777" w:rsidR="00F960D7" w:rsidRPr="00D73EBF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D73EB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07287" w14:textId="77777777" w:rsidR="008B33EE" w:rsidRDefault="008B33EE">
      <w:r>
        <w:separator/>
      </w:r>
    </w:p>
  </w:endnote>
  <w:endnote w:type="continuationSeparator" w:id="0">
    <w:p w14:paraId="6B835376" w14:textId="77777777" w:rsidR="008B33EE" w:rsidRDefault="008B3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B1FA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A7A4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D6103A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DD6EBA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D960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BCF76" w14:textId="77777777" w:rsidR="008B33EE" w:rsidRDefault="008B33EE">
      <w:r>
        <w:separator/>
      </w:r>
    </w:p>
  </w:footnote>
  <w:footnote w:type="continuationSeparator" w:id="0">
    <w:p w14:paraId="7239A047" w14:textId="77777777" w:rsidR="008B33EE" w:rsidRDefault="008B3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2D54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EB9D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C7BB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33E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33EE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73EBF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E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673612"/>
  <w15:chartTrackingRefBased/>
  <w15:docId w15:val="{F37C6769-36CB-4429-AFC5-4B254186F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2025-08-06T08:30:00Z</cp:lastPrinted>
  <dcterms:created xsi:type="dcterms:W3CDTF">2025-08-06T08:30:00Z</dcterms:created>
  <dcterms:modified xsi:type="dcterms:W3CDTF">2025-08-06T08:30:00Z</dcterms:modified>
</cp:coreProperties>
</file>