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60AF1" w14:textId="0CDF8858" w:rsidR="00081D13" w:rsidRPr="003E387A" w:rsidRDefault="00F12931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3E387A">
        <w:rPr>
          <w:sz w:val="20"/>
          <w:szCs w:val="20"/>
        </w:rPr>
        <w:t>Niepołomice</w:t>
      </w:r>
      <w:r w:rsidR="00081D13" w:rsidRPr="003E387A">
        <w:rPr>
          <w:sz w:val="20"/>
          <w:szCs w:val="20"/>
        </w:rPr>
        <w:t xml:space="preserve"> dnia: </w:t>
      </w:r>
      <w:r w:rsidRPr="003E387A">
        <w:rPr>
          <w:sz w:val="20"/>
          <w:szCs w:val="20"/>
        </w:rPr>
        <w:t>2025-08-0</w:t>
      </w:r>
      <w:r w:rsidR="003E387A" w:rsidRPr="003E387A">
        <w:rPr>
          <w:sz w:val="20"/>
          <w:szCs w:val="20"/>
        </w:rPr>
        <w:t>5</w:t>
      </w:r>
    </w:p>
    <w:p w14:paraId="10EE960E" w14:textId="77777777" w:rsidR="00081D13" w:rsidRPr="003E387A" w:rsidRDefault="00F12931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3E387A">
        <w:rPr>
          <w:b/>
          <w:bCs/>
          <w:sz w:val="20"/>
          <w:szCs w:val="20"/>
        </w:rPr>
        <w:t>GMINA NIEPOŁOMICE</w:t>
      </w:r>
    </w:p>
    <w:p w14:paraId="2BFF4ACA" w14:textId="77777777" w:rsidR="00081D13" w:rsidRPr="003E387A" w:rsidRDefault="00F12931" w:rsidP="00081D13">
      <w:pPr>
        <w:spacing w:line="360" w:lineRule="auto"/>
        <w:ind w:right="3969"/>
        <w:rPr>
          <w:sz w:val="20"/>
          <w:szCs w:val="20"/>
        </w:rPr>
      </w:pPr>
      <w:r w:rsidRPr="003E387A">
        <w:rPr>
          <w:sz w:val="20"/>
          <w:szCs w:val="20"/>
        </w:rPr>
        <w:t>Pl. Zwycięstwa</w:t>
      </w:r>
      <w:r w:rsidR="00081D13" w:rsidRPr="003E387A">
        <w:rPr>
          <w:sz w:val="20"/>
          <w:szCs w:val="20"/>
        </w:rPr>
        <w:t xml:space="preserve"> </w:t>
      </w:r>
      <w:r w:rsidRPr="003E387A">
        <w:rPr>
          <w:sz w:val="20"/>
          <w:szCs w:val="20"/>
        </w:rPr>
        <w:t>13</w:t>
      </w:r>
    </w:p>
    <w:p w14:paraId="7BE4E798" w14:textId="77777777" w:rsidR="00081D13" w:rsidRPr="003E387A" w:rsidRDefault="00F12931" w:rsidP="00081D13">
      <w:pPr>
        <w:ind w:right="3969"/>
        <w:rPr>
          <w:sz w:val="20"/>
          <w:szCs w:val="20"/>
        </w:rPr>
      </w:pPr>
      <w:r w:rsidRPr="003E387A">
        <w:rPr>
          <w:sz w:val="20"/>
          <w:szCs w:val="20"/>
        </w:rPr>
        <w:t>32-005</w:t>
      </w:r>
      <w:r w:rsidR="00081D13" w:rsidRPr="003E387A">
        <w:rPr>
          <w:sz w:val="20"/>
          <w:szCs w:val="20"/>
        </w:rPr>
        <w:t xml:space="preserve"> </w:t>
      </w:r>
      <w:r w:rsidRPr="003E387A">
        <w:rPr>
          <w:sz w:val="20"/>
          <w:szCs w:val="20"/>
        </w:rPr>
        <w:t>Niepołomice</w:t>
      </w:r>
    </w:p>
    <w:p w14:paraId="70A2A45D" w14:textId="77777777" w:rsidR="00081D13" w:rsidRPr="003E387A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E387A" w14:paraId="7715A1DB" w14:textId="77777777" w:rsidTr="00C13EA9">
        <w:tc>
          <w:tcPr>
            <w:tcW w:w="10065" w:type="dxa"/>
            <w:shd w:val="clear" w:color="auto" w:fill="F2F2F2"/>
            <w:hideMark/>
          </w:tcPr>
          <w:p w14:paraId="2A88850A" w14:textId="77777777" w:rsidR="00081D13" w:rsidRPr="003E387A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3E387A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526490D8" w14:textId="77777777" w:rsidR="00081D13" w:rsidRPr="003E387A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3E387A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13EF4446" w14:textId="77777777" w:rsidR="00081D13" w:rsidRPr="003E387A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5D1AF2B1" w14:textId="77777777" w:rsidR="00081D13" w:rsidRPr="003E387A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3E387A">
        <w:rPr>
          <w:rFonts w:eastAsia="Calibri"/>
          <w:sz w:val="20"/>
          <w:szCs w:val="20"/>
          <w:lang w:eastAsia="en-US"/>
        </w:rPr>
        <w:t xml:space="preserve">Dotyczy </w:t>
      </w:r>
      <w:r w:rsidRPr="003E387A">
        <w:rPr>
          <w:sz w:val="20"/>
          <w:szCs w:val="20"/>
        </w:rPr>
        <w:t>postępowania o udzielenie zamówienia publicznego</w:t>
      </w:r>
      <w:r w:rsidRPr="003E387A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E387A" w14:paraId="149A9985" w14:textId="77777777" w:rsidTr="00081D13">
        <w:tc>
          <w:tcPr>
            <w:tcW w:w="2269" w:type="dxa"/>
          </w:tcPr>
          <w:p w14:paraId="6DDD5228" w14:textId="77777777" w:rsidR="00081D13" w:rsidRPr="003E387A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3E387A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</w:tcPr>
          <w:p w14:paraId="5EA5AAE9" w14:textId="77777777" w:rsidR="00081D13" w:rsidRPr="003E387A" w:rsidRDefault="00F12931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3E387A">
              <w:rPr>
                <w:bCs/>
                <w:sz w:val="20"/>
                <w:szCs w:val="20"/>
              </w:rPr>
              <w:t>Plac zabaw i street workout na Błoniach w Niepołomicach</w:t>
            </w:r>
          </w:p>
        </w:tc>
      </w:tr>
      <w:tr w:rsidR="00F12931" w:rsidRPr="003E387A" w14:paraId="642E4F86" w14:textId="77777777" w:rsidTr="00FD6074">
        <w:tc>
          <w:tcPr>
            <w:tcW w:w="2269" w:type="dxa"/>
          </w:tcPr>
          <w:p w14:paraId="0A0033E0" w14:textId="77777777" w:rsidR="00F12931" w:rsidRPr="003E387A" w:rsidRDefault="00F12931" w:rsidP="00FD607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3E387A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</w:tcPr>
          <w:p w14:paraId="44D2C076" w14:textId="77777777" w:rsidR="00F12931" w:rsidRPr="003E387A" w:rsidRDefault="00F12931" w:rsidP="00FD607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3E387A">
              <w:rPr>
                <w:bCs/>
                <w:sz w:val="20"/>
                <w:szCs w:val="20"/>
              </w:rPr>
              <w:t>ZP.271.21.2025</w:t>
            </w:r>
          </w:p>
        </w:tc>
      </w:tr>
    </w:tbl>
    <w:p w14:paraId="5FADADA8" w14:textId="77777777" w:rsidR="00081D13" w:rsidRPr="003E387A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24EBE80A" w14:textId="77777777" w:rsidR="00081D13" w:rsidRPr="003E387A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3E387A">
        <w:rPr>
          <w:sz w:val="20"/>
          <w:szCs w:val="20"/>
        </w:rPr>
        <w:t xml:space="preserve">Zamawiający, </w:t>
      </w:r>
      <w:r w:rsidR="00F12931" w:rsidRPr="003E387A">
        <w:rPr>
          <w:b/>
          <w:sz w:val="20"/>
          <w:szCs w:val="20"/>
        </w:rPr>
        <w:t>GMINA NIEPOŁOMICE</w:t>
      </w:r>
      <w:r w:rsidRPr="003E387A">
        <w:rPr>
          <w:sz w:val="20"/>
          <w:szCs w:val="20"/>
        </w:rPr>
        <w:t xml:space="preserve">, działając na podstawie art. 253 </w:t>
      </w:r>
      <w:r w:rsidR="00A17CDB" w:rsidRPr="003E387A">
        <w:rPr>
          <w:sz w:val="20"/>
          <w:szCs w:val="20"/>
        </w:rPr>
        <w:t xml:space="preserve">ust. 1 pkt. 1 i </w:t>
      </w:r>
      <w:r w:rsidRPr="003E387A">
        <w:rPr>
          <w:sz w:val="20"/>
          <w:szCs w:val="20"/>
        </w:rPr>
        <w:t xml:space="preserve">ust. </w:t>
      </w:r>
      <w:r w:rsidR="00A17CDB" w:rsidRPr="003E387A">
        <w:rPr>
          <w:sz w:val="20"/>
          <w:szCs w:val="20"/>
        </w:rPr>
        <w:t>2</w:t>
      </w:r>
      <w:r w:rsidRPr="003E387A">
        <w:rPr>
          <w:sz w:val="20"/>
          <w:szCs w:val="20"/>
        </w:rPr>
        <w:t xml:space="preserve"> </w:t>
      </w:r>
      <w:r w:rsidR="00081D13" w:rsidRPr="003E387A">
        <w:rPr>
          <w:sz w:val="20"/>
          <w:szCs w:val="20"/>
        </w:rPr>
        <w:t xml:space="preserve">ustawy z dnia 11 września 2019r. Prawo zamówień publicznych </w:t>
      </w:r>
      <w:r w:rsidR="00F12931" w:rsidRPr="003E387A">
        <w:rPr>
          <w:sz w:val="20"/>
          <w:szCs w:val="20"/>
        </w:rPr>
        <w:t>(</w:t>
      </w:r>
      <w:proofErr w:type="spellStart"/>
      <w:r w:rsidR="00F12931" w:rsidRPr="003E387A">
        <w:rPr>
          <w:sz w:val="20"/>
          <w:szCs w:val="20"/>
        </w:rPr>
        <w:t>t.j</w:t>
      </w:r>
      <w:proofErr w:type="spellEnd"/>
      <w:r w:rsidR="00F12931" w:rsidRPr="003E387A">
        <w:rPr>
          <w:sz w:val="20"/>
          <w:szCs w:val="20"/>
        </w:rPr>
        <w:t>. Dz. U. z 2024 poz. 1320)</w:t>
      </w:r>
      <w:r w:rsidR="00081D13" w:rsidRPr="003E387A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12931" w:rsidRPr="003E387A" w14:paraId="478BFC51" w14:textId="77777777" w:rsidTr="00FD607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09319197" w14:textId="77777777" w:rsidR="00F12931" w:rsidRPr="003E387A" w:rsidRDefault="00F12931" w:rsidP="00FD6074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3E387A">
              <w:rPr>
                <w:b/>
                <w:sz w:val="20"/>
                <w:szCs w:val="20"/>
              </w:rPr>
              <w:t>Gardenia Sport Sp. z o.o.</w:t>
            </w:r>
          </w:p>
          <w:p w14:paraId="4DAB0C0C" w14:textId="792AE708" w:rsidR="00F12931" w:rsidRPr="003E387A" w:rsidRDefault="003E387A" w:rsidP="00FD6074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F12931" w:rsidRPr="003E387A">
              <w:rPr>
                <w:bCs/>
                <w:sz w:val="20"/>
                <w:szCs w:val="20"/>
              </w:rPr>
              <w:t>Kłobucka</w:t>
            </w:r>
            <w:r w:rsidR="00F12931" w:rsidRPr="003E387A">
              <w:rPr>
                <w:bCs/>
                <w:sz w:val="20"/>
                <w:szCs w:val="20"/>
              </w:rPr>
              <w:t xml:space="preserve"> </w:t>
            </w:r>
            <w:r w:rsidR="00F12931" w:rsidRPr="003E387A">
              <w:rPr>
                <w:bCs/>
                <w:sz w:val="20"/>
                <w:szCs w:val="20"/>
              </w:rPr>
              <w:t>13</w:t>
            </w:r>
            <w:r w:rsidR="00F12931" w:rsidRPr="003E387A">
              <w:rPr>
                <w:bCs/>
                <w:sz w:val="20"/>
                <w:szCs w:val="20"/>
              </w:rPr>
              <w:t xml:space="preserve"> </w:t>
            </w:r>
          </w:p>
          <w:p w14:paraId="35F9F90F" w14:textId="77777777" w:rsidR="00F12931" w:rsidRPr="003E387A" w:rsidRDefault="00F12931" w:rsidP="00FD6074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3E387A">
              <w:rPr>
                <w:bCs/>
                <w:sz w:val="20"/>
                <w:szCs w:val="20"/>
              </w:rPr>
              <w:t>03-287</w:t>
            </w:r>
            <w:r w:rsidRPr="003E387A">
              <w:rPr>
                <w:bCs/>
                <w:sz w:val="20"/>
                <w:szCs w:val="20"/>
              </w:rPr>
              <w:t xml:space="preserve"> </w:t>
            </w:r>
            <w:r w:rsidRPr="003E387A">
              <w:rPr>
                <w:bCs/>
                <w:sz w:val="20"/>
                <w:szCs w:val="20"/>
              </w:rPr>
              <w:t>Warszawa</w:t>
            </w:r>
          </w:p>
          <w:p w14:paraId="51D47FFA" w14:textId="77777777" w:rsidR="00F12931" w:rsidRPr="003E387A" w:rsidRDefault="00F12931" w:rsidP="00FD6074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3E387A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3E387A">
              <w:rPr>
                <w:sz w:val="20"/>
                <w:szCs w:val="20"/>
              </w:rPr>
              <w:t xml:space="preserve"> </w:t>
            </w:r>
            <w:bookmarkEnd w:id="1"/>
            <w:r w:rsidRPr="003E387A">
              <w:rPr>
                <w:b/>
                <w:sz w:val="20"/>
                <w:szCs w:val="20"/>
              </w:rPr>
              <w:t>1 299 484.67 zł</w:t>
            </w:r>
            <w:r w:rsidRPr="003E387A">
              <w:rPr>
                <w:b/>
                <w:sz w:val="20"/>
                <w:szCs w:val="20"/>
              </w:rPr>
              <w:t xml:space="preserve"> brutto</w:t>
            </w:r>
            <w:r w:rsidRPr="003E387A">
              <w:rPr>
                <w:bCs/>
                <w:sz w:val="20"/>
                <w:szCs w:val="20"/>
              </w:rPr>
              <w:t>.</w:t>
            </w:r>
          </w:p>
          <w:p w14:paraId="603E7741" w14:textId="77777777" w:rsidR="00F12931" w:rsidRPr="003E387A" w:rsidRDefault="00F12931" w:rsidP="00FD6074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3E387A">
              <w:rPr>
                <w:color w:val="000000"/>
                <w:sz w:val="20"/>
                <w:szCs w:val="20"/>
              </w:rPr>
              <w:t>Uzasadnienie wyboru:</w:t>
            </w:r>
          </w:p>
          <w:p w14:paraId="5771E5DC" w14:textId="77777777" w:rsidR="00F12931" w:rsidRPr="003E387A" w:rsidRDefault="00F12931" w:rsidP="00FD607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3E387A">
              <w:rPr>
                <w:sz w:val="20"/>
                <w:szCs w:val="20"/>
              </w:rPr>
              <w:t>Po odrzuceniu dwóch ofert została jedna ważna oferta, która spełnia warunki zamówienia a wykonawca  nie podlega wykluczeniu.</w:t>
            </w:r>
          </w:p>
        </w:tc>
      </w:tr>
    </w:tbl>
    <w:p w14:paraId="605B8FA2" w14:textId="77777777" w:rsidR="00081D13" w:rsidRPr="003E387A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3E387A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3E387A">
        <w:rPr>
          <w:color w:val="000000"/>
          <w:sz w:val="20"/>
          <w:szCs w:val="20"/>
        </w:rPr>
        <w:t>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819"/>
        <w:gridCol w:w="1418"/>
        <w:gridCol w:w="1417"/>
        <w:gridCol w:w="1701"/>
      </w:tblGrid>
      <w:tr w:rsidR="003E387A" w:rsidRPr="003E387A" w14:paraId="419DE245" w14:textId="77777777" w:rsidTr="003E387A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33A21C62" w14:textId="77777777" w:rsidR="003E387A" w:rsidRPr="003E387A" w:rsidRDefault="003E387A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3E387A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4819" w:type="dxa"/>
            <w:shd w:val="clear" w:color="auto" w:fill="F2F2F2"/>
            <w:vAlign w:val="center"/>
          </w:tcPr>
          <w:p w14:paraId="6D27AFF8" w14:textId="77777777" w:rsidR="003E387A" w:rsidRPr="003E387A" w:rsidRDefault="003E387A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387A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2696AB2A" w14:textId="77777777" w:rsidR="003E387A" w:rsidRPr="003E387A" w:rsidRDefault="003E387A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3E387A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7D313DA6" w14:textId="77777777" w:rsidR="003E387A" w:rsidRPr="003E387A" w:rsidRDefault="003E387A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3E387A">
              <w:rPr>
                <w:rFonts w:ascii="Times New Roman" w:hAnsi="Times New Roman" w:cs="Times New Roman"/>
                <w:bCs/>
              </w:rPr>
              <w:t>okres rękojmi i gwarancji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558A9C60" w14:textId="77777777" w:rsidR="003E387A" w:rsidRPr="003E387A" w:rsidRDefault="003E387A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387A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3E387A" w:rsidRPr="003E387A" w14:paraId="5BD6C983" w14:textId="77777777" w:rsidTr="003E387A">
        <w:tc>
          <w:tcPr>
            <w:tcW w:w="851" w:type="dxa"/>
            <w:vAlign w:val="center"/>
          </w:tcPr>
          <w:p w14:paraId="60FE5146" w14:textId="77777777" w:rsidR="003E387A" w:rsidRPr="003E387A" w:rsidRDefault="003E387A" w:rsidP="00FD607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387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19" w:type="dxa"/>
            <w:vAlign w:val="center"/>
          </w:tcPr>
          <w:p w14:paraId="1780CCF7" w14:textId="77777777" w:rsidR="003E387A" w:rsidRPr="003E387A" w:rsidRDefault="003E387A" w:rsidP="00FD6074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3E387A">
              <w:rPr>
                <w:rFonts w:ascii="Times New Roman" w:hAnsi="Times New Roman" w:cs="Times New Roman"/>
                <w:b/>
              </w:rPr>
              <w:t>Gardenia Sport Sp. z o.o.</w:t>
            </w:r>
          </w:p>
          <w:p w14:paraId="4343CDBD" w14:textId="125168ED" w:rsidR="003E387A" w:rsidRPr="003E387A" w:rsidRDefault="003E387A" w:rsidP="00FD6074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3E387A">
              <w:rPr>
                <w:rFonts w:ascii="Times New Roman" w:hAnsi="Times New Roman" w:cs="Times New Roman"/>
                <w:bCs/>
              </w:rPr>
              <w:t>Kłobucka</w:t>
            </w:r>
            <w:r w:rsidRPr="003E387A">
              <w:rPr>
                <w:rFonts w:ascii="Times New Roman" w:hAnsi="Times New Roman" w:cs="Times New Roman"/>
                <w:bCs/>
              </w:rPr>
              <w:t xml:space="preserve"> </w:t>
            </w:r>
            <w:r w:rsidRPr="003E387A">
              <w:rPr>
                <w:rFonts w:ascii="Times New Roman" w:hAnsi="Times New Roman" w:cs="Times New Roman"/>
                <w:bCs/>
              </w:rPr>
              <w:t>13</w:t>
            </w:r>
            <w:r w:rsidRPr="003E387A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1B38935E" w14:textId="77777777" w:rsidR="003E387A" w:rsidRPr="003E387A" w:rsidRDefault="003E387A" w:rsidP="00FD6074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3E387A">
              <w:rPr>
                <w:rFonts w:ascii="Times New Roman" w:hAnsi="Times New Roman" w:cs="Times New Roman"/>
                <w:bCs/>
              </w:rPr>
              <w:t>03-287</w:t>
            </w:r>
            <w:r w:rsidRPr="003E387A">
              <w:rPr>
                <w:rFonts w:ascii="Times New Roman" w:hAnsi="Times New Roman" w:cs="Times New Roman"/>
                <w:bCs/>
              </w:rPr>
              <w:t xml:space="preserve"> </w:t>
            </w:r>
            <w:r w:rsidRPr="003E387A">
              <w:rPr>
                <w:rFonts w:ascii="Times New Roman" w:hAnsi="Times New Roman" w:cs="Times New Roman"/>
                <w:bCs/>
              </w:rPr>
              <w:t>Warszawa</w:t>
            </w:r>
          </w:p>
        </w:tc>
        <w:tc>
          <w:tcPr>
            <w:tcW w:w="1418" w:type="dxa"/>
            <w:vAlign w:val="center"/>
          </w:tcPr>
          <w:p w14:paraId="647A5078" w14:textId="77777777" w:rsidR="003E387A" w:rsidRPr="003E387A" w:rsidRDefault="003E387A" w:rsidP="00FD607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387A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436DE4D5" w14:textId="77777777" w:rsidR="003E387A" w:rsidRPr="003E387A" w:rsidRDefault="003E387A" w:rsidP="00FD607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387A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7CB58C5D" w14:textId="77777777" w:rsidR="003E387A" w:rsidRPr="003E387A" w:rsidRDefault="003E387A" w:rsidP="00FD607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387A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3E387A" w:rsidRPr="003E387A" w14:paraId="7D043337" w14:textId="77777777" w:rsidTr="003E387A">
        <w:tc>
          <w:tcPr>
            <w:tcW w:w="851" w:type="dxa"/>
            <w:vAlign w:val="center"/>
          </w:tcPr>
          <w:p w14:paraId="59FD9F00" w14:textId="77777777" w:rsidR="003E387A" w:rsidRPr="003E387A" w:rsidRDefault="003E387A" w:rsidP="00FD607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387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vAlign w:val="center"/>
          </w:tcPr>
          <w:p w14:paraId="71C998DD" w14:textId="77777777" w:rsidR="003E387A" w:rsidRPr="003E387A" w:rsidRDefault="003E387A" w:rsidP="00FD6074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3E387A">
              <w:rPr>
                <w:rFonts w:ascii="Times New Roman" w:hAnsi="Times New Roman" w:cs="Times New Roman"/>
                <w:b/>
              </w:rPr>
              <w:t>Landsca</w:t>
            </w:r>
            <w:proofErr w:type="spellEnd"/>
            <w:r w:rsidRPr="003E387A">
              <w:rPr>
                <w:rFonts w:ascii="Times New Roman" w:hAnsi="Times New Roman" w:cs="Times New Roman"/>
                <w:b/>
              </w:rPr>
              <w:t xml:space="preserve"> sp. z o.o.</w:t>
            </w:r>
          </w:p>
          <w:p w14:paraId="5DFA5CA1" w14:textId="2F1CAC56" w:rsidR="003E387A" w:rsidRPr="003E387A" w:rsidRDefault="003E387A" w:rsidP="00FD6074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3E387A">
              <w:rPr>
                <w:rFonts w:ascii="Times New Roman" w:hAnsi="Times New Roman" w:cs="Times New Roman"/>
                <w:bCs/>
              </w:rPr>
              <w:t>Mrozowa</w:t>
            </w:r>
            <w:r w:rsidRPr="003E387A">
              <w:rPr>
                <w:rFonts w:ascii="Times New Roman" w:hAnsi="Times New Roman" w:cs="Times New Roman"/>
                <w:bCs/>
              </w:rPr>
              <w:t xml:space="preserve"> </w:t>
            </w:r>
            <w:r w:rsidRPr="003E387A">
              <w:rPr>
                <w:rFonts w:ascii="Times New Roman" w:hAnsi="Times New Roman" w:cs="Times New Roman"/>
                <w:bCs/>
              </w:rPr>
              <w:t>1</w:t>
            </w:r>
            <w:r w:rsidRPr="003E387A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68C0808D" w14:textId="77777777" w:rsidR="003E387A" w:rsidRPr="003E387A" w:rsidRDefault="003E387A" w:rsidP="00FD6074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3E387A">
              <w:rPr>
                <w:rFonts w:ascii="Times New Roman" w:hAnsi="Times New Roman" w:cs="Times New Roman"/>
                <w:bCs/>
              </w:rPr>
              <w:t>31-752</w:t>
            </w:r>
            <w:r w:rsidRPr="003E387A">
              <w:rPr>
                <w:rFonts w:ascii="Times New Roman" w:hAnsi="Times New Roman" w:cs="Times New Roman"/>
                <w:bCs/>
              </w:rPr>
              <w:t xml:space="preserve"> </w:t>
            </w:r>
            <w:r w:rsidRPr="003E387A">
              <w:rPr>
                <w:rFonts w:ascii="Times New Roman" w:hAnsi="Times New Roman" w:cs="Times New Roman"/>
                <w:bCs/>
              </w:rPr>
              <w:t>Kraków</w:t>
            </w:r>
          </w:p>
        </w:tc>
        <w:tc>
          <w:tcPr>
            <w:tcW w:w="1418" w:type="dxa"/>
            <w:vAlign w:val="center"/>
          </w:tcPr>
          <w:p w14:paraId="3C1088ED" w14:textId="77777777" w:rsidR="003E387A" w:rsidRPr="003E387A" w:rsidRDefault="003E387A" w:rsidP="00FD607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387A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14:paraId="6161AE8F" w14:textId="77777777" w:rsidR="003E387A" w:rsidRPr="003E387A" w:rsidRDefault="003E387A" w:rsidP="00FD607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387A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19C6DC75" w14:textId="77777777" w:rsidR="003E387A" w:rsidRPr="003E387A" w:rsidRDefault="003E387A" w:rsidP="00FD607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387A">
              <w:rPr>
                <w:rFonts w:ascii="Times New Roman" w:hAnsi="Times New Roman" w:cs="Times New Roman"/>
              </w:rPr>
              <w:t xml:space="preserve">  0,00</w:t>
            </w:r>
          </w:p>
        </w:tc>
      </w:tr>
      <w:tr w:rsidR="003E387A" w:rsidRPr="003E387A" w14:paraId="5C868896" w14:textId="77777777" w:rsidTr="003E387A">
        <w:tc>
          <w:tcPr>
            <w:tcW w:w="851" w:type="dxa"/>
            <w:vAlign w:val="center"/>
          </w:tcPr>
          <w:p w14:paraId="252DC675" w14:textId="77777777" w:rsidR="003E387A" w:rsidRPr="003E387A" w:rsidRDefault="003E387A" w:rsidP="00FD607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387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819" w:type="dxa"/>
            <w:vAlign w:val="center"/>
          </w:tcPr>
          <w:p w14:paraId="68234B8C" w14:textId="61FB8B17" w:rsidR="003E387A" w:rsidRPr="003E387A" w:rsidRDefault="003E387A" w:rsidP="00FD6074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E</w:t>
            </w:r>
            <w:r w:rsidRPr="003E387A">
              <w:rPr>
                <w:rFonts w:ascii="Times New Roman" w:hAnsi="Times New Roman" w:cs="Times New Roman"/>
                <w:b/>
              </w:rPr>
              <w:t>ducarium</w:t>
            </w:r>
            <w:proofErr w:type="spellEnd"/>
            <w:r w:rsidRPr="003E387A">
              <w:rPr>
                <w:rFonts w:ascii="Times New Roman" w:hAnsi="Times New Roman" w:cs="Times New Roman"/>
                <w:b/>
              </w:rPr>
              <w:t xml:space="preserve"> spółka z ograniczoną odpowiedzialnością</w:t>
            </w:r>
          </w:p>
          <w:p w14:paraId="2D1619EB" w14:textId="1CA47E8B" w:rsidR="003E387A" w:rsidRPr="003E387A" w:rsidRDefault="003E387A" w:rsidP="00FD6074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3E387A">
              <w:rPr>
                <w:rFonts w:ascii="Times New Roman" w:hAnsi="Times New Roman" w:cs="Times New Roman"/>
                <w:bCs/>
              </w:rPr>
              <w:t>Grunwaldzka</w:t>
            </w:r>
            <w:r w:rsidRPr="003E387A">
              <w:rPr>
                <w:rFonts w:ascii="Times New Roman" w:hAnsi="Times New Roman" w:cs="Times New Roman"/>
                <w:bCs/>
              </w:rPr>
              <w:t xml:space="preserve"> </w:t>
            </w:r>
            <w:r w:rsidRPr="003E387A">
              <w:rPr>
                <w:rFonts w:ascii="Times New Roman" w:hAnsi="Times New Roman" w:cs="Times New Roman"/>
                <w:bCs/>
              </w:rPr>
              <w:t>207</w:t>
            </w:r>
            <w:r w:rsidRPr="003E387A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43ED20F7" w14:textId="77777777" w:rsidR="003E387A" w:rsidRPr="003E387A" w:rsidRDefault="003E387A" w:rsidP="00FD6074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3E387A">
              <w:rPr>
                <w:rFonts w:ascii="Times New Roman" w:hAnsi="Times New Roman" w:cs="Times New Roman"/>
                <w:bCs/>
              </w:rPr>
              <w:t>85-451</w:t>
            </w:r>
            <w:r w:rsidRPr="003E387A">
              <w:rPr>
                <w:rFonts w:ascii="Times New Roman" w:hAnsi="Times New Roman" w:cs="Times New Roman"/>
                <w:bCs/>
              </w:rPr>
              <w:t xml:space="preserve"> </w:t>
            </w:r>
            <w:r w:rsidRPr="003E387A">
              <w:rPr>
                <w:rFonts w:ascii="Times New Roman" w:hAnsi="Times New Roman" w:cs="Times New Roman"/>
                <w:bCs/>
              </w:rPr>
              <w:t>Bydgoszcz</w:t>
            </w:r>
          </w:p>
        </w:tc>
        <w:tc>
          <w:tcPr>
            <w:tcW w:w="1418" w:type="dxa"/>
            <w:vAlign w:val="center"/>
          </w:tcPr>
          <w:p w14:paraId="7B168057" w14:textId="77777777" w:rsidR="003E387A" w:rsidRPr="003E387A" w:rsidRDefault="003E387A" w:rsidP="00FD607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387A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14:paraId="294676ED" w14:textId="77777777" w:rsidR="003E387A" w:rsidRPr="003E387A" w:rsidRDefault="003E387A" w:rsidP="00FD607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387A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3AB568E9" w14:textId="77777777" w:rsidR="003E387A" w:rsidRPr="003E387A" w:rsidRDefault="003E387A" w:rsidP="00FD607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387A">
              <w:rPr>
                <w:rFonts w:ascii="Times New Roman" w:hAnsi="Times New Roman" w:cs="Times New Roman"/>
              </w:rPr>
              <w:t xml:space="preserve">  0,00</w:t>
            </w:r>
          </w:p>
        </w:tc>
      </w:tr>
    </w:tbl>
    <w:p w14:paraId="3032C972" w14:textId="77777777" w:rsidR="00E85D70" w:rsidRPr="003E387A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2766E3EC" w14:textId="77777777" w:rsidR="00F960D7" w:rsidRPr="003E387A" w:rsidRDefault="00F960D7" w:rsidP="00F33C66">
      <w:pPr>
        <w:spacing w:line="276" w:lineRule="auto"/>
        <w:jc w:val="both"/>
        <w:rPr>
          <w:sz w:val="20"/>
          <w:szCs w:val="20"/>
        </w:rPr>
      </w:pPr>
    </w:p>
    <w:p w14:paraId="618724BE" w14:textId="689FB773" w:rsidR="008642B3" w:rsidRPr="003E387A" w:rsidRDefault="00F12931" w:rsidP="00005838">
      <w:pPr>
        <w:jc w:val="right"/>
        <w:rPr>
          <w:sz w:val="20"/>
          <w:szCs w:val="20"/>
        </w:rPr>
      </w:pPr>
      <w:r w:rsidRPr="003E387A">
        <w:rPr>
          <w:sz w:val="20"/>
          <w:szCs w:val="20"/>
        </w:rPr>
        <w:t xml:space="preserve">  </w:t>
      </w:r>
      <w:bookmarkEnd w:id="0"/>
    </w:p>
    <w:sectPr w:rsidR="008642B3" w:rsidRPr="003E387A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9F350" w14:textId="77777777" w:rsidR="0085695D" w:rsidRDefault="0085695D">
      <w:r>
        <w:separator/>
      </w:r>
    </w:p>
  </w:endnote>
  <w:endnote w:type="continuationSeparator" w:id="0">
    <w:p w14:paraId="514EAEF6" w14:textId="77777777" w:rsidR="0085695D" w:rsidRDefault="00856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D0EA9" w14:textId="77777777" w:rsidR="00F12931" w:rsidRDefault="00F129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EAD98" w14:textId="524DB21C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3985E" w14:textId="77777777" w:rsidR="00F12931" w:rsidRDefault="00F129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592212" w14:textId="77777777" w:rsidR="0085695D" w:rsidRDefault="0085695D">
      <w:r>
        <w:separator/>
      </w:r>
    </w:p>
  </w:footnote>
  <w:footnote w:type="continuationSeparator" w:id="0">
    <w:p w14:paraId="70F2C7B0" w14:textId="77777777" w:rsidR="0085695D" w:rsidRDefault="008569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51609" w14:textId="77777777" w:rsidR="00F12931" w:rsidRDefault="00F129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C110C" w14:textId="77777777" w:rsidR="00F12931" w:rsidRDefault="00F129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E0D23" w14:textId="77777777" w:rsidR="00F12931" w:rsidRDefault="00F129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695D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3E387A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5695D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12931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0B9ED2"/>
  <w15:chartTrackingRefBased/>
  <w15:docId w15:val="{54E1DD37-B84B-4EA6-A475-6F8B15785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196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dc:description/>
  <cp:lastModifiedBy>Anna Topór</cp:lastModifiedBy>
  <cp:revision>2</cp:revision>
  <cp:lastPrinted>1601-01-01T00:00:00Z</cp:lastPrinted>
  <dcterms:created xsi:type="dcterms:W3CDTF">2025-08-04T13:25:00Z</dcterms:created>
  <dcterms:modified xsi:type="dcterms:W3CDTF">2025-08-04T13:25:00Z</dcterms:modified>
</cp:coreProperties>
</file>