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EFDD8" w14:textId="77777777" w:rsidR="00DA7552" w:rsidRPr="009432A1" w:rsidRDefault="007E55AC" w:rsidP="00765CA4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7E55AC">
        <w:rPr>
          <w:rFonts w:ascii="Arial" w:hAnsi="Arial" w:cs="Arial"/>
          <w:sz w:val="24"/>
          <w:szCs w:val="24"/>
        </w:rPr>
        <w:t>Kraków</w:t>
      </w:r>
      <w:r w:rsidR="00DA7552" w:rsidRPr="009432A1">
        <w:rPr>
          <w:rFonts w:ascii="Arial" w:hAnsi="Arial" w:cs="Arial"/>
          <w:sz w:val="24"/>
          <w:szCs w:val="24"/>
        </w:rPr>
        <w:t xml:space="preserve"> dnia: </w:t>
      </w:r>
      <w:r w:rsidRPr="007E55AC">
        <w:rPr>
          <w:rFonts w:ascii="Arial" w:hAnsi="Arial" w:cs="Arial"/>
          <w:sz w:val="24"/>
          <w:szCs w:val="24"/>
        </w:rPr>
        <w:t>2025-08-05</w:t>
      </w:r>
    </w:p>
    <w:p w14:paraId="445D12D9" w14:textId="77777777" w:rsidR="00DA7552" w:rsidRPr="009432A1" w:rsidRDefault="007E55AC" w:rsidP="00DA755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E55AC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41A8DE55" w14:textId="77777777" w:rsidR="00DA7552" w:rsidRPr="009432A1" w:rsidRDefault="007E55AC" w:rsidP="00DA7552">
      <w:pPr>
        <w:spacing w:line="360" w:lineRule="auto"/>
        <w:rPr>
          <w:rFonts w:ascii="Arial" w:hAnsi="Arial" w:cs="Arial"/>
          <w:sz w:val="24"/>
          <w:szCs w:val="24"/>
        </w:rPr>
      </w:pPr>
      <w:r w:rsidRPr="007E55AC">
        <w:rPr>
          <w:rFonts w:ascii="Arial" w:hAnsi="Arial" w:cs="Arial"/>
          <w:sz w:val="24"/>
          <w:szCs w:val="24"/>
        </w:rPr>
        <w:t>os. Na Skarpie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7E55AC">
        <w:rPr>
          <w:rFonts w:ascii="Arial" w:hAnsi="Arial" w:cs="Arial"/>
          <w:sz w:val="24"/>
          <w:szCs w:val="24"/>
        </w:rPr>
        <w:t>66</w:t>
      </w:r>
    </w:p>
    <w:p w14:paraId="06663202" w14:textId="77777777" w:rsidR="00DA7552" w:rsidRPr="009432A1" w:rsidRDefault="007E55AC" w:rsidP="00DA7552">
      <w:pPr>
        <w:rPr>
          <w:rFonts w:ascii="Arial" w:hAnsi="Arial" w:cs="Arial"/>
          <w:sz w:val="24"/>
          <w:szCs w:val="24"/>
        </w:rPr>
      </w:pPr>
      <w:r w:rsidRPr="007E55AC">
        <w:rPr>
          <w:rFonts w:ascii="Arial" w:hAnsi="Arial" w:cs="Arial"/>
          <w:sz w:val="24"/>
          <w:szCs w:val="24"/>
        </w:rPr>
        <w:t>31-913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7E55AC">
        <w:rPr>
          <w:rFonts w:ascii="Arial" w:hAnsi="Arial" w:cs="Arial"/>
          <w:sz w:val="24"/>
          <w:szCs w:val="24"/>
        </w:rPr>
        <w:t>Kraków</w:t>
      </w:r>
    </w:p>
    <w:p w14:paraId="19992303" w14:textId="77777777" w:rsidR="00DA7552" w:rsidRPr="009432A1" w:rsidRDefault="00DA7552" w:rsidP="00DA7552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2E0EAFB" w14:textId="336B77CE" w:rsidR="00DA7552" w:rsidRDefault="00DA7552" w:rsidP="00765CA4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3CDFD8A0" w14:textId="385244CA" w:rsidR="00F97E58" w:rsidRPr="009432A1" w:rsidRDefault="00F97E58" w:rsidP="00765CA4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SZP-271-32/25.693.EJK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DA7552" w:rsidRPr="009432A1" w14:paraId="7B619B26" w14:textId="777777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A35E33" w14:textId="77777777" w:rsidR="00DA7552" w:rsidRPr="00CF7835" w:rsidRDefault="00DA7552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 w:rsidRPr="0072425F">
              <w:rPr>
                <w:rFonts w:ascii="Arial" w:hAnsi="Arial" w:cs="Arial"/>
                <w:b/>
                <w:spacing w:val="20"/>
                <w:sz w:val="28"/>
              </w:rPr>
              <w:t>INFORMACJA Z OTWARCIA OFERT DODATKOWYCH</w:t>
            </w:r>
          </w:p>
        </w:tc>
      </w:tr>
    </w:tbl>
    <w:p w14:paraId="6A89EBBA" w14:textId="77777777" w:rsidR="00DA7552" w:rsidRPr="00382A4A" w:rsidRDefault="00DA7552" w:rsidP="00DA7552">
      <w:pPr>
        <w:pStyle w:val="Nagwek"/>
        <w:tabs>
          <w:tab w:val="clear" w:pos="4536"/>
        </w:tabs>
        <w:spacing w:after="24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1A28292" w14:textId="77777777" w:rsidR="00F97E58" w:rsidRDefault="00F97E58" w:rsidP="00DA755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48252034" w14:textId="7E6B3378" w:rsidR="00DA7552" w:rsidRPr="004E4B64" w:rsidRDefault="00DA7552" w:rsidP="00DA755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A7552" w:rsidRPr="004E4B64" w14:paraId="1B8452BE" w14:textId="77777777">
        <w:tc>
          <w:tcPr>
            <w:tcW w:w="2269" w:type="dxa"/>
            <w:shd w:val="clear" w:color="auto" w:fill="auto"/>
          </w:tcPr>
          <w:p w14:paraId="5351385E" w14:textId="77777777" w:rsidR="00DA7552" w:rsidRPr="004E4B64" w:rsidRDefault="00DA755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DEC40F1" w14:textId="77777777" w:rsidR="00DA7552" w:rsidRPr="004E4B64" w:rsidRDefault="007E55A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E55AC">
              <w:rPr>
                <w:rFonts w:ascii="Arial" w:hAnsi="Arial" w:cs="Arial"/>
                <w:bCs/>
                <w:sz w:val="24"/>
                <w:szCs w:val="24"/>
              </w:rPr>
              <w:t>Dostawa szczepionek</w:t>
            </w:r>
            <w:r w:rsidR="00DA755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E55AC" w:rsidRPr="004E4B64" w14:paraId="3642CA90" w14:textId="77777777" w:rsidTr="00D61801">
        <w:tc>
          <w:tcPr>
            <w:tcW w:w="2269" w:type="dxa"/>
            <w:shd w:val="clear" w:color="auto" w:fill="auto"/>
          </w:tcPr>
          <w:p w14:paraId="3E66F9CC" w14:textId="77777777" w:rsidR="007E55AC" w:rsidRPr="004E4B64" w:rsidRDefault="007E55AC" w:rsidP="00D6180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F89D87C" w14:textId="77777777" w:rsidR="007E55AC" w:rsidRPr="004E4B64" w:rsidRDefault="007E55AC" w:rsidP="00D6180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E55AC">
              <w:rPr>
                <w:rFonts w:ascii="Arial" w:hAnsi="Arial" w:cs="Arial"/>
                <w:bCs/>
                <w:sz w:val="24"/>
                <w:szCs w:val="24"/>
              </w:rPr>
              <w:t>SZP-271-32/25</w:t>
            </w:r>
          </w:p>
        </w:tc>
      </w:tr>
    </w:tbl>
    <w:p w14:paraId="3B61D506" w14:textId="77777777" w:rsidR="00DA7552" w:rsidRDefault="00DA7552" w:rsidP="00DA7552">
      <w:pPr>
        <w:jc w:val="both"/>
        <w:rPr>
          <w:rFonts w:ascii="Arial" w:hAnsi="Arial" w:cs="Arial"/>
          <w:sz w:val="24"/>
          <w:szCs w:val="24"/>
        </w:rPr>
      </w:pPr>
    </w:p>
    <w:p w14:paraId="3336116F" w14:textId="77777777" w:rsidR="00D665F5" w:rsidRPr="0067586C" w:rsidRDefault="00D665F5" w:rsidP="00DA755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7E55AC" w:rsidRPr="007E55AC">
        <w:rPr>
          <w:rFonts w:ascii="Arial" w:hAnsi="Arial" w:cs="Arial"/>
          <w:sz w:val="24"/>
          <w:szCs w:val="24"/>
        </w:rPr>
        <w:t>(</w:t>
      </w:r>
      <w:proofErr w:type="spellStart"/>
      <w:r w:rsidR="007E55AC" w:rsidRPr="007E55AC">
        <w:rPr>
          <w:rFonts w:ascii="Arial" w:hAnsi="Arial" w:cs="Arial"/>
          <w:sz w:val="24"/>
          <w:szCs w:val="24"/>
        </w:rPr>
        <w:t>t.j</w:t>
      </w:r>
      <w:proofErr w:type="spellEnd"/>
      <w:r w:rsidR="007E55AC" w:rsidRPr="007E55AC">
        <w:rPr>
          <w:rFonts w:ascii="Arial" w:hAnsi="Arial" w:cs="Arial"/>
          <w:sz w:val="24"/>
          <w:szCs w:val="24"/>
        </w:rPr>
        <w:t>. Dz. U. z 2024 poz. 1320)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14:paraId="505E9D73" w14:textId="77777777" w:rsidR="00F97E58" w:rsidRDefault="00F97E58" w:rsidP="00DA755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3C47A963" w14:textId="0277FE2C" w:rsidR="00A80738" w:rsidRPr="00F916F6" w:rsidRDefault="00D665F5" w:rsidP="00DA755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7E55AC" w:rsidRPr="007E55AC">
        <w:rPr>
          <w:rFonts w:ascii="Arial" w:hAnsi="Arial" w:cs="Arial"/>
          <w:sz w:val="24"/>
          <w:szCs w:val="24"/>
        </w:rPr>
        <w:t>05/08/2025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9B015E" w:rsidRPr="00AD4689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7E55AC" w:rsidRPr="007E55AC">
        <w:rPr>
          <w:rFonts w:ascii="Arial" w:hAnsi="Arial" w:cs="Arial"/>
          <w:noProof/>
          <w:sz w:val="24"/>
          <w:szCs w:val="24"/>
        </w:rPr>
        <w:t>09:30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F916F6" w14:paraId="49AD31C2" w14:textId="77777777">
        <w:tc>
          <w:tcPr>
            <w:tcW w:w="1276" w:type="dxa"/>
            <w:shd w:val="clear" w:color="auto" w:fill="F2F2F2"/>
            <w:vAlign w:val="center"/>
          </w:tcPr>
          <w:p w14:paraId="243A218B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5259E85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F3F4A07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A07D617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7E55AC" w:rsidRPr="00F916F6" w14:paraId="3A0E9134" w14:textId="77777777" w:rsidTr="00D61801">
        <w:tc>
          <w:tcPr>
            <w:tcW w:w="1276" w:type="dxa"/>
            <w:shd w:val="clear" w:color="auto" w:fill="auto"/>
            <w:vAlign w:val="center"/>
          </w:tcPr>
          <w:p w14:paraId="145AAD8E" w14:textId="77777777" w:rsidR="007E55AC" w:rsidRPr="00DA7552" w:rsidRDefault="007E55AC" w:rsidP="00D6180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55A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C0DE66" w14:textId="77777777" w:rsidR="007E55AC" w:rsidRPr="00DA7552" w:rsidRDefault="007E55AC" w:rsidP="00D6180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55A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320E9A4" w14:textId="77777777" w:rsidR="007E55AC" w:rsidRPr="00DA7552" w:rsidRDefault="007E55AC" w:rsidP="00D6180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E55AC">
              <w:rPr>
                <w:rFonts w:ascii="Arial" w:hAnsi="Arial" w:cs="Arial"/>
                <w:sz w:val="24"/>
                <w:szCs w:val="24"/>
              </w:rPr>
              <w:t>GSK Services Sp. z o.o.</w:t>
            </w:r>
          </w:p>
          <w:p w14:paraId="20AFF25A" w14:textId="77777777" w:rsidR="007E55AC" w:rsidRPr="00DA7552" w:rsidRDefault="007E55AC" w:rsidP="00D61801">
            <w:pPr>
              <w:rPr>
                <w:rFonts w:ascii="Arial" w:hAnsi="Arial" w:cs="Arial"/>
                <w:sz w:val="24"/>
                <w:szCs w:val="24"/>
              </w:rPr>
            </w:pPr>
            <w:r w:rsidRPr="007E55AC">
              <w:rPr>
                <w:rFonts w:ascii="Arial" w:hAnsi="Arial" w:cs="Arial"/>
                <w:sz w:val="24"/>
                <w:szCs w:val="24"/>
              </w:rPr>
              <w:t>Grunwaldzka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55AC">
              <w:rPr>
                <w:rFonts w:ascii="Arial" w:hAnsi="Arial" w:cs="Arial"/>
                <w:sz w:val="24"/>
                <w:szCs w:val="24"/>
              </w:rPr>
              <w:t>189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8F11BE6" w14:textId="77777777" w:rsidR="007E55AC" w:rsidRPr="00DA7552" w:rsidRDefault="007E55AC" w:rsidP="00D6180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55AC">
              <w:rPr>
                <w:rFonts w:ascii="Arial" w:hAnsi="Arial" w:cs="Arial"/>
                <w:sz w:val="24"/>
                <w:szCs w:val="24"/>
              </w:rPr>
              <w:t>60-322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55AC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4C80FAF" w14:textId="77777777" w:rsidR="007E55AC" w:rsidRPr="00DA7552" w:rsidRDefault="007E55AC" w:rsidP="00D6180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55AC">
              <w:rPr>
                <w:rFonts w:ascii="Arial" w:hAnsi="Arial" w:cs="Arial"/>
                <w:sz w:val="24"/>
                <w:szCs w:val="24"/>
              </w:rPr>
              <w:t>111 630.31 zł</w:t>
            </w:r>
          </w:p>
        </w:tc>
      </w:tr>
      <w:tr w:rsidR="007E55AC" w:rsidRPr="00F916F6" w14:paraId="7B81EF2E" w14:textId="77777777" w:rsidTr="00D61801">
        <w:tc>
          <w:tcPr>
            <w:tcW w:w="1276" w:type="dxa"/>
            <w:shd w:val="clear" w:color="auto" w:fill="auto"/>
            <w:vAlign w:val="center"/>
          </w:tcPr>
          <w:p w14:paraId="5BE54FA1" w14:textId="77777777" w:rsidR="007E55AC" w:rsidRPr="00DA7552" w:rsidRDefault="007E55AC" w:rsidP="00D6180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55A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2CC83B" w14:textId="77777777" w:rsidR="007E55AC" w:rsidRPr="00DA7552" w:rsidRDefault="007E55AC" w:rsidP="00D6180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55A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C0A32C2" w14:textId="77777777" w:rsidR="007E55AC" w:rsidRPr="00DA7552" w:rsidRDefault="007E55AC" w:rsidP="00D6180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E55AC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7E55A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E55AC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7E55AC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0E4A2694" w14:textId="77777777" w:rsidR="007E55AC" w:rsidRPr="00DA7552" w:rsidRDefault="007E55AC" w:rsidP="00D61801">
            <w:pPr>
              <w:rPr>
                <w:rFonts w:ascii="Arial" w:hAnsi="Arial" w:cs="Arial"/>
                <w:sz w:val="24"/>
                <w:szCs w:val="24"/>
              </w:rPr>
            </w:pPr>
            <w:r w:rsidRPr="007E55AC">
              <w:rPr>
                <w:rFonts w:ascii="Arial" w:hAnsi="Arial" w:cs="Arial"/>
                <w:sz w:val="24"/>
                <w:szCs w:val="24"/>
              </w:rPr>
              <w:t xml:space="preserve">Wolskie, </w:t>
            </w:r>
            <w:proofErr w:type="spellStart"/>
            <w:r w:rsidRPr="007E55AC">
              <w:rPr>
                <w:rFonts w:ascii="Arial" w:hAnsi="Arial" w:cs="Arial"/>
                <w:sz w:val="24"/>
                <w:szCs w:val="24"/>
              </w:rPr>
              <w:t>ul.Wolska</w:t>
            </w:r>
            <w:proofErr w:type="spellEnd"/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55AC">
              <w:rPr>
                <w:rFonts w:ascii="Arial" w:hAnsi="Arial" w:cs="Arial"/>
                <w:sz w:val="24"/>
                <w:szCs w:val="24"/>
              </w:rPr>
              <w:t>14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DB6B709" w14:textId="77777777" w:rsidR="007E55AC" w:rsidRPr="00DA7552" w:rsidRDefault="007E55AC" w:rsidP="00D6180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55AC">
              <w:rPr>
                <w:rFonts w:ascii="Arial" w:hAnsi="Arial" w:cs="Arial"/>
                <w:sz w:val="24"/>
                <w:szCs w:val="24"/>
              </w:rPr>
              <w:t>05-860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55AC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598A1BE" w14:textId="77777777" w:rsidR="007E55AC" w:rsidRPr="00DA7552" w:rsidRDefault="007E55AC" w:rsidP="00D6180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55AC">
              <w:rPr>
                <w:rFonts w:ascii="Arial" w:hAnsi="Arial" w:cs="Arial"/>
                <w:sz w:val="24"/>
                <w:szCs w:val="24"/>
              </w:rPr>
              <w:t>279 268.02 zł</w:t>
            </w:r>
          </w:p>
        </w:tc>
      </w:tr>
      <w:tr w:rsidR="007E55AC" w:rsidRPr="00F916F6" w14:paraId="314ECA74" w14:textId="77777777" w:rsidTr="00D61801">
        <w:tc>
          <w:tcPr>
            <w:tcW w:w="1276" w:type="dxa"/>
            <w:shd w:val="clear" w:color="auto" w:fill="auto"/>
            <w:vAlign w:val="center"/>
          </w:tcPr>
          <w:p w14:paraId="42C1ACF9" w14:textId="77777777" w:rsidR="007E55AC" w:rsidRPr="00DA7552" w:rsidRDefault="007E55AC" w:rsidP="00D6180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55A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15B0A4" w14:textId="77777777" w:rsidR="007E55AC" w:rsidRPr="00DA7552" w:rsidRDefault="007E55AC" w:rsidP="00D6180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55A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2A263170" w14:textId="77777777" w:rsidR="007E55AC" w:rsidRPr="00DA7552" w:rsidRDefault="007E55AC" w:rsidP="00D6180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E55AC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7E55A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E55AC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7E55AC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16434F76" w14:textId="77777777" w:rsidR="007E55AC" w:rsidRPr="00DA7552" w:rsidRDefault="007E55AC" w:rsidP="00D61801">
            <w:pPr>
              <w:rPr>
                <w:rFonts w:ascii="Arial" w:hAnsi="Arial" w:cs="Arial"/>
                <w:sz w:val="24"/>
                <w:szCs w:val="24"/>
              </w:rPr>
            </w:pPr>
            <w:r w:rsidRPr="007E55AC">
              <w:rPr>
                <w:rFonts w:ascii="Arial" w:hAnsi="Arial" w:cs="Arial"/>
                <w:sz w:val="24"/>
                <w:szCs w:val="24"/>
              </w:rPr>
              <w:t xml:space="preserve">Wolskie, </w:t>
            </w:r>
            <w:proofErr w:type="spellStart"/>
            <w:r w:rsidRPr="007E55AC">
              <w:rPr>
                <w:rFonts w:ascii="Arial" w:hAnsi="Arial" w:cs="Arial"/>
                <w:sz w:val="24"/>
                <w:szCs w:val="24"/>
              </w:rPr>
              <w:t>ul.Wolska</w:t>
            </w:r>
            <w:proofErr w:type="spellEnd"/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55AC">
              <w:rPr>
                <w:rFonts w:ascii="Arial" w:hAnsi="Arial" w:cs="Arial"/>
                <w:sz w:val="24"/>
                <w:szCs w:val="24"/>
              </w:rPr>
              <w:t>14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F4C1711" w14:textId="77777777" w:rsidR="007E55AC" w:rsidRPr="00DA7552" w:rsidRDefault="007E55AC" w:rsidP="00D6180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55AC">
              <w:rPr>
                <w:rFonts w:ascii="Arial" w:hAnsi="Arial" w:cs="Arial"/>
                <w:sz w:val="24"/>
                <w:szCs w:val="24"/>
              </w:rPr>
              <w:t>05-860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55AC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51DBFAB" w14:textId="77777777" w:rsidR="007E55AC" w:rsidRPr="00DA7552" w:rsidRDefault="007E55AC" w:rsidP="00D6180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55AC">
              <w:rPr>
                <w:rFonts w:ascii="Arial" w:hAnsi="Arial" w:cs="Arial"/>
                <w:sz w:val="24"/>
                <w:szCs w:val="24"/>
              </w:rPr>
              <w:t>62 319.78 zł</w:t>
            </w:r>
          </w:p>
        </w:tc>
      </w:tr>
      <w:tr w:rsidR="007E55AC" w:rsidRPr="00F916F6" w14:paraId="30785F95" w14:textId="77777777" w:rsidTr="00D61801">
        <w:tc>
          <w:tcPr>
            <w:tcW w:w="1276" w:type="dxa"/>
            <w:shd w:val="clear" w:color="auto" w:fill="auto"/>
            <w:vAlign w:val="center"/>
          </w:tcPr>
          <w:p w14:paraId="36B99AFC" w14:textId="77777777" w:rsidR="007E55AC" w:rsidRPr="00DA7552" w:rsidRDefault="007E55AC" w:rsidP="00D6180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55AC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7B7D08" w14:textId="77777777" w:rsidR="007E55AC" w:rsidRPr="00DA7552" w:rsidRDefault="007E55AC" w:rsidP="00D6180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55A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1785A52" w14:textId="77777777" w:rsidR="007E55AC" w:rsidRPr="00DA7552" w:rsidRDefault="007E55AC" w:rsidP="00D6180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E55AC">
              <w:rPr>
                <w:rFonts w:ascii="Arial" w:hAnsi="Arial" w:cs="Arial"/>
                <w:sz w:val="24"/>
                <w:szCs w:val="24"/>
              </w:rPr>
              <w:t>Salus</w:t>
            </w:r>
            <w:proofErr w:type="spellEnd"/>
            <w:r w:rsidRPr="007E55AC">
              <w:rPr>
                <w:rFonts w:ascii="Arial" w:hAnsi="Arial" w:cs="Arial"/>
                <w:sz w:val="24"/>
                <w:szCs w:val="24"/>
              </w:rPr>
              <w:t xml:space="preserve"> International Sp. z o.o.</w:t>
            </w:r>
          </w:p>
          <w:p w14:paraId="612DE164" w14:textId="77777777" w:rsidR="007E55AC" w:rsidRPr="00DA7552" w:rsidRDefault="007E55AC" w:rsidP="00D61801">
            <w:pPr>
              <w:rPr>
                <w:rFonts w:ascii="Arial" w:hAnsi="Arial" w:cs="Arial"/>
                <w:sz w:val="24"/>
                <w:szCs w:val="24"/>
              </w:rPr>
            </w:pPr>
            <w:r w:rsidRPr="007E55AC">
              <w:rPr>
                <w:rFonts w:ascii="Arial" w:hAnsi="Arial" w:cs="Arial"/>
                <w:sz w:val="24"/>
                <w:szCs w:val="24"/>
              </w:rPr>
              <w:t>Pułaskiego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55AC">
              <w:rPr>
                <w:rFonts w:ascii="Arial" w:hAnsi="Arial" w:cs="Arial"/>
                <w:sz w:val="24"/>
                <w:szCs w:val="24"/>
              </w:rPr>
              <w:t>9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2C9EDB" w14:textId="77777777" w:rsidR="007E55AC" w:rsidRPr="00DA7552" w:rsidRDefault="007E55AC" w:rsidP="00D6180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55AC">
              <w:rPr>
                <w:rFonts w:ascii="Arial" w:hAnsi="Arial" w:cs="Arial"/>
                <w:sz w:val="24"/>
                <w:szCs w:val="24"/>
              </w:rPr>
              <w:t>40-273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55AC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D7161F" w14:textId="77777777" w:rsidR="007E55AC" w:rsidRPr="00DA7552" w:rsidRDefault="007E55AC" w:rsidP="00D6180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55AC">
              <w:rPr>
                <w:rFonts w:ascii="Arial" w:hAnsi="Arial" w:cs="Arial"/>
                <w:sz w:val="24"/>
                <w:szCs w:val="24"/>
              </w:rPr>
              <w:t>254 665.51 zł</w:t>
            </w:r>
          </w:p>
        </w:tc>
      </w:tr>
    </w:tbl>
    <w:p w14:paraId="14F79313" w14:textId="77777777" w:rsidR="00A80738" w:rsidRPr="0067586C" w:rsidRDefault="00A80738" w:rsidP="0057313E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67586C">
        <w:rPr>
          <w:rFonts w:ascii="Arial" w:hAnsi="Arial" w:cs="Arial"/>
          <w:i/>
          <w:szCs w:val="24"/>
        </w:rPr>
        <w:t>Zamawiający</w:t>
      </w:r>
    </w:p>
    <w:p w14:paraId="78D1FF5D" w14:textId="4EB93D24" w:rsidR="00C236D3" w:rsidRPr="00F916F6" w:rsidRDefault="007E55AC" w:rsidP="00173B20">
      <w:pPr>
        <w:jc w:val="right"/>
        <w:rPr>
          <w:rFonts w:ascii="Arial" w:hAnsi="Arial" w:cs="Arial"/>
          <w:sz w:val="22"/>
          <w:szCs w:val="22"/>
        </w:rPr>
      </w:pPr>
      <w:r w:rsidRPr="007E55AC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F916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5F2BC" w14:textId="77777777" w:rsidR="007E4F25" w:rsidRDefault="007E4F25">
      <w:r>
        <w:separator/>
      </w:r>
    </w:p>
  </w:endnote>
  <w:endnote w:type="continuationSeparator" w:id="0">
    <w:p w14:paraId="10A7928E" w14:textId="77777777" w:rsidR="007E4F25" w:rsidRDefault="007E4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32F9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B604A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41228" w14:textId="77777777" w:rsidR="009F189D" w:rsidRDefault="00014A9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D314000">
        <v:line id="_x0000_s1025" style="position:absolute;left:0;text-align:left;z-index:251657728" from="-3.85pt,8.7pt" to="455.15pt,8.7pt"/>
      </w:pict>
    </w:r>
  </w:p>
  <w:p w14:paraId="2E8951D0" w14:textId="77777777" w:rsidR="009F189D" w:rsidRDefault="009F189D" w:rsidP="00DA7552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</w:t>
    </w:r>
    <w:r w:rsidR="00DA7552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r w:rsidR="00DA7552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7EAB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1408A1" w14:textId="77777777" w:rsidR="009F189D" w:rsidRDefault="009F189D">
    <w:pPr>
      <w:pStyle w:val="Stopka"/>
      <w:tabs>
        <w:tab w:val="clear" w:pos="4536"/>
      </w:tabs>
      <w:jc w:val="center"/>
    </w:pPr>
  </w:p>
  <w:p w14:paraId="659BF16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159AE" w14:textId="77777777" w:rsidR="007E4F25" w:rsidRDefault="007E4F25">
      <w:r>
        <w:separator/>
      </w:r>
    </w:p>
  </w:footnote>
  <w:footnote w:type="continuationSeparator" w:id="0">
    <w:p w14:paraId="730CD112" w14:textId="77777777" w:rsidR="007E4F25" w:rsidRDefault="007E4F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7E234" w14:textId="77777777" w:rsidR="007E55AC" w:rsidRDefault="007E55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14:paraId="013CB488" w14:textId="77777777" w:rsidTr="7D35A581">
      <w:tc>
        <w:tcPr>
          <w:tcW w:w="3020" w:type="dxa"/>
        </w:tcPr>
        <w:p w14:paraId="2CF490EF" w14:textId="77777777"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14:paraId="3D68E5FC" w14:textId="77777777"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14:paraId="7C4BC11F" w14:textId="77777777" w:rsidR="7D35A581" w:rsidRDefault="7D35A581" w:rsidP="7D35A581">
          <w:pPr>
            <w:pStyle w:val="Nagwek"/>
            <w:ind w:right="-115"/>
            <w:jc w:val="right"/>
          </w:pPr>
        </w:p>
      </w:tc>
    </w:tr>
  </w:tbl>
  <w:p w14:paraId="10E67909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A82A0" w14:textId="77777777" w:rsidR="007E55AC" w:rsidRDefault="007E55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4F25"/>
    <w:rsid w:val="00007727"/>
    <w:rsid w:val="00014A93"/>
    <w:rsid w:val="00017720"/>
    <w:rsid w:val="00025E52"/>
    <w:rsid w:val="00035488"/>
    <w:rsid w:val="000D7F25"/>
    <w:rsid w:val="000E00E5"/>
    <w:rsid w:val="001534C4"/>
    <w:rsid w:val="00173B20"/>
    <w:rsid w:val="001C69FF"/>
    <w:rsid w:val="0023318D"/>
    <w:rsid w:val="002B4C1D"/>
    <w:rsid w:val="00300301"/>
    <w:rsid w:val="003D72FD"/>
    <w:rsid w:val="00423179"/>
    <w:rsid w:val="004837BF"/>
    <w:rsid w:val="00490DC0"/>
    <w:rsid w:val="00493F8C"/>
    <w:rsid w:val="004C7E9B"/>
    <w:rsid w:val="005614F2"/>
    <w:rsid w:val="0057313E"/>
    <w:rsid w:val="00577BC6"/>
    <w:rsid w:val="0067586C"/>
    <w:rsid w:val="0069085C"/>
    <w:rsid w:val="006B27ED"/>
    <w:rsid w:val="006C309E"/>
    <w:rsid w:val="007013DF"/>
    <w:rsid w:val="00765CA4"/>
    <w:rsid w:val="007E4F25"/>
    <w:rsid w:val="007E55AC"/>
    <w:rsid w:val="00843263"/>
    <w:rsid w:val="00861E75"/>
    <w:rsid w:val="0098241F"/>
    <w:rsid w:val="009B015E"/>
    <w:rsid w:val="009D19BD"/>
    <w:rsid w:val="009F189D"/>
    <w:rsid w:val="00A34E54"/>
    <w:rsid w:val="00A80738"/>
    <w:rsid w:val="00AD4689"/>
    <w:rsid w:val="00AF7121"/>
    <w:rsid w:val="00B0651E"/>
    <w:rsid w:val="00C236D3"/>
    <w:rsid w:val="00C6269C"/>
    <w:rsid w:val="00C659E2"/>
    <w:rsid w:val="00C82837"/>
    <w:rsid w:val="00CB0802"/>
    <w:rsid w:val="00D24798"/>
    <w:rsid w:val="00D665F5"/>
    <w:rsid w:val="00D7128F"/>
    <w:rsid w:val="00DA7552"/>
    <w:rsid w:val="00E64948"/>
    <w:rsid w:val="00EA3476"/>
    <w:rsid w:val="00F00487"/>
    <w:rsid w:val="00F16C60"/>
    <w:rsid w:val="00F916F6"/>
    <w:rsid w:val="00F95C33"/>
    <w:rsid w:val="00F97E58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44B4F6"/>
  <w15:chartTrackingRefBased/>
  <w15:docId w15:val="{C45AF4BE-D041-403C-8A51-591340F74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157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2025-08-05T07:54:00Z</dcterms:created>
  <dcterms:modified xsi:type="dcterms:W3CDTF">2025-08-05T07:58:00Z</dcterms:modified>
</cp:coreProperties>
</file>