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90EF" w14:textId="77B6D4FA" w:rsidR="00AB2C07" w:rsidRPr="003D13B1" w:rsidRDefault="00AB2C0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3D13B1">
        <w:rPr>
          <w:rFonts w:ascii="Verdana" w:eastAsia="Calibri" w:hAnsi="Verdana"/>
          <w:noProof/>
          <w:sz w:val="18"/>
          <w:szCs w:val="18"/>
          <w:lang w:eastAsia="zh-CN"/>
        </w:rPr>
        <w:drawing>
          <wp:anchor distT="0" distB="0" distL="114300" distR="114300" simplePos="0" relativeHeight="251661312" behindDoc="0" locked="0" layoutInCell="1" allowOverlap="1" wp14:anchorId="4F3A47CD" wp14:editId="1C6BD75D">
            <wp:simplePos x="0" y="0"/>
            <wp:positionH relativeFrom="column">
              <wp:posOffset>2171700</wp:posOffset>
            </wp:positionH>
            <wp:positionV relativeFrom="paragraph">
              <wp:posOffset>-76200</wp:posOffset>
            </wp:positionV>
            <wp:extent cx="1231900" cy="722064"/>
            <wp:effectExtent l="0" t="0" r="6350" b="1905"/>
            <wp:wrapNone/>
            <wp:docPr id="14" name="Obraz 1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13B1">
        <w:rPr>
          <w:rFonts w:ascii="Verdana" w:hAnsi="Verdana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C9ECD87" wp14:editId="5D913AB5">
            <wp:simplePos x="0" y="0"/>
            <wp:positionH relativeFrom="column">
              <wp:posOffset>4099560</wp:posOffset>
            </wp:positionH>
            <wp:positionV relativeFrom="paragraph">
              <wp:posOffset>171450</wp:posOffset>
            </wp:positionV>
            <wp:extent cx="1968500" cy="238125"/>
            <wp:effectExtent l="0" t="0" r="0" b="9525"/>
            <wp:wrapNone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76023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5ED0B3" w14:textId="2B4AE7F3" w:rsidR="00AB2C07" w:rsidRDefault="00AB2C0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</w:p>
    <w:p w14:paraId="360DE24D" w14:textId="77777777" w:rsidR="00E72613" w:rsidRPr="00E72613" w:rsidRDefault="00E72613" w:rsidP="00E72613">
      <w:pPr>
        <w:rPr>
          <w:lang w:val="en-US" w:eastAsia="pl-PL"/>
        </w:rPr>
      </w:pPr>
      <w:r w:rsidRPr="00E72613">
        <w:rPr>
          <w:lang w:val="en-US" w:eastAsia="pl-PL"/>
        </w:rPr>
        <w:t>UNIVERSEH ─ European Space University for Earth and Humanity is an alliance of</w:t>
      </w:r>
    </w:p>
    <w:p w14:paraId="645B0D01" w14:textId="673A7C22" w:rsidR="00E72613" w:rsidRPr="00E72613" w:rsidRDefault="00B60B43" w:rsidP="00E72613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17A7300C" wp14:editId="49B91CC3">
            <wp:extent cx="5760720" cy="1289050"/>
            <wp:effectExtent l="0" t="0" r="0" b="6350"/>
            <wp:docPr id="1448418823" name="Obraz 2" descr="Une image contenant texte, capture d’écran, Police,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Une image contenant texte, capture d’écran, Police, blanc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92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F8F0D" w14:textId="1C6665D0" w:rsidR="00025386" w:rsidRPr="003D13B1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r w:rsidRPr="003D13B1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8B429B" w:rsidRPr="003D13B1">
        <w:rPr>
          <w:rFonts w:ascii="Verdana" w:hAnsi="Verdana"/>
          <w:bCs/>
          <w:i w:val="0"/>
          <w:sz w:val="18"/>
          <w:szCs w:val="18"/>
        </w:rPr>
        <w:t>5</w:t>
      </w:r>
      <w:r w:rsidR="007666D6" w:rsidRPr="003D13B1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3D13B1" w14:paraId="5848A7C3" w14:textId="77777777" w:rsidTr="00AF7375">
        <w:tc>
          <w:tcPr>
            <w:tcW w:w="9104" w:type="dxa"/>
          </w:tcPr>
          <w:p w14:paraId="36CFADBB" w14:textId="77777777" w:rsidR="007666D6" w:rsidRPr="003D13B1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3D13B1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D13B1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D13B1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D13B1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707B176" w:rsidR="00025386" w:rsidRPr="003D13B1" w:rsidRDefault="00213980" w:rsidP="00213980">
      <w:pPr>
        <w:spacing w:before="240" w:after="480"/>
        <w:rPr>
          <w:rFonts w:ascii="Verdana" w:hAnsi="Verdana"/>
          <w:sz w:val="18"/>
          <w:szCs w:val="18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057D6A" w:rsidRPr="003D13B1">
        <w:rPr>
          <w:rFonts w:ascii="Verdana" w:eastAsia="Times New Roman" w:hAnsi="Verdana"/>
          <w:b/>
          <w:sz w:val="18"/>
          <w:szCs w:val="18"/>
          <w:lang w:eastAsia="pl-PL"/>
        </w:rPr>
        <w:t>DE-dzp.272-</w:t>
      </w:r>
      <w:r w:rsidR="00AB2C07" w:rsidRPr="003D13B1">
        <w:rPr>
          <w:rFonts w:ascii="Verdana" w:eastAsia="Times New Roman" w:hAnsi="Verdana"/>
          <w:b/>
          <w:sz w:val="18"/>
          <w:szCs w:val="18"/>
          <w:lang w:eastAsia="pl-PL"/>
        </w:rPr>
        <w:t>420</w:t>
      </w:r>
      <w:r w:rsidR="00057D6A" w:rsidRPr="003D13B1">
        <w:rPr>
          <w:rFonts w:ascii="Verdana" w:eastAsia="Times New Roman" w:hAnsi="Verdana"/>
          <w:b/>
          <w:sz w:val="18"/>
          <w:szCs w:val="18"/>
          <w:lang w:eastAsia="pl-PL"/>
        </w:rPr>
        <w:t>/2</w:t>
      </w:r>
      <w:r w:rsidR="00AB2C07" w:rsidRPr="003D13B1">
        <w:rPr>
          <w:rFonts w:ascii="Verdana" w:eastAsia="Times New Roman" w:hAnsi="Verdana"/>
          <w:b/>
          <w:sz w:val="18"/>
          <w:szCs w:val="18"/>
          <w:lang w:eastAsia="pl-PL"/>
        </w:rPr>
        <w:t>5</w:t>
      </w:r>
    </w:p>
    <w:p w14:paraId="48A1E927" w14:textId="77777777" w:rsidR="00A56A6F" w:rsidRPr="003D13B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3D13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3D13B1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3D13B1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3D13B1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3D13B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3D13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3D13B1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3D13B1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3D13B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3D13B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3D13B1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3D13B1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3D13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3D13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3D13B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1701F719" w:rsidR="00E27ABB" w:rsidRPr="003D13B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3D13B1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3D13B1">
        <w:rPr>
          <w:rFonts w:ascii="Verdana" w:hAnsi="Verdana"/>
          <w:sz w:val="18"/>
          <w:szCs w:val="18"/>
        </w:rPr>
        <w:t xml:space="preserve"> ustawy </w:t>
      </w:r>
      <w:r w:rsidR="00EF3368" w:rsidRPr="003D13B1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3D13B1">
        <w:rPr>
          <w:rFonts w:ascii="Verdana" w:hAnsi="Verdana"/>
          <w:sz w:val="18"/>
          <w:szCs w:val="18"/>
        </w:rPr>
        <w:t xml:space="preserve">(Dz.U. </w:t>
      </w:r>
      <w:r w:rsidR="00057D6A" w:rsidRPr="003D13B1">
        <w:rPr>
          <w:rFonts w:ascii="Verdana" w:hAnsi="Verdana"/>
          <w:sz w:val="18"/>
          <w:szCs w:val="18"/>
        </w:rPr>
        <w:t>202</w:t>
      </w:r>
      <w:r w:rsidR="00AB2C07" w:rsidRPr="003D13B1">
        <w:rPr>
          <w:rFonts w:ascii="Verdana" w:hAnsi="Verdana"/>
          <w:sz w:val="18"/>
          <w:szCs w:val="18"/>
        </w:rPr>
        <w:t>4</w:t>
      </w:r>
      <w:r w:rsidR="00057D6A" w:rsidRPr="003D13B1">
        <w:rPr>
          <w:rFonts w:ascii="Verdana" w:hAnsi="Verdana"/>
          <w:sz w:val="18"/>
          <w:szCs w:val="18"/>
        </w:rPr>
        <w:t>.</w:t>
      </w:r>
      <w:r w:rsidR="00AB2C07" w:rsidRPr="003D13B1">
        <w:rPr>
          <w:rFonts w:ascii="Verdana" w:hAnsi="Verdana"/>
          <w:sz w:val="18"/>
          <w:szCs w:val="18"/>
        </w:rPr>
        <w:t>1320</w:t>
      </w:r>
      <w:r w:rsidR="00057D6A" w:rsidRPr="003D13B1">
        <w:rPr>
          <w:rFonts w:ascii="Verdana" w:hAnsi="Verdana"/>
          <w:sz w:val="18"/>
          <w:szCs w:val="18"/>
        </w:rPr>
        <w:t xml:space="preserve"> ze zm.</w:t>
      </w:r>
      <w:r w:rsidR="004A52F1" w:rsidRPr="003D13B1">
        <w:rPr>
          <w:rFonts w:ascii="Verdana" w:hAnsi="Verdana"/>
          <w:sz w:val="18"/>
          <w:szCs w:val="18"/>
        </w:rPr>
        <w:t>)</w:t>
      </w:r>
      <w:r w:rsidR="00E27ABB" w:rsidRPr="003D13B1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3D13B1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3D13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3D13B1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3D13B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3D13B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3D13B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3D13B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3D13B1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3D13B1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3D13B1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3D13B1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44F3E585" w14:textId="341BC883" w:rsidR="00AB2C07" w:rsidRPr="003D13B1" w:rsidRDefault="00AB2C07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b/>
          <w:sz w:val="18"/>
          <w:szCs w:val="18"/>
          <w:lang w:eastAsia="pl-PL"/>
        </w:rPr>
        <w:t>świadczenie usług w zakresie wyszukiwania, rezerwacji,  zakupu i dostarczania biletów lotniczych  dla projektu NAWA UNIVER</w:t>
      </w:r>
      <w:r w:rsidR="00E72613">
        <w:rPr>
          <w:rFonts w:ascii="Verdana" w:eastAsia="Times New Roman" w:hAnsi="Verdana"/>
          <w:b/>
          <w:sz w:val="18"/>
          <w:szCs w:val="18"/>
          <w:lang w:eastAsia="pl-PL"/>
        </w:rPr>
        <w:t>S</w:t>
      </w:r>
      <w:r w:rsidRPr="003D13B1">
        <w:rPr>
          <w:rFonts w:ascii="Verdana" w:eastAsia="Times New Roman" w:hAnsi="Verdana"/>
          <w:b/>
          <w:sz w:val="18"/>
          <w:szCs w:val="18"/>
          <w:lang w:eastAsia="pl-PL"/>
        </w:rPr>
        <w:t xml:space="preserve">EH Plus! </w:t>
      </w:r>
      <w:r w:rsidR="00E72613" w:rsidRPr="00E72613">
        <w:rPr>
          <w:rFonts w:ascii="Verdana" w:eastAsia="Times New Roman" w:hAnsi="Verdana"/>
          <w:b/>
          <w:sz w:val="18"/>
          <w:szCs w:val="18"/>
          <w:lang w:eastAsia="pl-PL"/>
        </w:rPr>
        <w:t xml:space="preserve">oraz projektu UNIVERSEH2.0 </w:t>
      </w:r>
      <w:r w:rsidR="00E72613" w:rsidRPr="00E72613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</w:t>
      </w:r>
      <w:r w:rsidRPr="003D13B1">
        <w:rPr>
          <w:rFonts w:ascii="Verdana" w:eastAsia="Times New Roman" w:hAnsi="Verdana"/>
          <w:b/>
          <w:sz w:val="18"/>
          <w:szCs w:val="18"/>
          <w:lang w:eastAsia="pl-PL"/>
        </w:rPr>
        <w:t>– DE-dzp.272-420/25</w:t>
      </w:r>
    </w:p>
    <w:p w14:paraId="1F94EBA1" w14:textId="3346FA0F" w:rsidR="00DC652A" w:rsidRPr="003D13B1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3D13B1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3D13B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3D13B1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3D13B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3D13B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3D13B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3D13B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3D13B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3D13B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3D13B1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3D13B1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3D13B1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79055485" w14:textId="30A53953" w:rsidR="00E27ABB" w:rsidRPr="003D13B1" w:rsidRDefault="00830970" w:rsidP="00AB2C0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sz w:val="18"/>
          <w:szCs w:val="18"/>
          <w:lang w:eastAsia="pl-PL"/>
        </w:rPr>
        <w:lastRenderedPageBreak/>
        <w:t>…………………………………………………………………....…………………………….……</w:t>
      </w:r>
    </w:p>
    <w:p w14:paraId="5C88634F" w14:textId="77777777" w:rsidR="004374F2" w:rsidRPr="003D13B1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bookmarkEnd w:id="0"/>
    <w:p w14:paraId="2E3005AB" w14:textId="77777777" w:rsidR="002F0A95" w:rsidRPr="003D13B1" w:rsidRDefault="002F0A95" w:rsidP="002F0A95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03563AC8" w14:textId="0E6D1FA0" w:rsidR="002F0A95" w:rsidRPr="003D13B1" w:rsidRDefault="002F0A95" w:rsidP="002F0A95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3D13B1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4C3826" w:rsidRPr="003D13B1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 xml:space="preserve">elektronicznym </w:t>
      </w:r>
      <w:r w:rsidRPr="003D13B1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Pr="003D13B1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sectPr w:rsidR="00025386" w:rsidRPr="003D13B1" w:rsidSect="00E71559">
      <w:footerReference w:type="default" r:id="rId10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E1CA5" w14:textId="77777777" w:rsidR="006A7E50" w:rsidRDefault="006A7E50" w:rsidP="00025386">
      <w:pPr>
        <w:spacing w:after="0" w:line="240" w:lineRule="auto"/>
      </w:pPr>
      <w:r>
        <w:separator/>
      </w:r>
    </w:p>
  </w:endnote>
  <w:endnote w:type="continuationSeparator" w:id="0">
    <w:p w14:paraId="1401DD8E" w14:textId="77777777" w:rsidR="006A7E50" w:rsidRDefault="006A7E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45F95" w14:textId="77777777" w:rsidR="006A7E50" w:rsidRDefault="006A7E50" w:rsidP="00025386">
      <w:pPr>
        <w:spacing w:after="0" w:line="240" w:lineRule="auto"/>
      </w:pPr>
      <w:r>
        <w:separator/>
      </w:r>
    </w:p>
  </w:footnote>
  <w:footnote w:type="continuationSeparator" w:id="0">
    <w:p w14:paraId="0FB8A10D" w14:textId="77777777" w:rsidR="006A7E50" w:rsidRDefault="006A7E5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469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A71"/>
    <w:rsid w:val="00025386"/>
    <w:rsid w:val="000423B9"/>
    <w:rsid w:val="00057D6A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3D13B1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A7E5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11B1"/>
    <w:rsid w:val="0093388F"/>
    <w:rsid w:val="00952267"/>
    <w:rsid w:val="00A24575"/>
    <w:rsid w:val="00A2659A"/>
    <w:rsid w:val="00A56A6F"/>
    <w:rsid w:val="00A87380"/>
    <w:rsid w:val="00AB2C07"/>
    <w:rsid w:val="00AF7375"/>
    <w:rsid w:val="00B06AEB"/>
    <w:rsid w:val="00B16FDC"/>
    <w:rsid w:val="00B60B43"/>
    <w:rsid w:val="00B77707"/>
    <w:rsid w:val="00BE3BCE"/>
    <w:rsid w:val="00CB29AC"/>
    <w:rsid w:val="00CC42F9"/>
    <w:rsid w:val="00CC4C52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2613"/>
    <w:rsid w:val="00E76B58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Maria Lepa</cp:lastModifiedBy>
  <cp:revision>2</cp:revision>
  <cp:lastPrinted>2024-01-17T08:07:00Z</cp:lastPrinted>
  <dcterms:created xsi:type="dcterms:W3CDTF">2025-08-04T08:37:00Z</dcterms:created>
  <dcterms:modified xsi:type="dcterms:W3CDTF">2025-08-04T08:37:00Z</dcterms:modified>
</cp:coreProperties>
</file>