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1C6E" w14:textId="21CF2D6F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3058D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8641C6C" w14:textId="77777777" w:rsidTr="005844F6">
        <w:tc>
          <w:tcPr>
            <w:tcW w:w="9104" w:type="dxa"/>
            <w:shd w:val="clear" w:color="auto" w:fill="F2F2F2"/>
          </w:tcPr>
          <w:p w14:paraId="185462EF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3A364E1" w14:textId="77777777" w:rsidR="00140C27" w:rsidRPr="00140C27" w:rsidRDefault="001E364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E3643">
        <w:rPr>
          <w:rFonts w:ascii="Arial" w:hAnsi="Arial" w:cs="Arial"/>
          <w:b/>
          <w:bCs/>
        </w:rPr>
        <w:t>Szpital Specjalistyczny im. Stefana Żeromskiego SP ZOZ w Krakowie</w:t>
      </w:r>
    </w:p>
    <w:p w14:paraId="1E61D924" w14:textId="77777777" w:rsidR="00140C27" w:rsidRPr="00140C27" w:rsidRDefault="001E3643" w:rsidP="00140C27">
      <w:pPr>
        <w:spacing w:line="360" w:lineRule="auto"/>
        <w:ind w:left="3969"/>
        <w:rPr>
          <w:rFonts w:ascii="Arial" w:hAnsi="Arial" w:cs="Arial"/>
        </w:rPr>
      </w:pPr>
      <w:r w:rsidRPr="001E364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1E3643">
        <w:rPr>
          <w:rFonts w:ascii="Arial" w:hAnsi="Arial" w:cs="Arial"/>
        </w:rPr>
        <w:t>66</w:t>
      </w:r>
    </w:p>
    <w:p w14:paraId="2AD405E8" w14:textId="77777777" w:rsidR="00140C27" w:rsidRPr="00140C27" w:rsidRDefault="001E3643" w:rsidP="00140C27">
      <w:pPr>
        <w:ind w:left="3969"/>
        <w:rPr>
          <w:rFonts w:ascii="Arial" w:hAnsi="Arial" w:cs="Arial"/>
        </w:rPr>
      </w:pPr>
      <w:r w:rsidRPr="001E364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1E3643">
        <w:rPr>
          <w:rFonts w:ascii="Arial" w:hAnsi="Arial" w:cs="Arial"/>
        </w:rPr>
        <w:t>Kraków</w:t>
      </w:r>
    </w:p>
    <w:p w14:paraId="22F3683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F255D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1D3A145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DECF734" w14:textId="77777777">
        <w:tc>
          <w:tcPr>
            <w:tcW w:w="2268" w:type="dxa"/>
            <w:shd w:val="clear" w:color="auto" w:fill="auto"/>
          </w:tcPr>
          <w:p w14:paraId="0EDECCA1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45CF9EF" w14:textId="77777777" w:rsidR="00140C27" w:rsidRPr="00140C27" w:rsidRDefault="001E364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643">
              <w:rPr>
                <w:rFonts w:ascii="Arial" w:hAnsi="Arial" w:cs="Arial"/>
                <w:bCs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E3643" w:rsidRPr="00140C27" w14:paraId="38B07C6D" w14:textId="77777777" w:rsidTr="0053153A">
        <w:tc>
          <w:tcPr>
            <w:tcW w:w="2268" w:type="dxa"/>
            <w:shd w:val="clear" w:color="auto" w:fill="auto"/>
          </w:tcPr>
          <w:p w14:paraId="16D45445" w14:textId="77777777" w:rsidR="001E3643" w:rsidRPr="00140C27" w:rsidRDefault="001E3643" w:rsidP="005315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AB18E64" w14:textId="77777777" w:rsidR="001E3643" w:rsidRPr="00140C27" w:rsidRDefault="001E3643" w:rsidP="00531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3643">
              <w:rPr>
                <w:rFonts w:ascii="Arial" w:hAnsi="Arial" w:cs="Arial"/>
                <w:bCs/>
              </w:rPr>
              <w:t>SZP-271-38/25</w:t>
            </w:r>
          </w:p>
        </w:tc>
      </w:tr>
    </w:tbl>
    <w:p w14:paraId="65A2433A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CF9FBE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D41EC7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51879E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708638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57DE69F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AE600D6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A93E64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66F4DD9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482C38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44BAEBC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1F5246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0E242AB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7942E1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ABA1C7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9425687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3245A4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4A7826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EED1BB4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20FE39DC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3FE64F8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57D96C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17452D6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E0DCD13">
                <v:shape id="_x0000_i1042" type="#_x0000_t75" style="width:314.25pt;height:20.25pt" o:ole="">
                  <v:imagedata r:id="rId10" o:title=""/>
                </v:shape>
                <w:control r:id="rId11" w:name="OptionButton2" w:shapeid="_x0000_i1042"/>
              </w:object>
            </w:r>
          </w:p>
          <w:p w14:paraId="469AC64A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12810CA6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14:paraId="3AB5E9F6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7BCEFF5D">
                <v:shape id="_x0000_i1044" type="#_x0000_t75" style="width:314.25pt;height:20.25pt" o:ole="">
                  <v:imagedata r:id="rId14" o:title=""/>
                </v:shape>
                <w:control r:id="rId15" w:name="OptionButton4" w:shapeid="_x0000_i1044"/>
              </w:object>
            </w:r>
          </w:p>
          <w:p w14:paraId="6FDD5D7A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4F27826D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14:paraId="1A580CBB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39C38250">
                <v:shape id="_x0000_i1046" type="#_x0000_t75" style="width:108pt;height:20.2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294CA3F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C3AA021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701DFFAE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49E6B36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27DD76E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20BE5C5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41E97D73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57E8AAE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529B103F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1CB3554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0BC99556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F72B219" w14:textId="77777777" w:rsidR="001E3643" w:rsidRPr="00C754AE" w:rsidRDefault="00FF57EE" w:rsidP="001E364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E274936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44309E8B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D68CE0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3F132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CDFAF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722642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E6893B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50D0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0C21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3E22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7C8B0B4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6C1B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38B1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AB40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92FD7FC" w14:textId="2E4D62DE" w:rsidR="006522FA" w:rsidRDefault="0013058D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przedmiot zamówienia w terminie max. do 75 dni od daty zawarcia umowy</w:t>
      </w:r>
      <w:r w:rsidR="006522FA">
        <w:rPr>
          <w:rFonts w:ascii="Arial" w:hAnsi="Arial" w:cs="Arial"/>
        </w:rPr>
        <w:t>,</w:t>
      </w:r>
    </w:p>
    <w:p w14:paraId="4B7DBC48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1ACF8EA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53D5EBE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0C87814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object w:dxaOrig="0" w:dyaOrig="0" w14:anchorId="1C6B146D">
          <v:shape id="_x0000_i1047" type="#_x0000_t75" style="width:142.5pt;height:17.25pt" o:ole="">
            <v:imagedata r:id="rId20" o:title=""/>
          </v:shape>
          <w:control r:id="rId21" w:name="CheckBox1" w:shapeid="_x0000_i1047"/>
        </w:object>
      </w:r>
    </w:p>
    <w:p w14:paraId="35B36BB6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F37F3CB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09081F2" w14:textId="7777777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52FB5983">
          <v:shape id="_x0000_i1048" type="#_x0000_t75" style="width:180.75pt;height:21.75pt" o:ole="">
            <v:imagedata r:id="rId22" o:title=""/>
          </v:shape>
          <w:control r:id="rId23" w:name="CheckBox2" w:shapeid="_x0000_i1048"/>
        </w:object>
      </w:r>
    </w:p>
    <w:p w14:paraId="22D5FA88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8960CF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F8F02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22ADB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6FF8C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A7272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76A4BF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14A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477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9E6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F7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A725A9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A04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3B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F14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99E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0A15B1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37CFCD3" w14:textId="77777777" w:rsidTr="00B56BE6">
        <w:tc>
          <w:tcPr>
            <w:tcW w:w="1984" w:type="dxa"/>
            <w:shd w:val="clear" w:color="auto" w:fill="auto"/>
            <w:vAlign w:val="center"/>
          </w:tcPr>
          <w:p w14:paraId="0DEF020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252E123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7B99636" w14:textId="77777777" w:rsidTr="00B56BE6">
        <w:tc>
          <w:tcPr>
            <w:tcW w:w="1984" w:type="dxa"/>
            <w:shd w:val="clear" w:color="auto" w:fill="auto"/>
            <w:vAlign w:val="center"/>
          </w:tcPr>
          <w:p w14:paraId="1CFC23B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FF3D18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02FA1A4" w14:textId="77777777" w:rsidTr="00B56BE6">
        <w:tc>
          <w:tcPr>
            <w:tcW w:w="1984" w:type="dxa"/>
            <w:shd w:val="clear" w:color="auto" w:fill="auto"/>
            <w:vAlign w:val="center"/>
          </w:tcPr>
          <w:p w14:paraId="45C4669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1AA17C7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E58D8F5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1881AAD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D74396F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ECC4850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DFF21F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FC6F92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F50B005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2334" w14:textId="77777777" w:rsidR="00126461" w:rsidRDefault="00126461" w:rsidP="00FF57EE">
      <w:r>
        <w:separator/>
      </w:r>
    </w:p>
  </w:endnote>
  <w:endnote w:type="continuationSeparator" w:id="0">
    <w:p w14:paraId="13C625D5" w14:textId="77777777" w:rsidR="00126461" w:rsidRDefault="0012646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7649" w14:textId="77777777" w:rsidR="001E3643" w:rsidRDefault="001E36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AF1D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9347" w14:textId="77777777" w:rsidR="001E3643" w:rsidRDefault="001E3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395B1" w14:textId="77777777" w:rsidR="00126461" w:rsidRDefault="00126461" w:rsidP="00FF57EE">
      <w:r>
        <w:separator/>
      </w:r>
    </w:p>
  </w:footnote>
  <w:footnote w:type="continuationSeparator" w:id="0">
    <w:p w14:paraId="45757510" w14:textId="77777777" w:rsidR="00126461" w:rsidRDefault="00126461" w:rsidP="00FF57EE">
      <w:r>
        <w:continuationSeparator/>
      </w:r>
    </w:p>
  </w:footnote>
  <w:footnote w:id="1">
    <w:p w14:paraId="67192D9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BF78AD2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295694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68F41A6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7A61DB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ACEBA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7DDD20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FF79" w14:textId="77777777" w:rsidR="001E3643" w:rsidRDefault="001E3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6C691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E3643">
      <w:rPr>
        <w:sz w:val="20"/>
        <w:szCs w:val="20"/>
      </w:rPr>
      <w:t>SZP-271-38/25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3C548" w14:textId="77777777" w:rsidR="001E3643" w:rsidRDefault="001E3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49580559">
    <w:abstractNumId w:val="2"/>
  </w:num>
  <w:num w:numId="2" w16cid:durableId="1729915768">
    <w:abstractNumId w:val="0"/>
  </w:num>
  <w:num w:numId="3" w16cid:durableId="837229517">
    <w:abstractNumId w:val="1"/>
  </w:num>
  <w:num w:numId="4" w16cid:durableId="1256473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461"/>
    <w:rsid w:val="00025E59"/>
    <w:rsid w:val="00077EBA"/>
    <w:rsid w:val="001063D3"/>
    <w:rsid w:val="0011081E"/>
    <w:rsid w:val="001129C0"/>
    <w:rsid w:val="00126461"/>
    <w:rsid w:val="0013058D"/>
    <w:rsid w:val="00140C27"/>
    <w:rsid w:val="00193F60"/>
    <w:rsid w:val="0019553A"/>
    <w:rsid w:val="001C7D84"/>
    <w:rsid w:val="001E3643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D7641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0E342A"/>
  <w15:chartTrackingRefBased/>
  <w15:docId w15:val="{33613170-26DC-43F3-A447-56E9B9B02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2025-08-01T11:00:00Z</dcterms:created>
  <dcterms:modified xsi:type="dcterms:W3CDTF">2025-08-01T11:02:00Z</dcterms:modified>
</cp:coreProperties>
</file>