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5D6B5" w14:textId="77777777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457546" w:rsidRPr="00457546">
        <w:rPr>
          <w:rFonts w:ascii="Arial" w:hAnsi="Arial" w:cs="Arial"/>
          <w:bCs/>
          <w:sz w:val="24"/>
        </w:rPr>
        <w:t>10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25BA8FA0" w14:textId="77777777" w:rsidTr="00C2302C">
        <w:tc>
          <w:tcPr>
            <w:tcW w:w="2800" w:type="dxa"/>
            <w:shd w:val="clear" w:color="auto" w:fill="auto"/>
          </w:tcPr>
          <w:p w14:paraId="055ACADA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0724D2A8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AB2391F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24615AF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175A0C08" w14:textId="77777777" w:rsidTr="00C2302C">
        <w:tc>
          <w:tcPr>
            <w:tcW w:w="2800" w:type="dxa"/>
            <w:shd w:val="clear" w:color="auto" w:fill="auto"/>
          </w:tcPr>
          <w:p w14:paraId="0124B7AF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78A75DC8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7C5BE1D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81B38AD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748C57CF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08BF528D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119649" w14:textId="29194255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2ECEB182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198DCFFE" w14:textId="77777777" w:rsidTr="00ED20C7">
        <w:tc>
          <w:tcPr>
            <w:tcW w:w="2269" w:type="dxa"/>
            <w:shd w:val="clear" w:color="auto" w:fill="auto"/>
          </w:tcPr>
          <w:p w14:paraId="4A7C8A3D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26D020FA" w14:textId="77777777" w:rsidR="00ED20C7" w:rsidRPr="00CA5E56" w:rsidRDefault="004575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7546">
              <w:rPr>
                <w:rFonts w:ascii="Arial" w:hAnsi="Arial" w:cs="Arial"/>
                <w:bCs/>
                <w:sz w:val="24"/>
                <w:szCs w:val="24"/>
              </w:rPr>
              <w:t xml:space="preserve">Opracowanie </w:t>
            </w:r>
            <w:proofErr w:type="spellStart"/>
            <w:r w:rsidRPr="00457546">
              <w:rPr>
                <w:rFonts w:ascii="Arial" w:hAnsi="Arial" w:cs="Arial"/>
                <w:bCs/>
                <w:sz w:val="24"/>
                <w:szCs w:val="24"/>
              </w:rPr>
              <w:t>pełnobranżowego</w:t>
            </w:r>
            <w:proofErr w:type="spellEnd"/>
            <w:r w:rsidRPr="00457546">
              <w:rPr>
                <w:rFonts w:ascii="Arial" w:hAnsi="Arial" w:cs="Arial"/>
                <w:bCs/>
                <w:sz w:val="24"/>
                <w:szCs w:val="24"/>
              </w:rPr>
              <w:t xml:space="preserve"> projektu budowlanego, technicznego i wykonawczego dla zadania pod nazwą Przebudowa I piętra Pawilonu A1 dla potrzeb Oddziału Okulistycznego z Pododdziałem Szpitala Specjalistycznego im. S. Żeromskiego SP ZOZ w Krakowie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57546" w:rsidRPr="00CA5E56" w14:paraId="63495E91" w14:textId="77777777" w:rsidTr="0053153A">
        <w:tc>
          <w:tcPr>
            <w:tcW w:w="2269" w:type="dxa"/>
            <w:shd w:val="clear" w:color="auto" w:fill="auto"/>
          </w:tcPr>
          <w:p w14:paraId="70710D73" w14:textId="77777777" w:rsidR="00457546" w:rsidRPr="00CA5E56" w:rsidRDefault="00457546" w:rsidP="0053153A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3C1DEE3D" w14:textId="77777777" w:rsidR="00457546" w:rsidRPr="00CA5E56" w:rsidRDefault="00457546" w:rsidP="005315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7546">
              <w:rPr>
                <w:rFonts w:ascii="Arial" w:hAnsi="Arial" w:cs="Arial"/>
                <w:bCs/>
                <w:sz w:val="24"/>
                <w:szCs w:val="24"/>
              </w:rPr>
              <w:t>SZP-271-38/25</w:t>
            </w:r>
          </w:p>
        </w:tc>
      </w:tr>
    </w:tbl>
    <w:p w14:paraId="10BDDAAA" w14:textId="7D5D3949" w:rsidR="00425DD9" w:rsidRDefault="00457546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457546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4E3F8166" w14:textId="77777777" w:rsidTr="00A55523">
        <w:tc>
          <w:tcPr>
            <w:tcW w:w="2553" w:type="dxa"/>
            <w:shd w:val="clear" w:color="auto" w:fill="auto"/>
            <w:vAlign w:val="center"/>
          </w:tcPr>
          <w:p w14:paraId="5E7A5425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5FAE59D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5547672A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2F4D99C4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4F10B012" w14:textId="7558986A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14:paraId="0B2AD98A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7553FE3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24D88B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63826F14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1DEC3E9D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2AC5AD09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05E8481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B21923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11F2F9E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31692BE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7C8BF8A0" w14:textId="2E05E779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280AB583" w14:textId="77777777" w:rsidTr="00320B74">
        <w:tc>
          <w:tcPr>
            <w:tcW w:w="3261" w:type="dxa"/>
            <w:shd w:val="clear" w:color="auto" w:fill="auto"/>
          </w:tcPr>
          <w:p w14:paraId="20CE0178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A1B2F70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lastRenderedPageBreak/>
              <w:t>.....................................</w:t>
            </w:r>
          </w:p>
          <w:p w14:paraId="1FF7A32C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7A3B8D65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9AC67A8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lastRenderedPageBreak/>
              <w:t>...............................................................................................................................................</w:t>
            </w:r>
          </w:p>
          <w:p w14:paraId="46117D8F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457546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3DE21EE8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D01D8" w14:textId="77777777" w:rsidR="009028E3" w:rsidRDefault="009028E3">
      <w:r>
        <w:separator/>
      </w:r>
    </w:p>
  </w:endnote>
  <w:endnote w:type="continuationSeparator" w:id="0">
    <w:p w14:paraId="5A175048" w14:textId="77777777" w:rsidR="009028E3" w:rsidRDefault="00902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627C3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00495E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8F76F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53493FA1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B4EC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59472F" w14:textId="77777777" w:rsidR="00EF0FC8" w:rsidRDefault="00EF0FC8">
    <w:pPr>
      <w:pStyle w:val="Stopka"/>
      <w:tabs>
        <w:tab w:val="clear" w:pos="4536"/>
      </w:tabs>
      <w:jc w:val="center"/>
    </w:pPr>
  </w:p>
  <w:p w14:paraId="2E0CC6B1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765EB" w14:textId="77777777" w:rsidR="009028E3" w:rsidRDefault="009028E3">
      <w:r>
        <w:separator/>
      </w:r>
    </w:p>
  </w:footnote>
  <w:footnote w:type="continuationSeparator" w:id="0">
    <w:p w14:paraId="1ED59800" w14:textId="77777777" w:rsidR="009028E3" w:rsidRDefault="009028E3">
      <w:r>
        <w:continuationSeparator/>
      </w:r>
    </w:p>
  </w:footnote>
  <w:footnote w:id="1">
    <w:p w14:paraId="0658B8D1" w14:textId="6443DA33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551A4" w14:textId="77777777" w:rsidR="00457546" w:rsidRDefault="00457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A53EF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457546">
      <w:rPr>
        <w:rFonts w:ascii="Arial" w:hAnsi="Arial" w:cs="Arial"/>
      </w:rPr>
      <w:t>SZP-271-38/25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9C7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348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8E3"/>
    <w:rsid w:val="00085A19"/>
    <w:rsid w:val="000C3052"/>
    <w:rsid w:val="001D49D0"/>
    <w:rsid w:val="002650B7"/>
    <w:rsid w:val="002C6B8F"/>
    <w:rsid w:val="00312741"/>
    <w:rsid w:val="0031485A"/>
    <w:rsid w:val="00320B74"/>
    <w:rsid w:val="00354393"/>
    <w:rsid w:val="00376E41"/>
    <w:rsid w:val="0039183C"/>
    <w:rsid w:val="003979FA"/>
    <w:rsid w:val="003D633B"/>
    <w:rsid w:val="00425DD9"/>
    <w:rsid w:val="0044657C"/>
    <w:rsid w:val="00450E0A"/>
    <w:rsid w:val="00457546"/>
    <w:rsid w:val="004B06BD"/>
    <w:rsid w:val="00535C49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028E3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34850C"/>
  <w15:chartTrackingRefBased/>
  <w15:docId w15:val="{37AED88E-4E1A-4E4F-926A-9F2FB8BB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134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4</cp:revision>
  <cp:lastPrinted>2025-08-05T05:27:00Z</cp:lastPrinted>
  <dcterms:created xsi:type="dcterms:W3CDTF">2025-08-01T10:41:00Z</dcterms:created>
  <dcterms:modified xsi:type="dcterms:W3CDTF">2025-08-05T05:27:00Z</dcterms:modified>
</cp:coreProperties>
</file>