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B2710" w:rsidRPr="007B2710">
        <w:rPr>
          <w:rFonts w:ascii="Arial" w:hAnsi="Arial" w:cs="Arial"/>
          <w:bCs/>
          <w:i w:val="0"/>
          <w:szCs w:val="24"/>
        </w:rPr>
        <w:t>8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7B2710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B2710">
        <w:rPr>
          <w:rFonts w:ascii="Arial" w:hAnsi="Arial" w:cs="Arial"/>
        </w:rPr>
        <w:t>Szpital Specjalistyczny im. Stefana Żeromskiego SPZOZ w Krakowie</w:t>
      </w:r>
    </w:p>
    <w:p w:rsidR="005D05C3" w:rsidRPr="0012157F" w:rsidRDefault="007B2710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B2710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7B2710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7B2710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B2710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7B2710">
        <w:rPr>
          <w:rFonts w:ascii="Arial" w:hAnsi="Arial" w:cs="Arial"/>
        </w:rPr>
        <w:t>Kraków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B2710" w:rsidRPr="0012157F" w:rsidTr="0053153A">
        <w:tc>
          <w:tcPr>
            <w:tcW w:w="9104" w:type="dxa"/>
            <w:shd w:val="clear" w:color="auto" w:fill="D9D9D9"/>
          </w:tcPr>
          <w:p w:rsidR="007B2710" w:rsidRPr="0012157F" w:rsidRDefault="007B2710" w:rsidP="0053153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B2710" w:rsidRPr="00094F76" w:rsidRDefault="007B2710" w:rsidP="0053153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B2710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7B2710" w:rsidRPr="004B5FB1" w:rsidRDefault="007B2710" w:rsidP="0053153A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7B2710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B271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Opracowanie pełnobranżowego projektu budowlanego, technicznego i wykonawczego dla zadania pod nazwą Przebudowa I piętra Pawilonu A1 dla potrzeb Oddziału Okulistycznego z Pododdziałem Szpitala Specjalistycznego im. S. Żeromskiego SP ZOZ w Krakowie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B2710" w:rsidRPr="00A2540E" w:rsidTr="0053153A">
        <w:tc>
          <w:tcPr>
            <w:tcW w:w="2269" w:type="dxa"/>
            <w:shd w:val="clear" w:color="auto" w:fill="auto"/>
          </w:tcPr>
          <w:p w:rsidR="007B2710" w:rsidRPr="00A2540E" w:rsidRDefault="007B2710" w:rsidP="0053153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B2710" w:rsidRPr="00A2540E" w:rsidRDefault="007B2710" w:rsidP="0053153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B271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SZP-271-38/25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B2710" w:rsidRPr="007B2710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B2710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8741D" w:rsidRDefault="00B8741D" w:rsidP="0038231F">
      <w:pPr>
        <w:spacing w:after="0" w:line="240" w:lineRule="auto"/>
      </w:pPr>
      <w:r>
        <w:separator/>
      </w:r>
    </w:p>
  </w:endnote>
  <w:endnote w:type="continuationSeparator" w:id="0">
    <w:p w:rsidR="00B8741D" w:rsidRDefault="00B874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B2710" w:rsidRDefault="007B27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B2710" w:rsidRDefault="007B27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8741D" w:rsidRDefault="00B8741D" w:rsidP="0038231F">
      <w:pPr>
        <w:spacing w:after="0" w:line="240" w:lineRule="auto"/>
      </w:pPr>
      <w:r>
        <w:separator/>
      </w:r>
    </w:p>
  </w:footnote>
  <w:footnote w:type="continuationSeparator" w:id="0">
    <w:p w:rsidR="00B8741D" w:rsidRDefault="00B8741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B2710" w:rsidRDefault="007B27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B2710" w:rsidRDefault="007B27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B2710" w:rsidRDefault="007B27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2785491">
    <w:abstractNumId w:val="12"/>
  </w:num>
  <w:num w:numId="2" w16cid:durableId="1224757237">
    <w:abstractNumId w:val="0"/>
  </w:num>
  <w:num w:numId="3" w16cid:durableId="892960090">
    <w:abstractNumId w:val="11"/>
  </w:num>
  <w:num w:numId="4" w16cid:durableId="1121340538">
    <w:abstractNumId w:val="16"/>
  </w:num>
  <w:num w:numId="5" w16cid:durableId="586840239">
    <w:abstractNumId w:val="13"/>
  </w:num>
  <w:num w:numId="6" w16cid:durableId="456222803">
    <w:abstractNumId w:val="10"/>
  </w:num>
  <w:num w:numId="7" w16cid:durableId="321011010">
    <w:abstractNumId w:val="1"/>
  </w:num>
  <w:num w:numId="8" w16cid:durableId="1012801381">
    <w:abstractNumId w:val="6"/>
  </w:num>
  <w:num w:numId="9" w16cid:durableId="457576446">
    <w:abstractNumId w:val="4"/>
  </w:num>
  <w:num w:numId="10" w16cid:durableId="801508119">
    <w:abstractNumId w:val="7"/>
  </w:num>
  <w:num w:numId="11" w16cid:durableId="695498990">
    <w:abstractNumId w:val="5"/>
  </w:num>
  <w:num w:numId="12" w16cid:durableId="202406302">
    <w:abstractNumId w:val="9"/>
  </w:num>
  <w:num w:numId="13" w16cid:durableId="2001342904">
    <w:abstractNumId w:val="3"/>
  </w:num>
  <w:num w:numId="14" w16cid:durableId="2020959533">
    <w:abstractNumId w:val="2"/>
  </w:num>
  <w:num w:numId="15" w16cid:durableId="1080298077">
    <w:abstractNumId w:val="15"/>
  </w:num>
  <w:num w:numId="16" w16cid:durableId="824126995">
    <w:abstractNumId w:val="8"/>
  </w:num>
  <w:num w:numId="17" w16cid:durableId="132936035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revisionView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741D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B2710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8741D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EAED82A3-BA62-4CB4-A4E8-59BC6BA81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2016-07-26T10:32:00Z</cp:lastPrinted>
  <dcterms:created xsi:type="dcterms:W3CDTF">2025-08-01T10:36:00Z</dcterms:created>
  <dcterms:modified xsi:type="dcterms:W3CDTF">2025-08-01T10:36:00Z</dcterms:modified>
</cp:coreProperties>
</file>