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B09D0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C2466" w:rsidRPr="000C2466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429C07E2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D46A52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BFFAC13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A791809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6E7312E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FFD721F" w14:textId="77777777" w:rsidTr="004F10A0">
        <w:tc>
          <w:tcPr>
            <w:tcW w:w="2269" w:type="dxa"/>
            <w:shd w:val="clear" w:color="auto" w:fill="auto"/>
          </w:tcPr>
          <w:p w14:paraId="1E56A7E0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730115" w14:textId="21556BF3" w:rsidR="00A137C9" w:rsidRPr="00A2540E" w:rsidRDefault="001C520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C52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Opracowanie </w:t>
            </w:r>
            <w:proofErr w:type="spellStart"/>
            <w:r w:rsidRPr="001C52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pełnobranżowego</w:t>
            </w:r>
            <w:proofErr w:type="spellEnd"/>
            <w:r w:rsidRPr="001C520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projektu budowlanego, technicznego i wykonawczego dla zadania pod nazwą Przebudowa I piętra Pawilonu A1 dla potrzeb Oddziału Okulistycznego z Pododdziałem Szpitala Specjalistycznego im. S. Żeromskiego SP ZOZ w Krakowie</w:t>
            </w:r>
          </w:p>
        </w:tc>
      </w:tr>
      <w:tr w:rsidR="000C2466" w:rsidRPr="00A2540E" w14:paraId="166C54B2" w14:textId="77777777" w:rsidTr="0053153A">
        <w:tc>
          <w:tcPr>
            <w:tcW w:w="2269" w:type="dxa"/>
            <w:shd w:val="clear" w:color="auto" w:fill="auto"/>
          </w:tcPr>
          <w:p w14:paraId="790FF3E3" w14:textId="77777777" w:rsidR="000C2466" w:rsidRPr="00A2540E" w:rsidRDefault="000C2466" w:rsidP="0053153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0C497E" w14:textId="77777777" w:rsidR="000C2466" w:rsidRPr="00A2540E" w:rsidRDefault="000C2466" w:rsidP="0053153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C24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SZP-271-38/25</w:t>
            </w:r>
          </w:p>
        </w:tc>
      </w:tr>
    </w:tbl>
    <w:p w14:paraId="54F9F61F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463EBB7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C2466" w:rsidRPr="000C246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585686E6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1BBFB4D5" w14:textId="77777777" w:rsidTr="00A137C9">
        <w:tc>
          <w:tcPr>
            <w:tcW w:w="617" w:type="dxa"/>
            <w:shd w:val="clear" w:color="auto" w:fill="auto"/>
            <w:vAlign w:val="center"/>
          </w:tcPr>
          <w:p w14:paraId="0A8200F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86BF4A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09553E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C337B13" w14:textId="77777777" w:rsidTr="00A137C9">
        <w:tc>
          <w:tcPr>
            <w:tcW w:w="617" w:type="dxa"/>
            <w:shd w:val="clear" w:color="auto" w:fill="auto"/>
            <w:vAlign w:val="center"/>
          </w:tcPr>
          <w:p w14:paraId="24891DE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3B4D0E8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633CC5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7AA9D7C2" w14:textId="77777777" w:rsidTr="00A137C9">
        <w:tc>
          <w:tcPr>
            <w:tcW w:w="617" w:type="dxa"/>
            <w:shd w:val="clear" w:color="auto" w:fill="auto"/>
            <w:vAlign w:val="center"/>
          </w:tcPr>
          <w:p w14:paraId="3E0574B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725AC6F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F90376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0C724E9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C2466" w:rsidRPr="000C2466">
        <w:rPr>
          <w:rFonts w:ascii="Arial" w:hAnsi="Arial" w:cs="Arial"/>
          <w:sz w:val="24"/>
          <w:szCs w:val="24"/>
        </w:rPr>
        <w:t>(</w:t>
      </w:r>
      <w:proofErr w:type="spellStart"/>
      <w:r w:rsidR="000C2466" w:rsidRPr="000C2466">
        <w:rPr>
          <w:rFonts w:ascii="Arial" w:hAnsi="Arial" w:cs="Arial"/>
          <w:sz w:val="24"/>
          <w:szCs w:val="24"/>
        </w:rPr>
        <w:t>t.j</w:t>
      </w:r>
      <w:proofErr w:type="spellEnd"/>
      <w:r w:rsidR="000C2466" w:rsidRPr="000C2466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2227CE10" w14:textId="77777777" w:rsidTr="00A137C9">
        <w:tc>
          <w:tcPr>
            <w:tcW w:w="617" w:type="dxa"/>
            <w:shd w:val="clear" w:color="auto" w:fill="auto"/>
            <w:vAlign w:val="center"/>
          </w:tcPr>
          <w:p w14:paraId="52DFED2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739A3B0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ED73C0D" w14:textId="5F9EB9BD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87706D" w14:paraId="4AEEC9ED" w14:textId="77777777" w:rsidTr="00A137C9">
        <w:tc>
          <w:tcPr>
            <w:tcW w:w="617" w:type="dxa"/>
            <w:shd w:val="clear" w:color="auto" w:fill="auto"/>
            <w:vAlign w:val="center"/>
          </w:tcPr>
          <w:p w14:paraId="6C1901B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1663DBB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FF1D11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9E3CF90" w14:textId="77777777" w:rsidTr="00A137C9">
        <w:tc>
          <w:tcPr>
            <w:tcW w:w="617" w:type="dxa"/>
            <w:shd w:val="clear" w:color="auto" w:fill="auto"/>
            <w:vAlign w:val="center"/>
          </w:tcPr>
          <w:p w14:paraId="45C564E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0BC1F7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C112C7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39E843C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34398C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36A0769" w14:textId="77777777" w:rsidTr="004F10A0">
        <w:tc>
          <w:tcPr>
            <w:tcW w:w="2660" w:type="dxa"/>
            <w:shd w:val="clear" w:color="auto" w:fill="auto"/>
          </w:tcPr>
          <w:p w14:paraId="034835B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440EB2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98AB3FA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lastRenderedPageBreak/>
              <w:t>[data]</w:t>
            </w:r>
          </w:p>
        </w:tc>
        <w:tc>
          <w:tcPr>
            <w:tcW w:w="6662" w:type="dxa"/>
            <w:shd w:val="clear" w:color="auto" w:fill="auto"/>
          </w:tcPr>
          <w:p w14:paraId="6927691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7F825EC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5D3A4E6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lastRenderedPageBreak/>
              <w:t>[</w:t>
            </w:r>
            <w:r w:rsidR="000C246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25AB2ABA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88837" w14:textId="77777777" w:rsidR="003B0C7E" w:rsidRDefault="003B0C7E" w:rsidP="00025386">
      <w:pPr>
        <w:spacing w:after="0" w:line="240" w:lineRule="auto"/>
      </w:pPr>
      <w:r>
        <w:separator/>
      </w:r>
    </w:p>
  </w:endnote>
  <w:endnote w:type="continuationSeparator" w:id="0">
    <w:p w14:paraId="2663DFF9" w14:textId="77777777" w:rsidR="003B0C7E" w:rsidRDefault="003B0C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22C16" w14:textId="77777777" w:rsidR="000C2466" w:rsidRDefault="000C24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3D81D" w14:textId="77777777" w:rsidR="00025386" w:rsidRDefault="00463A83" w:rsidP="00025386">
    <w:pPr>
      <w:pStyle w:val="Stopka"/>
      <w:tabs>
        <w:tab w:val="clear" w:pos="4536"/>
      </w:tabs>
      <w:jc w:val="center"/>
    </w:pPr>
    <w:r>
      <w:rPr>
        <w:noProof/>
      </w:rPr>
      <w:pict w14:anchorId="020A914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76927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1DDFFC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8D0BB" w14:textId="77777777" w:rsidR="000C2466" w:rsidRDefault="000C24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2E468" w14:textId="77777777" w:rsidR="003B0C7E" w:rsidRDefault="003B0C7E" w:rsidP="00025386">
      <w:pPr>
        <w:spacing w:after="0" w:line="240" w:lineRule="auto"/>
      </w:pPr>
      <w:r>
        <w:separator/>
      </w:r>
    </w:p>
  </w:footnote>
  <w:footnote w:type="continuationSeparator" w:id="0">
    <w:p w14:paraId="70BE7AE1" w14:textId="77777777" w:rsidR="003B0C7E" w:rsidRDefault="003B0C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5BCE5" w14:textId="77777777" w:rsidR="000C2466" w:rsidRDefault="000C24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A172B" w14:textId="77777777" w:rsidR="000C2466" w:rsidRDefault="000C24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19ECA" w14:textId="77777777" w:rsidR="000C2466" w:rsidRDefault="000C24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1829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0C7E"/>
    <w:rsid w:val="00025386"/>
    <w:rsid w:val="000423B9"/>
    <w:rsid w:val="00053927"/>
    <w:rsid w:val="00084786"/>
    <w:rsid w:val="000C2466"/>
    <w:rsid w:val="0016158F"/>
    <w:rsid w:val="001C2314"/>
    <w:rsid w:val="001C5202"/>
    <w:rsid w:val="00213980"/>
    <w:rsid w:val="0024648D"/>
    <w:rsid w:val="003A486D"/>
    <w:rsid w:val="003B0C7E"/>
    <w:rsid w:val="004374F2"/>
    <w:rsid w:val="00460705"/>
    <w:rsid w:val="00463A83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0C6342"/>
  <w15:chartTrackingRefBased/>
  <w15:docId w15:val="{B656258C-F054-4DDF-A126-FF4A2066A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225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2025-08-05T05:25:00Z</cp:lastPrinted>
  <dcterms:created xsi:type="dcterms:W3CDTF">2025-08-01T10:33:00Z</dcterms:created>
  <dcterms:modified xsi:type="dcterms:W3CDTF">2025-08-05T05:25:00Z</dcterms:modified>
</cp:coreProperties>
</file>