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54912" w14:textId="735AE9B5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61463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EC07EB7" w14:textId="77777777" w:rsidTr="00467CA2">
        <w:tc>
          <w:tcPr>
            <w:tcW w:w="2800" w:type="dxa"/>
            <w:shd w:val="clear" w:color="auto" w:fill="auto"/>
          </w:tcPr>
          <w:p w14:paraId="0C21150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C31619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7913A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F4B49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70BC0CA4" w14:textId="77777777" w:rsidTr="00467CA2">
        <w:tc>
          <w:tcPr>
            <w:tcW w:w="2800" w:type="dxa"/>
            <w:shd w:val="clear" w:color="auto" w:fill="auto"/>
          </w:tcPr>
          <w:p w14:paraId="09C9EA02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22F2B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C5515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CE0C55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3DE1D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2662E8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0DF57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08E692F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514C87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23E4A" w:rsidRPr="00C23E4A">
        <w:rPr>
          <w:rFonts w:ascii="Arial" w:hAnsi="Arial" w:cs="Arial"/>
          <w:sz w:val="24"/>
          <w:szCs w:val="24"/>
        </w:rPr>
        <w:t>(</w:t>
      </w:r>
      <w:proofErr w:type="spellStart"/>
      <w:r w:rsidR="00C23E4A" w:rsidRPr="00C23E4A">
        <w:rPr>
          <w:rFonts w:ascii="Arial" w:hAnsi="Arial" w:cs="Arial"/>
          <w:sz w:val="24"/>
          <w:szCs w:val="24"/>
        </w:rPr>
        <w:t>t.j</w:t>
      </w:r>
      <w:proofErr w:type="spellEnd"/>
      <w:r w:rsidR="00C23E4A" w:rsidRPr="00C23E4A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F1AF02E" w14:textId="77777777" w:rsidTr="00467CA2">
        <w:tc>
          <w:tcPr>
            <w:tcW w:w="2269" w:type="dxa"/>
            <w:shd w:val="clear" w:color="auto" w:fill="auto"/>
          </w:tcPr>
          <w:p w14:paraId="495A5C2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8D7053" w14:textId="2DBF1BBE" w:rsidR="00D520D3" w:rsidRPr="00A2540E" w:rsidRDefault="00542E1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42E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Opracowanie </w:t>
            </w:r>
            <w:proofErr w:type="spellStart"/>
            <w:r w:rsidRPr="00542E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pełnobranżowego</w:t>
            </w:r>
            <w:proofErr w:type="spellEnd"/>
            <w:r w:rsidRPr="00542E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projektu budowlanego, technicznego i wykonawczego dla zadania pod nazwą Przebudowa I piętra Pawilonu A1 dla potrzeb Oddziału Okulistycznego z Pododdziałem Szpitala Specjalistycznego im. S. Żeromskiego SP ZOZ w Krakowie</w:t>
            </w:r>
          </w:p>
        </w:tc>
      </w:tr>
      <w:tr w:rsidR="00C23E4A" w:rsidRPr="00A2540E" w14:paraId="794F82FF" w14:textId="77777777" w:rsidTr="0053153A">
        <w:tc>
          <w:tcPr>
            <w:tcW w:w="2269" w:type="dxa"/>
            <w:shd w:val="clear" w:color="auto" w:fill="auto"/>
          </w:tcPr>
          <w:p w14:paraId="177CC7E4" w14:textId="77777777" w:rsidR="00C23E4A" w:rsidRPr="00A2540E" w:rsidRDefault="00C23E4A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0D2BA1" w14:textId="77777777" w:rsidR="00C23E4A" w:rsidRPr="00A2540E" w:rsidRDefault="00C23E4A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3E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SZP-271-38/25</w:t>
            </w:r>
          </w:p>
        </w:tc>
      </w:tr>
    </w:tbl>
    <w:p w14:paraId="7A6163B9" w14:textId="77777777" w:rsidR="00DC652A" w:rsidRPr="00053927" w:rsidRDefault="00C23E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53BB06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DEB7DE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2E49743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2FB1F8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6F5E3A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22A399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8EFD56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3DACD2D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BFDFB61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9A1B5B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BC61D7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A64C668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sposób wykorzystania udostępnionych przeze mnie zasobów przy wykonywaniu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zamówienia publicznego będzie następujący:</w:t>
      </w:r>
    </w:p>
    <w:p w14:paraId="271C406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1DF60E0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194205A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AAA18A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A7FB3A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38BE2EA" w14:textId="77777777" w:rsidTr="00467CA2">
        <w:tc>
          <w:tcPr>
            <w:tcW w:w="2660" w:type="dxa"/>
            <w:shd w:val="clear" w:color="auto" w:fill="auto"/>
          </w:tcPr>
          <w:p w14:paraId="201CCFD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5F06D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96FAE4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F23D5E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D2711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49353A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23E4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88CF3C3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5AF88" w14:textId="77777777" w:rsidR="007D0E45" w:rsidRDefault="007D0E45" w:rsidP="00025386">
      <w:pPr>
        <w:spacing w:after="0" w:line="240" w:lineRule="auto"/>
      </w:pPr>
      <w:r>
        <w:separator/>
      </w:r>
    </w:p>
  </w:endnote>
  <w:endnote w:type="continuationSeparator" w:id="0">
    <w:p w14:paraId="3A0EB5FD" w14:textId="77777777" w:rsidR="007D0E45" w:rsidRDefault="007D0E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2766" w14:textId="77777777" w:rsidR="00C23E4A" w:rsidRDefault="00C23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C39DE" w14:textId="77777777" w:rsidR="00025386" w:rsidRDefault="00D61463" w:rsidP="00025386">
    <w:pPr>
      <w:pStyle w:val="Stopka"/>
      <w:tabs>
        <w:tab w:val="clear" w:pos="4536"/>
      </w:tabs>
      <w:jc w:val="center"/>
    </w:pPr>
    <w:r>
      <w:rPr>
        <w:noProof/>
      </w:rPr>
      <w:pict w14:anchorId="4738F35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F4D00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EDDFA0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8609" w14:textId="77777777" w:rsidR="00C23E4A" w:rsidRDefault="00C23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067FF" w14:textId="77777777" w:rsidR="007D0E45" w:rsidRDefault="007D0E45" w:rsidP="00025386">
      <w:pPr>
        <w:spacing w:after="0" w:line="240" w:lineRule="auto"/>
      </w:pPr>
      <w:r>
        <w:separator/>
      </w:r>
    </w:p>
  </w:footnote>
  <w:footnote w:type="continuationSeparator" w:id="0">
    <w:p w14:paraId="479B6D9C" w14:textId="77777777" w:rsidR="007D0E45" w:rsidRDefault="007D0E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AA85" w14:textId="77777777" w:rsidR="00C23E4A" w:rsidRDefault="00C23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404C5" w14:textId="77777777" w:rsidR="00C23E4A" w:rsidRDefault="00C23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F9BB7" w14:textId="77777777" w:rsidR="00C23E4A" w:rsidRDefault="00C23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782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E4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42E17"/>
    <w:rsid w:val="0055145C"/>
    <w:rsid w:val="005624D8"/>
    <w:rsid w:val="00620476"/>
    <w:rsid w:val="00657A47"/>
    <w:rsid w:val="0071340C"/>
    <w:rsid w:val="00745A44"/>
    <w:rsid w:val="007666D6"/>
    <w:rsid w:val="007D0E45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3E4A"/>
    <w:rsid w:val="00CB29AC"/>
    <w:rsid w:val="00D520D3"/>
    <w:rsid w:val="00D55FC4"/>
    <w:rsid w:val="00D61463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E91B3"/>
  <w15:chartTrackingRefBased/>
  <w15:docId w15:val="{3EA1B1A7-857A-4E9B-9D22-31DCB047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2025-08-05T05:40:00Z</cp:lastPrinted>
  <dcterms:created xsi:type="dcterms:W3CDTF">2025-08-01T10:33:00Z</dcterms:created>
  <dcterms:modified xsi:type="dcterms:W3CDTF">2025-08-05T05:40:00Z</dcterms:modified>
</cp:coreProperties>
</file>