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6CD54" w14:textId="6D120CD0" w:rsidR="005103B9" w:rsidRPr="003422B9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422B9">
        <w:rPr>
          <w:rFonts w:ascii="Arial" w:hAnsi="Arial" w:cs="Arial"/>
          <w:bCs/>
          <w:i w:val="0"/>
          <w:szCs w:val="24"/>
        </w:rPr>
        <w:t xml:space="preserve">Załącznik nr </w:t>
      </w:r>
      <w:r w:rsidR="002B0F1A" w:rsidRPr="003422B9">
        <w:rPr>
          <w:rFonts w:ascii="Arial" w:hAnsi="Arial" w:cs="Arial"/>
          <w:bCs/>
          <w:i w:val="0"/>
          <w:szCs w:val="24"/>
        </w:rPr>
        <w:t>3</w:t>
      </w:r>
      <w:r w:rsidR="00B36ABD" w:rsidRPr="003422B9">
        <w:rPr>
          <w:rFonts w:ascii="Arial" w:hAnsi="Arial" w:cs="Arial"/>
          <w:bCs/>
          <w:i w:val="0"/>
          <w:szCs w:val="24"/>
        </w:rPr>
        <w:t xml:space="preserve"> do SWZ</w:t>
      </w:r>
    </w:p>
    <w:p w14:paraId="1E9FF1AD" w14:textId="77777777" w:rsidR="00C4103F" w:rsidRPr="003422B9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3422B9">
        <w:rPr>
          <w:rFonts w:ascii="Arial" w:hAnsi="Arial" w:cs="Arial"/>
          <w:b/>
          <w:sz w:val="24"/>
          <w:szCs w:val="24"/>
        </w:rPr>
        <w:t>Zamawiający</w:t>
      </w:r>
      <w:r w:rsidR="007936D6" w:rsidRPr="003422B9">
        <w:rPr>
          <w:rFonts w:ascii="Arial" w:hAnsi="Arial" w:cs="Arial"/>
          <w:b/>
          <w:sz w:val="24"/>
          <w:szCs w:val="24"/>
        </w:rPr>
        <w:t>:</w:t>
      </w:r>
    </w:p>
    <w:p w14:paraId="79072B5F" w14:textId="77777777" w:rsidR="006676AE" w:rsidRPr="003422B9" w:rsidRDefault="001217B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422B9">
        <w:rPr>
          <w:rFonts w:ascii="Arial" w:hAnsi="Arial" w:cs="Arial"/>
        </w:rPr>
        <w:t>Szpital Specjalistyczny im. Stefana Żeromskiego SPZOZ w Krakowie</w:t>
      </w:r>
    </w:p>
    <w:p w14:paraId="2317DE30" w14:textId="77777777" w:rsidR="006676AE" w:rsidRPr="003422B9" w:rsidRDefault="001217B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422B9">
        <w:rPr>
          <w:rFonts w:ascii="Arial" w:hAnsi="Arial" w:cs="Arial"/>
        </w:rPr>
        <w:t>os. Na Skarpie</w:t>
      </w:r>
      <w:r w:rsidR="006676AE" w:rsidRPr="003422B9">
        <w:rPr>
          <w:rFonts w:ascii="Arial" w:hAnsi="Arial" w:cs="Arial"/>
        </w:rPr>
        <w:t xml:space="preserve"> </w:t>
      </w:r>
      <w:r w:rsidRPr="003422B9">
        <w:rPr>
          <w:rFonts w:ascii="Arial" w:hAnsi="Arial" w:cs="Arial"/>
        </w:rPr>
        <w:t>66</w:t>
      </w:r>
      <w:r w:rsidR="006676AE" w:rsidRPr="003422B9">
        <w:rPr>
          <w:rFonts w:ascii="Arial" w:hAnsi="Arial" w:cs="Arial"/>
        </w:rPr>
        <w:t xml:space="preserve"> </w:t>
      </w:r>
    </w:p>
    <w:p w14:paraId="65B3A8E2" w14:textId="77777777" w:rsidR="00F90CD1" w:rsidRPr="003422B9" w:rsidRDefault="001217B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422B9">
        <w:rPr>
          <w:rFonts w:ascii="Arial" w:hAnsi="Arial" w:cs="Arial"/>
        </w:rPr>
        <w:t>31-913</w:t>
      </w:r>
      <w:r w:rsidR="006676AE" w:rsidRPr="003422B9">
        <w:rPr>
          <w:rFonts w:ascii="Arial" w:hAnsi="Arial" w:cs="Arial"/>
        </w:rPr>
        <w:t xml:space="preserve"> </w:t>
      </w:r>
      <w:r w:rsidRPr="003422B9">
        <w:rPr>
          <w:rFonts w:ascii="Arial" w:hAnsi="Arial" w:cs="Arial"/>
        </w:rPr>
        <w:t>Kraków</w:t>
      </w:r>
    </w:p>
    <w:p w14:paraId="3862D0F3" w14:textId="77777777" w:rsidR="009169D4" w:rsidRPr="003422B9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3422B9">
        <w:rPr>
          <w:rFonts w:ascii="Arial" w:hAnsi="Arial" w:cs="Arial"/>
          <w:i/>
        </w:rPr>
        <w:t>……………………………………………………………………</w:t>
      </w:r>
    </w:p>
    <w:p w14:paraId="41F6D4DE" w14:textId="77777777" w:rsidR="00C4103F" w:rsidRPr="003422B9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3422B9">
        <w:rPr>
          <w:rFonts w:ascii="Arial" w:hAnsi="Arial" w:cs="Arial"/>
          <w:iCs/>
        </w:rPr>
        <w:t>[</w:t>
      </w:r>
      <w:r w:rsidR="009169D4" w:rsidRPr="003422B9">
        <w:rPr>
          <w:rFonts w:ascii="Arial" w:hAnsi="Arial" w:cs="Arial"/>
          <w:iCs/>
        </w:rPr>
        <w:t>pełna nazwa, adres</w:t>
      </w:r>
      <w:r w:rsidRPr="003422B9">
        <w:rPr>
          <w:rFonts w:ascii="Arial" w:hAnsi="Arial" w:cs="Arial"/>
          <w:iCs/>
        </w:rPr>
        <w:t>]</w:t>
      </w:r>
    </w:p>
    <w:p w14:paraId="35511347" w14:textId="77777777" w:rsidR="002578E4" w:rsidRPr="003422B9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422B9" w14:paraId="171E1918" w14:textId="77777777" w:rsidTr="0018769E">
        <w:tc>
          <w:tcPr>
            <w:tcW w:w="2800" w:type="dxa"/>
            <w:shd w:val="clear" w:color="auto" w:fill="auto"/>
          </w:tcPr>
          <w:p w14:paraId="025D6157" w14:textId="77777777" w:rsidR="002578E4" w:rsidRPr="003422B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422B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6BF236" w14:textId="77777777" w:rsidR="002578E4" w:rsidRPr="003422B9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37F6E1" w14:textId="77777777" w:rsidR="002578E4" w:rsidRPr="003422B9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0710D8" w14:textId="77777777" w:rsidR="002578E4" w:rsidRPr="003422B9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422B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3422B9" w14:paraId="4EB69F13" w14:textId="77777777" w:rsidTr="0018769E">
        <w:tc>
          <w:tcPr>
            <w:tcW w:w="2800" w:type="dxa"/>
            <w:shd w:val="clear" w:color="auto" w:fill="auto"/>
          </w:tcPr>
          <w:p w14:paraId="78B57366" w14:textId="77777777" w:rsidR="002578E4" w:rsidRPr="003422B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422B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4190D68" w14:textId="77777777" w:rsidR="002578E4" w:rsidRPr="003422B9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244AA4" w14:textId="77777777" w:rsidR="002578E4" w:rsidRPr="003422B9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5032B7" w14:textId="77777777" w:rsidR="002578E4" w:rsidRPr="003422B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422B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4F017AD6" w14:textId="77777777" w:rsidR="002578E4" w:rsidRPr="003422B9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217BD" w:rsidRPr="003422B9" w14:paraId="57DAF24D" w14:textId="77777777" w:rsidTr="00ED07C7">
        <w:tc>
          <w:tcPr>
            <w:tcW w:w="9104" w:type="dxa"/>
            <w:shd w:val="clear" w:color="auto" w:fill="D9D9D9"/>
          </w:tcPr>
          <w:p w14:paraId="06D242E8" w14:textId="77777777" w:rsidR="001217BD" w:rsidRPr="003422B9" w:rsidRDefault="001217BD" w:rsidP="00ED07C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14:paraId="4B5D659E" w14:textId="77777777" w:rsidR="001217BD" w:rsidRPr="003422B9" w:rsidRDefault="001217BD" w:rsidP="00ED07C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3422B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422B9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3422B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422B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9104619" w14:textId="77777777" w:rsidR="001217BD" w:rsidRPr="003422B9" w:rsidRDefault="001217BD" w:rsidP="00ED07C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05E15E8" w14:textId="77777777" w:rsidR="001217BD" w:rsidRPr="003422B9" w:rsidRDefault="001217BD" w:rsidP="00ED07C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47B438B" w14:textId="77777777" w:rsidR="001217BD" w:rsidRPr="003422B9" w:rsidRDefault="001217BD" w:rsidP="00ED07C7">
            <w:pPr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58E66C4" w14:textId="77777777" w:rsidR="00E50194" w:rsidRPr="003422B9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Na potrzeby postę</w:t>
      </w:r>
      <w:r w:rsidR="008D0487" w:rsidRPr="003422B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422B9">
        <w:rPr>
          <w:rFonts w:ascii="Arial" w:hAnsi="Arial" w:cs="Arial"/>
          <w:sz w:val="24"/>
          <w:szCs w:val="24"/>
        </w:rPr>
        <w:t>zamówienia publicznego</w:t>
      </w:r>
      <w:r w:rsidR="00E50194" w:rsidRPr="003422B9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422B9" w14:paraId="4B73942F" w14:textId="77777777" w:rsidTr="0018769E">
        <w:tc>
          <w:tcPr>
            <w:tcW w:w="2269" w:type="dxa"/>
            <w:shd w:val="clear" w:color="auto" w:fill="auto"/>
          </w:tcPr>
          <w:p w14:paraId="43092B2B" w14:textId="77777777" w:rsidR="002578E4" w:rsidRPr="003422B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22B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C9F2C7" w14:textId="0784928D" w:rsidR="002578E4" w:rsidRPr="003422B9" w:rsidRDefault="00CD566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Opracowanie </w:t>
            </w:r>
            <w:proofErr w:type="spellStart"/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pełnobranżowego</w:t>
            </w:r>
            <w:proofErr w:type="spellEnd"/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projektu budowlanego, technicznego i wykonawczego dla zadania pod nazwą Przebudowa I piętra Pawilonu A1 dla potrzeb Oddziału Okulistycznego z Pododdziałem Szpitala Specjalistycznego im. S. Żeromskiego SP ZOZ w Krakowie</w:t>
            </w:r>
            <w:r w:rsidR="001217BD"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17BD" w:rsidRPr="003422B9" w14:paraId="1CFF94FF" w14:textId="77777777" w:rsidTr="00ED07C7">
        <w:tc>
          <w:tcPr>
            <w:tcW w:w="2269" w:type="dxa"/>
            <w:shd w:val="clear" w:color="auto" w:fill="auto"/>
          </w:tcPr>
          <w:p w14:paraId="2C08AB63" w14:textId="77777777" w:rsidR="001217BD" w:rsidRPr="003422B9" w:rsidRDefault="001217BD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22B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A3C669" w14:textId="2F321D11" w:rsidR="001217BD" w:rsidRPr="003422B9" w:rsidRDefault="001217BD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</w:t>
            </w:r>
            <w:r w:rsidR="00CD5660"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3422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1403AEDD" w14:textId="77777777" w:rsidR="002578E4" w:rsidRPr="003422B9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581EE9" w14:textId="77777777" w:rsidR="00F90CD1" w:rsidRPr="003422B9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1217BD" w:rsidRPr="003422B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3422B9">
        <w:rPr>
          <w:rFonts w:ascii="Arial" w:hAnsi="Arial" w:cs="Arial"/>
          <w:b/>
          <w:sz w:val="24"/>
          <w:szCs w:val="24"/>
        </w:rPr>
        <w:t>,</w:t>
      </w:r>
      <w:r w:rsidR="002B2AD9" w:rsidRPr="003422B9">
        <w:rPr>
          <w:rFonts w:ascii="Arial" w:hAnsi="Arial" w:cs="Arial"/>
          <w:sz w:val="24"/>
          <w:szCs w:val="24"/>
        </w:rPr>
        <w:t xml:space="preserve"> </w:t>
      </w:r>
      <w:r w:rsidR="00E65685" w:rsidRPr="003422B9">
        <w:rPr>
          <w:rFonts w:ascii="Arial" w:hAnsi="Arial" w:cs="Arial"/>
          <w:sz w:val="24"/>
          <w:szCs w:val="24"/>
        </w:rPr>
        <w:t>oświa</w:t>
      </w:r>
      <w:r w:rsidR="00825A09" w:rsidRPr="003422B9">
        <w:rPr>
          <w:rFonts w:ascii="Arial" w:hAnsi="Arial" w:cs="Arial"/>
          <w:sz w:val="24"/>
          <w:szCs w:val="24"/>
        </w:rPr>
        <w:t>dczam</w:t>
      </w:r>
      <w:r w:rsidR="00E65685" w:rsidRPr="003422B9">
        <w:rPr>
          <w:rFonts w:ascii="Arial" w:hAnsi="Arial" w:cs="Arial"/>
          <w:sz w:val="24"/>
          <w:szCs w:val="24"/>
        </w:rPr>
        <w:t>,</w:t>
      </w:r>
      <w:r w:rsidR="002B2AD9" w:rsidRPr="003422B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422B9" w14:paraId="19286C46" w14:textId="77777777" w:rsidTr="00650D6C">
        <w:tc>
          <w:tcPr>
            <w:tcW w:w="9104" w:type="dxa"/>
            <w:shd w:val="clear" w:color="auto" w:fill="D9D9D9"/>
          </w:tcPr>
          <w:p w14:paraId="0BA6CD8E" w14:textId="77777777" w:rsidR="00E50194" w:rsidRPr="003422B9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CE68EF" w14:textId="77777777" w:rsidR="00C113BF" w:rsidRPr="003422B9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422B9">
        <w:rPr>
          <w:rFonts w:ascii="Arial" w:hAnsi="Arial" w:cs="Arial"/>
          <w:sz w:val="24"/>
          <w:szCs w:val="24"/>
        </w:rPr>
        <w:t xml:space="preserve">dstawie </w:t>
      </w:r>
      <w:r w:rsidR="002C4137" w:rsidRPr="003422B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422B9">
        <w:rPr>
          <w:rFonts w:ascii="Arial" w:hAnsi="Arial" w:cs="Arial"/>
          <w:sz w:val="24"/>
          <w:szCs w:val="24"/>
        </w:rPr>
        <w:t>108</w:t>
      </w:r>
      <w:r w:rsidR="002C4137" w:rsidRPr="003422B9">
        <w:rPr>
          <w:rFonts w:ascii="Arial" w:hAnsi="Arial" w:cs="Arial"/>
          <w:sz w:val="24"/>
          <w:szCs w:val="24"/>
        </w:rPr>
        <w:t xml:space="preserve"> ust 1 </w:t>
      </w:r>
      <w:r w:rsidRPr="003422B9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422B9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422B9">
        <w:rPr>
          <w:rFonts w:ascii="Arial" w:hAnsi="Arial" w:cs="Arial"/>
          <w:sz w:val="24"/>
          <w:szCs w:val="24"/>
        </w:rPr>
        <w:t>.</w:t>
      </w:r>
    </w:p>
    <w:p w14:paraId="0F9C78D0" w14:textId="77777777" w:rsidR="001217BD" w:rsidRPr="003422B9" w:rsidRDefault="001217BD" w:rsidP="001217BD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0D36AD4" w14:textId="77777777" w:rsidR="002426FF" w:rsidRPr="003422B9" w:rsidRDefault="001217BD" w:rsidP="001217B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 w:rsidRPr="003422B9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3422B9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3422B9">
        <w:rPr>
          <w:rFonts w:ascii="Arial" w:hAnsi="Arial" w:cs="Arial"/>
          <w:sz w:val="24"/>
          <w:szCs w:val="24"/>
        </w:rPr>
        <w:t>Pzp</w:t>
      </w:r>
      <w:proofErr w:type="spellEnd"/>
      <w:r w:rsidRPr="003422B9">
        <w:rPr>
          <w:rFonts w:ascii="Arial" w:hAnsi="Arial" w:cs="Arial"/>
          <w:sz w:val="24"/>
          <w:szCs w:val="24"/>
        </w:rPr>
        <w:t>, w zakresie:</w:t>
      </w:r>
    </w:p>
    <w:p w14:paraId="49B60162" w14:textId="77777777" w:rsidR="001217BD" w:rsidRPr="003422B9" w:rsidRDefault="001217BD" w:rsidP="001217B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5FF98C" w14:textId="77777777" w:rsidR="001217BD" w:rsidRPr="003422B9" w:rsidRDefault="001217BD" w:rsidP="001217B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422B9">
        <w:rPr>
          <w:rFonts w:ascii="Arial" w:hAnsi="Arial" w:cs="Arial"/>
          <w:b/>
          <w:sz w:val="24"/>
          <w:szCs w:val="24"/>
        </w:rPr>
        <w:t>Art. 109 ust. 1 pkt 4</w:t>
      </w:r>
    </w:p>
    <w:p w14:paraId="0AF55936" w14:textId="77777777" w:rsidR="001217BD" w:rsidRPr="003422B9" w:rsidRDefault="001217BD" w:rsidP="001217B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422B9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16C2EEF" w14:textId="77777777" w:rsidR="00023477" w:rsidRPr="003422B9" w:rsidRDefault="00023477" w:rsidP="007A2BCB">
      <w:pPr>
        <w:spacing w:after="0"/>
        <w:rPr>
          <w:rFonts w:ascii="Arial" w:hAnsi="Arial" w:cs="Arial"/>
          <w:sz w:val="24"/>
          <w:szCs w:val="24"/>
        </w:rPr>
      </w:pPr>
    </w:p>
    <w:p w14:paraId="2E5130C9" w14:textId="77777777" w:rsidR="00023477" w:rsidRPr="003422B9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C95E11" w14:textId="77777777" w:rsidR="00992BD8" w:rsidRPr="003422B9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422B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422B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422B9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3422B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422B9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3422B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422B9">
        <w:rPr>
          <w:rFonts w:ascii="Arial" w:hAnsi="Arial" w:cs="Arial"/>
          <w:color w:val="0070C0"/>
          <w:sz w:val="24"/>
          <w:szCs w:val="24"/>
        </w:rPr>
        <w:t>]</w:t>
      </w:r>
    </w:p>
    <w:p w14:paraId="772AAFB7" w14:textId="77777777" w:rsidR="00023477" w:rsidRPr="003422B9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422B9">
        <w:rPr>
          <w:rFonts w:ascii="Arial" w:hAnsi="Arial" w:cs="Arial"/>
          <w:sz w:val="24"/>
          <w:szCs w:val="24"/>
        </w:rPr>
        <w:t>Pzp</w:t>
      </w:r>
      <w:proofErr w:type="spellEnd"/>
      <w:r w:rsidRPr="003422B9">
        <w:rPr>
          <w:rFonts w:ascii="Arial" w:hAnsi="Arial" w:cs="Arial"/>
          <w:sz w:val="24"/>
          <w:szCs w:val="24"/>
        </w:rPr>
        <w:t xml:space="preserve"> </w:t>
      </w:r>
      <w:r w:rsidR="00E426EB" w:rsidRPr="003422B9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3422B9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3422B9">
        <w:rPr>
          <w:rFonts w:ascii="Arial" w:hAnsi="Arial" w:cs="Arial"/>
          <w:i/>
          <w:sz w:val="24"/>
          <w:szCs w:val="24"/>
        </w:rPr>
        <w:t>)</w:t>
      </w:r>
      <w:r w:rsidRPr="003422B9">
        <w:rPr>
          <w:rFonts w:ascii="Arial" w:hAnsi="Arial" w:cs="Arial"/>
          <w:i/>
          <w:sz w:val="24"/>
          <w:szCs w:val="24"/>
        </w:rPr>
        <w:t>.</w:t>
      </w:r>
      <w:r w:rsidRPr="003422B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422B9">
        <w:rPr>
          <w:rFonts w:ascii="Arial" w:hAnsi="Arial" w:cs="Arial"/>
          <w:sz w:val="24"/>
          <w:szCs w:val="24"/>
        </w:rPr>
        <w:t>110</w:t>
      </w:r>
      <w:r w:rsidRPr="003422B9">
        <w:rPr>
          <w:rFonts w:ascii="Arial" w:hAnsi="Arial" w:cs="Arial"/>
          <w:sz w:val="24"/>
          <w:szCs w:val="24"/>
        </w:rPr>
        <w:t xml:space="preserve"> ust. </w:t>
      </w:r>
      <w:r w:rsidR="00710937" w:rsidRPr="003422B9">
        <w:rPr>
          <w:rFonts w:ascii="Arial" w:hAnsi="Arial" w:cs="Arial"/>
          <w:sz w:val="24"/>
          <w:szCs w:val="24"/>
        </w:rPr>
        <w:t>2</w:t>
      </w:r>
      <w:r w:rsidRPr="003422B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422B9">
        <w:rPr>
          <w:rFonts w:ascii="Arial" w:hAnsi="Arial" w:cs="Arial"/>
          <w:sz w:val="24"/>
          <w:szCs w:val="24"/>
        </w:rPr>
        <w:t>Pzp</w:t>
      </w:r>
      <w:proofErr w:type="spellEnd"/>
      <w:r w:rsidRPr="003422B9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3422B9">
        <w:rPr>
          <w:rFonts w:ascii="Arial" w:hAnsi="Arial" w:cs="Arial"/>
          <w:sz w:val="24"/>
          <w:szCs w:val="24"/>
        </w:rPr>
        <w:t xml:space="preserve"> i zapobiegawcze</w:t>
      </w:r>
      <w:r w:rsidRPr="003422B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422B9">
        <w:rPr>
          <w:rFonts w:ascii="Arial" w:hAnsi="Arial" w:cs="Arial"/>
          <w:sz w:val="24"/>
          <w:szCs w:val="24"/>
        </w:rPr>
        <w:t>..</w:t>
      </w:r>
      <w:r w:rsidRPr="003422B9">
        <w:rPr>
          <w:rFonts w:ascii="Arial" w:hAnsi="Arial" w:cs="Arial"/>
          <w:sz w:val="24"/>
          <w:szCs w:val="24"/>
        </w:rPr>
        <w:t>……………</w:t>
      </w:r>
      <w:r w:rsidR="00023477" w:rsidRPr="003422B9">
        <w:rPr>
          <w:rFonts w:ascii="Arial" w:hAnsi="Arial" w:cs="Arial"/>
          <w:sz w:val="24"/>
          <w:szCs w:val="24"/>
        </w:rPr>
        <w:t>…</w:t>
      </w:r>
      <w:r w:rsidRPr="003422B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422B9">
        <w:rPr>
          <w:rFonts w:ascii="Arial" w:hAnsi="Arial" w:cs="Arial"/>
          <w:sz w:val="24"/>
          <w:szCs w:val="24"/>
        </w:rPr>
        <w:t>.</w:t>
      </w:r>
      <w:r w:rsidRPr="003422B9">
        <w:rPr>
          <w:rFonts w:ascii="Arial" w:hAnsi="Arial" w:cs="Arial"/>
          <w:sz w:val="24"/>
          <w:szCs w:val="24"/>
        </w:rPr>
        <w:t>…</w:t>
      </w:r>
      <w:r w:rsidR="007A2BCB" w:rsidRPr="003422B9">
        <w:rPr>
          <w:rFonts w:ascii="Arial" w:hAnsi="Arial" w:cs="Arial"/>
          <w:sz w:val="24"/>
          <w:szCs w:val="24"/>
        </w:rPr>
        <w:t>.</w:t>
      </w:r>
    </w:p>
    <w:p w14:paraId="3BA3F98A" w14:textId="77777777" w:rsidR="007A2BCB" w:rsidRPr="003422B9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A8F8EE" w14:textId="77777777" w:rsidR="0011306C" w:rsidRPr="003422B9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3422B9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3422B9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3422B9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3422B9">
        <w:rPr>
          <w:rFonts w:ascii="Arial" w:hAnsi="Arial" w:cs="Arial"/>
          <w:sz w:val="24"/>
          <w:szCs w:val="24"/>
        </w:rPr>
        <w:t>. zm.</w:t>
      </w:r>
      <w:r w:rsidRPr="003422B9">
        <w:rPr>
          <w:rFonts w:ascii="Arial" w:hAnsi="Arial" w:cs="Arial"/>
          <w:sz w:val="24"/>
          <w:szCs w:val="24"/>
        </w:rPr>
        <w:t>)</w:t>
      </w:r>
      <w:r w:rsidR="0011306C" w:rsidRPr="003422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422B9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422B9" w14:paraId="7133AB47" w14:textId="77777777" w:rsidTr="00CD4DD1">
        <w:tc>
          <w:tcPr>
            <w:tcW w:w="9104" w:type="dxa"/>
            <w:shd w:val="clear" w:color="auto" w:fill="D9D9D9"/>
          </w:tcPr>
          <w:p w14:paraId="1962751D" w14:textId="77777777" w:rsidR="0011306C" w:rsidRPr="003422B9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3422B9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63EC983" w14:textId="77777777" w:rsidR="00D2702A" w:rsidRPr="003422B9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Oświadczam,</w:t>
      </w:r>
      <w:r w:rsidR="00313417" w:rsidRPr="003422B9">
        <w:rPr>
          <w:rFonts w:ascii="Arial" w:hAnsi="Arial" w:cs="Arial"/>
          <w:sz w:val="24"/>
          <w:szCs w:val="24"/>
        </w:rPr>
        <w:t xml:space="preserve"> że spełniam</w:t>
      </w:r>
      <w:r w:rsidR="004541F9" w:rsidRPr="003422B9">
        <w:rPr>
          <w:rFonts w:ascii="Arial" w:hAnsi="Arial" w:cs="Arial"/>
          <w:sz w:val="24"/>
          <w:szCs w:val="24"/>
        </w:rPr>
        <w:t>, określone przez Zamawiającego,</w:t>
      </w:r>
      <w:r w:rsidR="00313417" w:rsidRPr="003422B9">
        <w:rPr>
          <w:rFonts w:ascii="Arial" w:hAnsi="Arial" w:cs="Arial"/>
          <w:sz w:val="24"/>
          <w:szCs w:val="24"/>
        </w:rPr>
        <w:t xml:space="preserve"> warunki udziału </w:t>
      </w:r>
      <w:r w:rsidR="004541F9" w:rsidRPr="003422B9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422B9" w14:paraId="0567580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9736" w14:textId="77777777" w:rsidR="00D2702A" w:rsidRPr="003422B9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A651" w14:textId="77777777" w:rsidR="00D2702A" w:rsidRPr="003422B9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217BD" w:rsidRPr="003422B9" w14:paraId="2A5BC9B4" w14:textId="77777777" w:rsidTr="00ED07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7EB63" w14:textId="77777777" w:rsidR="001217BD" w:rsidRPr="003422B9" w:rsidRDefault="001217BD" w:rsidP="00ED07C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E2AAE" w14:textId="77777777" w:rsidR="001217BD" w:rsidRPr="003422B9" w:rsidRDefault="001217BD" w:rsidP="00ED07C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DB81667" w14:textId="562D1F97" w:rsidR="001217BD" w:rsidRPr="003422B9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3BF37C8A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1.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Wykonawca musi wykazać, iż w okresie ostatnich 3 lat przed upływem terminu składania ofert, a jeżeli okres prowadzenia działalności jest krótszy, to w tym okresie wykonał, co najmniej:</w:t>
            </w:r>
          </w:p>
          <w:p w14:paraId="06FD8404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jedną (1) usługę projektową polegającą na zaprojektowaniu lub przeprojektowaniu budynku/-ów wg Polskiej Klasyfikacji Obiektów Budowlanych należącego/-</w:t>
            </w:r>
            <w:proofErr w:type="spellStart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ych</w:t>
            </w:r>
            <w:proofErr w:type="spellEnd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 do klasy 1264 o wartości usługi nie mniejszej niż 200 000 zł brutto (dwieście tysięcy zł brutto). W zakresie projektowania musi znajdować się wykonanie co najmniej: projektu budowlanego, projektów wykonawczych obejmujących wszystkie branże, </w:t>
            </w:r>
            <w:proofErr w:type="spellStart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STWiORB</w:t>
            </w:r>
            <w:proofErr w:type="spellEnd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-ów.</w:t>
            </w:r>
          </w:p>
          <w:p w14:paraId="46BE44AD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C5D75AC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UWAGA! </w:t>
            </w:r>
          </w:p>
          <w:p w14:paraId="7877EC45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1) Jeżeli Wykonawca wykazuje doświadczenie nabyte w ramach kontraktu (zamówienia/umowy) realizowanego przez Wykonawców wspólnie ubiegających się o udzielenie zamówienia (konsorcjum) Zamawiający nie dopuszcza,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 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2BB01A63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2) W przypadku, gdy wykonawca wykonywał w ramach jednego kontraktu/umowy większy zakres prac, dla potrzeb niniejszego zamówienia powinien on wyodrębnić rodzajowo zakres roboty wskazanej przez Zamawiającego.</w:t>
            </w:r>
          </w:p>
          <w:p w14:paraId="1DF1239B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</w:p>
          <w:p w14:paraId="46EFAA67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2. Wykonawca zobowiązany jest wykazać, że dysponuje co najmniej następującymi osobami zdolnymi do wykonania zamówienia: </w:t>
            </w:r>
          </w:p>
          <w:p w14:paraId="73691AFD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2.1 Projektant w specjalności architektonicznej:</w:t>
            </w:r>
          </w:p>
          <w:p w14:paraId="223D597E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a)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uprawnienia budowlane bez ograniczeń w specjalności architektonicznej;</w:t>
            </w:r>
          </w:p>
          <w:p w14:paraId="269EFABC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b)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3C05CE79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Powyższe wymagania opisane w </w:t>
            </w:r>
            <w:proofErr w:type="spellStart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ppkt</w:t>
            </w:r>
            <w:proofErr w:type="spellEnd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 a, b projektant musi spełnić łącznie. </w:t>
            </w:r>
          </w:p>
          <w:p w14:paraId="45CEB912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269EBB76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2.2 Projektant w specjalności konstrukcyjno-budowlanej:</w:t>
            </w:r>
          </w:p>
          <w:p w14:paraId="328A6221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a)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uprawnienia budowlane bez ograniczeń w specjalności konstrukcyjno-budowlanej;</w:t>
            </w:r>
          </w:p>
          <w:p w14:paraId="01E351AD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b)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08C10A7B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Powyższe wymagania, opisane w </w:t>
            </w:r>
            <w:proofErr w:type="spellStart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ppkt</w:t>
            </w:r>
            <w:proofErr w:type="spellEnd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 a), b) projektant musi spełnić łącznie.</w:t>
            </w:r>
          </w:p>
          <w:p w14:paraId="70BBBFBD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6DB7A930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</w:p>
          <w:p w14:paraId="39E28AF4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2.3 Projektant w specjalności instalacyjnej w zakresie sieci, instalacji i urządzeń cieplnych, wentylacyjnych, gazowych, wodociągowych i kanalizacyjnych:</w:t>
            </w:r>
          </w:p>
          <w:p w14:paraId="42F97780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a)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uprawnienia budowlane bez ograniczeń w specjalności instalacyjnej w zakresie sieci, instalacji i urządzeń cieplnych wentylacyjnych , gazowych wodociągowych i kanalizacyjnych;</w:t>
            </w:r>
          </w:p>
          <w:p w14:paraId="776A4090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b)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423BD710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Powyższe wymagania, opisane w </w:t>
            </w:r>
            <w:proofErr w:type="spellStart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ppkt</w:t>
            </w:r>
            <w:proofErr w:type="spellEnd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 a), b) projektant musi spełnić łącznie.</w:t>
            </w:r>
          </w:p>
          <w:p w14:paraId="0CB6594E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4A8CCCAB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</w:p>
          <w:p w14:paraId="169492F7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2.4 Projektant w specjalności instalacyjnej w zakresie sieci, instalacji i urządzeń elektrycznych i elektroenergetycznych:</w:t>
            </w:r>
          </w:p>
          <w:p w14:paraId="5CD6D536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a)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uprawnienia budowlane bez ograniczeń w specjalności instalacyjnej w zakresie sieci, instalacji i urządzeń elektrycznych i elektroenergetycznych;</w:t>
            </w:r>
          </w:p>
          <w:p w14:paraId="38BE5D66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b)</w:t>
            </w: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7A11D14A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Powyższe wymagania, opisane w </w:t>
            </w:r>
            <w:proofErr w:type="spellStart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ppkt</w:t>
            </w:r>
            <w:proofErr w:type="spellEnd"/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 xml:space="preserve"> a), b) projektant musi spełnić łącznie.</w:t>
            </w:r>
          </w:p>
          <w:p w14:paraId="18970FC7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644FD90" w14:textId="77777777" w:rsidR="003422B9" w:rsidRPr="003422B9" w:rsidRDefault="003422B9" w:rsidP="003422B9">
            <w:pPr>
              <w:spacing w:before="60" w:after="120"/>
              <w:jc w:val="both"/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</w:pPr>
          </w:p>
          <w:p w14:paraId="688DFE25" w14:textId="02B7DAB8" w:rsidR="001217BD" w:rsidRPr="003422B9" w:rsidRDefault="003422B9" w:rsidP="003422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eastAsiaTheme="majorEastAsia" w:hAnsi="Arial" w:cs="Arial"/>
                <w:color w:val="000000" w:themeColor="text1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</w:tc>
      </w:tr>
    </w:tbl>
    <w:p w14:paraId="1E55C653" w14:textId="77777777" w:rsidR="00E21BB4" w:rsidRPr="003422B9" w:rsidRDefault="00257E73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14:paraId="5BA62003" w14:textId="77777777" w:rsidR="00E21BB4" w:rsidRPr="003422B9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422B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3422B9">
        <w:rPr>
          <w:rFonts w:ascii="Arial" w:hAnsi="Arial" w:cs="Arial"/>
          <w:color w:val="0070C0"/>
          <w:sz w:val="24"/>
          <w:szCs w:val="24"/>
        </w:rPr>
        <w:t>t</w:t>
      </w:r>
      <w:r w:rsidR="00BE6F04" w:rsidRPr="003422B9">
        <w:rPr>
          <w:rFonts w:ascii="Arial" w:hAnsi="Arial" w:cs="Arial"/>
          <w:color w:val="0070C0"/>
          <w:sz w:val="24"/>
          <w:szCs w:val="24"/>
        </w:rPr>
        <w:t>ę</w:t>
      </w:r>
      <w:r w:rsidR="00721D87" w:rsidRPr="003422B9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3422B9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F270655" w14:textId="453CA8A9" w:rsidR="00C62F57" w:rsidRPr="003422B9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Oświadczam, że spełniam warunki udziału w postępowaniu określone przez zamawiającego w następującym zakresie:</w:t>
      </w:r>
    </w:p>
    <w:p w14:paraId="672AAC4A" w14:textId="77777777" w:rsidR="00C62F57" w:rsidRPr="003422B9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B2082AC" w14:textId="77777777" w:rsidR="00721D87" w:rsidRPr="003422B9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3422B9">
        <w:rPr>
          <w:rFonts w:ascii="Arial" w:hAnsi="Arial" w:cs="Arial"/>
          <w:sz w:val="24"/>
          <w:szCs w:val="24"/>
        </w:rPr>
        <w:t>ych</w:t>
      </w:r>
      <w:proofErr w:type="spellEnd"/>
      <w:r w:rsidRPr="003422B9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3422B9">
        <w:rPr>
          <w:rFonts w:ascii="Arial" w:hAnsi="Arial" w:cs="Arial"/>
          <w:sz w:val="24"/>
          <w:szCs w:val="24"/>
        </w:rPr>
        <w:t>ego/</w:t>
      </w:r>
      <w:proofErr w:type="spellStart"/>
      <w:r w:rsidRPr="003422B9">
        <w:rPr>
          <w:rFonts w:ascii="Arial" w:hAnsi="Arial" w:cs="Arial"/>
          <w:sz w:val="24"/>
          <w:szCs w:val="24"/>
        </w:rPr>
        <w:t>ych</w:t>
      </w:r>
      <w:proofErr w:type="spellEnd"/>
      <w:r w:rsidRPr="003422B9">
        <w:rPr>
          <w:rFonts w:ascii="Arial" w:hAnsi="Arial" w:cs="Arial"/>
          <w:sz w:val="24"/>
          <w:szCs w:val="24"/>
        </w:rPr>
        <w:t xml:space="preserve"> zasoby: </w:t>
      </w:r>
    </w:p>
    <w:p w14:paraId="594200FC" w14:textId="77777777" w:rsidR="00721D87" w:rsidRPr="003422B9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……………</w:t>
      </w:r>
      <w:r w:rsidR="00721D87" w:rsidRPr="003422B9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42CB12B" w14:textId="77777777" w:rsidR="00721D87" w:rsidRPr="003422B9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422B9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14:paraId="51958E7E" w14:textId="77777777" w:rsidR="00721D87" w:rsidRPr="003422B9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 xml:space="preserve">w następującym zakresie: </w:t>
      </w:r>
    </w:p>
    <w:p w14:paraId="718869BD" w14:textId="77777777" w:rsidR="00E21BB4" w:rsidRPr="003422B9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……………</w:t>
      </w:r>
      <w:r w:rsidR="00721D87" w:rsidRPr="003422B9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3422B9">
        <w:rPr>
          <w:rFonts w:ascii="Arial" w:hAnsi="Arial" w:cs="Arial"/>
          <w:sz w:val="24"/>
          <w:szCs w:val="24"/>
        </w:rPr>
        <w:t>………………………….</w:t>
      </w:r>
    </w:p>
    <w:p w14:paraId="194D5C11" w14:textId="77777777" w:rsidR="00E21BB4" w:rsidRPr="003422B9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422B9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14:paraId="47D1BAF0" w14:textId="77777777" w:rsidR="00C62F57" w:rsidRPr="003422B9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422B9" w14:paraId="39E3FFB1" w14:textId="77777777" w:rsidTr="00CD4DD1">
        <w:tc>
          <w:tcPr>
            <w:tcW w:w="9104" w:type="dxa"/>
            <w:shd w:val="clear" w:color="auto" w:fill="D9D9D9"/>
          </w:tcPr>
          <w:p w14:paraId="53FD5CF5" w14:textId="77777777" w:rsidR="00BE6F04" w:rsidRPr="003422B9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D4F739" w14:textId="77777777" w:rsidR="00FE4E2B" w:rsidRPr="003422B9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422B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422B9" w14:paraId="1885D39A" w14:textId="77777777" w:rsidTr="00847232">
        <w:tc>
          <w:tcPr>
            <w:tcW w:w="9104" w:type="dxa"/>
            <w:shd w:val="clear" w:color="auto" w:fill="D9D9D9"/>
          </w:tcPr>
          <w:p w14:paraId="571D4250" w14:textId="77777777" w:rsidR="00E426EB" w:rsidRPr="003422B9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3422B9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1137AEF" w14:textId="77777777" w:rsidR="00E426EB" w:rsidRPr="003422B9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60014F" w14:textId="77777777" w:rsidR="00E426EB" w:rsidRPr="003422B9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1F0F69" w14:textId="77777777" w:rsidR="00E426EB" w:rsidRPr="003422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39F1593" w14:textId="77777777" w:rsidR="00E426EB" w:rsidRPr="003422B9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422B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90B677E" w14:textId="77777777" w:rsidR="00E426EB" w:rsidRPr="003422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8E245E" w14:textId="77777777" w:rsidR="00E426EB" w:rsidRPr="003422B9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422B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915EA97" w14:textId="77777777" w:rsidR="00E426EB" w:rsidRPr="003422B9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D55E6C" w14:textId="77777777" w:rsidR="0012157F" w:rsidRPr="003422B9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943E96" w14:textId="77777777" w:rsidR="00524951" w:rsidRPr="003422B9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ab/>
      </w:r>
      <w:r w:rsidRPr="003422B9">
        <w:rPr>
          <w:rFonts w:ascii="Arial" w:hAnsi="Arial" w:cs="Arial"/>
          <w:sz w:val="24"/>
          <w:szCs w:val="24"/>
        </w:rPr>
        <w:tab/>
      </w:r>
      <w:r w:rsidRPr="003422B9">
        <w:rPr>
          <w:rFonts w:ascii="Arial" w:hAnsi="Arial" w:cs="Arial"/>
          <w:sz w:val="24"/>
          <w:szCs w:val="24"/>
        </w:rPr>
        <w:tab/>
      </w:r>
      <w:r w:rsidRPr="003422B9">
        <w:rPr>
          <w:rFonts w:ascii="Arial" w:hAnsi="Arial" w:cs="Arial"/>
          <w:sz w:val="24"/>
          <w:szCs w:val="24"/>
        </w:rPr>
        <w:tab/>
      </w:r>
      <w:r w:rsidRPr="003422B9">
        <w:rPr>
          <w:rFonts w:ascii="Arial" w:hAnsi="Arial" w:cs="Arial"/>
          <w:sz w:val="24"/>
          <w:szCs w:val="24"/>
        </w:rPr>
        <w:tab/>
      </w:r>
      <w:r w:rsidRPr="003422B9">
        <w:rPr>
          <w:rFonts w:ascii="Arial" w:hAnsi="Arial" w:cs="Arial"/>
          <w:sz w:val="24"/>
          <w:szCs w:val="24"/>
        </w:rPr>
        <w:tab/>
      </w:r>
      <w:r w:rsidRPr="003422B9">
        <w:rPr>
          <w:rFonts w:ascii="Arial" w:hAnsi="Arial" w:cs="Arial"/>
          <w:sz w:val="24"/>
          <w:szCs w:val="24"/>
        </w:rPr>
        <w:tab/>
      </w:r>
    </w:p>
    <w:p w14:paraId="760B2928" w14:textId="01CEB2B7" w:rsidR="00FE4E2B" w:rsidRPr="003422B9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sz w:val="24"/>
          <w:szCs w:val="24"/>
        </w:rPr>
        <w:t xml:space="preserve">  </w:t>
      </w:r>
      <w:r w:rsidR="006D536F" w:rsidRPr="003422B9">
        <w:rPr>
          <w:rFonts w:ascii="Arial" w:hAnsi="Arial" w:cs="Arial"/>
          <w:sz w:val="24"/>
          <w:szCs w:val="24"/>
        </w:rPr>
        <w:t>.</w:t>
      </w:r>
      <w:r w:rsidR="00FE4E2B" w:rsidRPr="003422B9">
        <w:rPr>
          <w:rFonts w:ascii="Arial" w:hAnsi="Arial" w:cs="Arial"/>
          <w:sz w:val="24"/>
          <w:szCs w:val="24"/>
        </w:rPr>
        <w:t>…</w:t>
      </w:r>
      <w:r w:rsidR="006D536F" w:rsidRPr="003422B9">
        <w:rPr>
          <w:rFonts w:ascii="Arial" w:hAnsi="Arial" w:cs="Arial"/>
          <w:sz w:val="24"/>
          <w:szCs w:val="24"/>
        </w:rPr>
        <w:t>………..</w:t>
      </w:r>
      <w:r w:rsidR="00FE4E2B" w:rsidRPr="003422B9">
        <w:rPr>
          <w:rFonts w:ascii="Arial" w:hAnsi="Arial" w:cs="Arial"/>
          <w:sz w:val="24"/>
          <w:szCs w:val="24"/>
        </w:rPr>
        <w:t>……</w:t>
      </w:r>
      <w:r w:rsidR="006D536F" w:rsidRPr="003422B9">
        <w:rPr>
          <w:rFonts w:ascii="Arial" w:hAnsi="Arial" w:cs="Arial"/>
          <w:sz w:val="24"/>
          <w:szCs w:val="24"/>
        </w:rPr>
        <w:t>………….</w:t>
      </w:r>
      <w:r w:rsidR="00FE4E2B" w:rsidRPr="003422B9">
        <w:rPr>
          <w:rFonts w:ascii="Arial" w:hAnsi="Arial" w:cs="Arial"/>
          <w:sz w:val="24"/>
          <w:szCs w:val="24"/>
        </w:rPr>
        <w:t>…………………………………</w:t>
      </w:r>
    </w:p>
    <w:p w14:paraId="2536D8F2" w14:textId="77777777" w:rsidR="00484F88" w:rsidRPr="003422B9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422B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422B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422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C8F1A" w14:textId="77777777" w:rsidR="00FA79BB" w:rsidRDefault="00FA79BB" w:rsidP="0038231F">
      <w:pPr>
        <w:spacing w:after="0" w:line="240" w:lineRule="auto"/>
      </w:pPr>
      <w:r>
        <w:separator/>
      </w:r>
    </w:p>
  </w:endnote>
  <w:endnote w:type="continuationSeparator" w:id="0">
    <w:p w14:paraId="04ADF818" w14:textId="77777777" w:rsidR="00FA79BB" w:rsidRDefault="00FA79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61F2C" w14:textId="77777777" w:rsidR="001217BD" w:rsidRDefault="001217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86F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55C7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125FF" w14:textId="77777777" w:rsidR="001217BD" w:rsidRDefault="0012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75DA6" w14:textId="77777777" w:rsidR="00FA79BB" w:rsidRDefault="00FA79BB" w:rsidP="0038231F">
      <w:pPr>
        <w:spacing w:after="0" w:line="240" w:lineRule="auto"/>
      </w:pPr>
      <w:r>
        <w:separator/>
      </w:r>
    </w:p>
  </w:footnote>
  <w:footnote w:type="continuationSeparator" w:id="0">
    <w:p w14:paraId="5F9956AF" w14:textId="77777777" w:rsidR="00FA79BB" w:rsidRDefault="00FA79BB" w:rsidP="0038231F">
      <w:pPr>
        <w:spacing w:after="0" w:line="240" w:lineRule="auto"/>
      </w:pPr>
      <w:r>
        <w:continuationSeparator/>
      </w:r>
    </w:p>
  </w:footnote>
  <w:footnote w:id="1">
    <w:p w14:paraId="0F613EB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B079B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39CC3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BAA4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FAC1C" w14:textId="77777777" w:rsidR="001217BD" w:rsidRDefault="001217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733AD" w14:textId="77777777" w:rsidR="001217BD" w:rsidRDefault="001217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C45E1" w14:textId="77777777" w:rsidR="001217BD" w:rsidRDefault="001217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360682">
    <w:abstractNumId w:val="11"/>
  </w:num>
  <w:num w:numId="2" w16cid:durableId="1977834768">
    <w:abstractNumId w:val="0"/>
  </w:num>
  <w:num w:numId="3" w16cid:durableId="1859125410">
    <w:abstractNumId w:val="10"/>
  </w:num>
  <w:num w:numId="4" w16cid:durableId="2036885001">
    <w:abstractNumId w:val="13"/>
  </w:num>
  <w:num w:numId="5" w16cid:durableId="946549053">
    <w:abstractNumId w:val="12"/>
  </w:num>
  <w:num w:numId="6" w16cid:durableId="465438389">
    <w:abstractNumId w:val="9"/>
  </w:num>
  <w:num w:numId="7" w16cid:durableId="62801846">
    <w:abstractNumId w:val="1"/>
  </w:num>
  <w:num w:numId="8" w16cid:durableId="1294872977">
    <w:abstractNumId w:val="6"/>
  </w:num>
  <w:num w:numId="9" w16cid:durableId="853345146">
    <w:abstractNumId w:val="4"/>
  </w:num>
  <w:num w:numId="10" w16cid:durableId="278949543">
    <w:abstractNumId w:val="7"/>
  </w:num>
  <w:num w:numId="11" w16cid:durableId="1325351917">
    <w:abstractNumId w:val="5"/>
  </w:num>
  <w:num w:numId="12" w16cid:durableId="338581640">
    <w:abstractNumId w:val="8"/>
  </w:num>
  <w:num w:numId="13" w16cid:durableId="676032552">
    <w:abstractNumId w:val="3"/>
  </w:num>
  <w:num w:numId="14" w16cid:durableId="255946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9B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17BD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0F1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22B9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55F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D5660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9BB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D1A6C"/>
  <w15:docId w15:val="{DD6E8A51-2077-4F8E-9719-387E9B8B2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22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6</Pages>
  <Words>1515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2025-08-01T10:05:00Z</dcterms:created>
  <dcterms:modified xsi:type="dcterms:W3CDTF">2025-08-01T10:26:00Z</dcterms:modified>
</cp:coreProperties>
</file>