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E72F7" w14:textId="3B039C98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8429BB">
        <w:rPr>
          <w:rFonts w:cs="Arial"/>
          <w:b w:val="0"/>
          <w:bCs/>
          <w:sz w:val="24"/>
        </w:rPr>
        <w:t>11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76D53E97" w14:textId="77777777" w:rsidTr="00CA5E56">
        <w:tc>
          <w:tcPr>
            <w:tcW w:w="2800" w:type="dxa"/>
            <w:shd w:val="clear" w:color="auto" w:fill="auto"/>
          </w:tcPr>
          <w:p w14:paraId="76AD4CD0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7168B4A8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E77CDA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3AD9FB8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00C05A7F" w14:textId="77777777" w:rsidTr="00CA5E56">
        <w:tc>
          <w:tcPr>
            <w:tcW w:w="2800" w:type="dxa"/>
            <w:shd w:val="clear" w:color="auto" w:fill="auto"/>
          </w:tcPr>
          <w:p w14:paraId="6DCF2482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3EB88098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72A1A50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54059C3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E5C66A4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02E219EE" w14:textId="77777777" w:rsidTr="00CA5E56">
        <w:tc>
          <w:tcPr>
            <w:tcW w:w="14034" w:type="dxa"/>
            <w:shd w:val="clear" w:color="auto" w:fill="F2F2F2"/>
          </w:tcPr>
          <w:p w14:paraId="69DA9DBC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370970C4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6AC55CB4" w14:textId="77777777" w:rsidTr="00CA5E56">
        <w:tc>
          <w:tcPr>
            <w:tcW w:w="2268" w:type="dxa"/>
            <w:shd w:val="clear" w:color="auto" w:fill="auto"/>
          </w:tcPr>
          <w:p w14:paraId="0037D69E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931137B" w14:textId="77777777" w:rsidR="00CA5E56" w:rsidRPr="00CA5E56" w:rsidRDefault="00E93E7D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3E7D">
              <w:rPr>
                <w:rFonts w:ascii="Arial" w:hAnsi="Arial" w:cs="Arial"/>
                <w:bCs/>
                <w:sz w:val="24"/>
                <w:szCs w:val="24"/>
              </w:rPr>
              <w:t xml:space="preserve">Opracowanie </w:t>
            </w:r>
            <w:proofErr w:type="spellStart"/>
            <w:r w:rsidRPr="00E93E7D">
              <w:rPr>
                <w:rFonts w:ascii="Arial" w:hAnsi="Arial" w:cs="Arial"/>
                <w:bCs/>
                <w:sz w:val="24"/>
                <w:szCs w:val="24"/>
              </w:rPr>
              <w:t>pełnobranżowego</w:t>
            </w:r>
            <w:proofErr w:type="spellEnd"/>
            <w:r w:rsidRPr="00E93E7D">
              <w:rPr>
                <w:rFonts w:ascii="Arial" w:hAnsi="Arial" w:cs="Arial"/>
                <w:bCs/>
                <w:sz w:val="24"/>
                <w:szCs w:val="24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3E7D" w:rsidRPr="00CA5E56" w14:paraId="662D0E5D" w14:textId="77777777" w:rsidTr="0053153A">
        <w:tc>
          <w:tcPr>
            <w:tcW w:w="2268" w:type="dxa"/>
            <w:shd w:val="clear" w:color="auto" w:fill="auto"/>
          </w:tcPr>
          <w:p w14:paraId="308259C1" w14:textId="77777777" w:rsidR="00E93E7D" w:rsidRPr="00CA5E56" w:rsidRDefault="00E93E7D" w:rsidP="005315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13BA1E67" w14:textId="77777777" w:rsidR="00E93E7D" w:rsidRPr="00CA5E56" w:rsidRDefault="00E93E7D" w:rsidP="005315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3E7D">
              <w:rPr>
                <w:rFonts w:ascii="Arial" w:hAnsi="Arial" w:cs="Arial"/>
                <w:bCs/>
                <w:sz w:val="24"/>
                <w:szCs w:val="24"/>
              </w:rPr>
              <w:t>SZP-271-38/25</w:t>
            </w:r>
          </w:p>
        </w:tc>
      </w:tr>
    </w:tbl>
    <w:p w14:paraId="698CE16C" w14:textId="77777777" w:rsidR="0060654D" w:rsidRPr="00B105F9" w:rsidRDefault="00E93E7D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E93E7D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2858E294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CB0CBB1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832EE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4AA1E9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D64712D" w14:textId="474574B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 xml:space="preserve">Informacje dotyczące </w:t>
            </w:r>
            <w:r w:rsidR="00D043E8">
              <w:rPr>
                <w:rFonts w:ascii="Arial" w:hAnsi="Arial" w:cs="Arial"/>
              </w:rPr>
              <w:t xml:space="preserve">kwalifikacji zawodowych, </w:t>
            </w:r>
            <w:r w:rsidRPr="00B105F9">
              <w:rPr>
                <w:rFonts w:ascii="Arial" w:hAnsi="Arial" w:cs="Arial"/>
              </w:rPr>
              <w:t>uprawnień,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156C1E2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3FDF82C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4F91BC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AAD31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B701B1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6CC8BD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01C7C7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2DBDD97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CA9B45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578141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AA8AAD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3AE380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DA7E9B6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67474179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74D5950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D68482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44A4BDD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F13810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2A49AB8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33A7A576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6E2FD224" w14:textId="77777777" w:rsidTr="009160CE">
        <w:tc>
          <w:tcPr>
            <w:tcW w:w="6237" w:type="dxa"/>
            <w:shd w:val="clear" w:color="auto" w:fill="auto"/>
          </w:tcPr>
          <w:p w14:paraId="418365ED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8EA0891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755789D9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3A504E9B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5E4650E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6058E46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93E7D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3B9DB08E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47D8" w14:textId="77777777" w:rsidR="00A74A69" w:rsidRDefault="00A74A69">
      <w:r>
        <w:separator/>
      </w:r>
    </w:p>
  </w:endnote>
  <w:endnote w:type="continuationSeparator" w:id="0">
    <w:p w14:paraId="3B430AF4" w14:textId="77777777" w:rsidR="00A74A69" w:rsidRDefault="00A7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7F2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08B9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14D11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4652A7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7AD1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7BC26" w14:textId="77777777" w:rsidR="00821C80" w:rsidRDefault="00821C80">
    <w:pPr>
      <w:pStyle w:val="Stopka"/>
      <w:tabs>
        <w:tab w:val="clear" w:pos="4536"/>
      </w:tabs>
      <w:jc w:val="center"/>
    </w:pPr>
  </w:p>
  <w:p w14:paraId="4899B627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C68FA" w14:textId="77777777" w:rsidR="00A74A69" w:rsidRDefault="00A74A69">
      <w:r>
        <w:separator/>
      </w:r>
    </w:p>
  </w:footnote>
  <w:footnote w:type="continuationSeparator" w:id="0">
    <w:p w14:paraId="2C946D29" w14:textId="77777777" w:rsidR="00A74A69" w:rsidRDefault="00A74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4FAE" w14:textId="77777777" w:rsidR="00E93E7D" w:rsidRDefault="00E93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D45DF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93E7D">
      <w:rPr>
        <w:rFonts w:ascii="Arial" w:hAnsi="Arial" w:cs="Arial"/>
      </w:rPr>
      <w:t>SZP-271-38/25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4DB0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A69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429BB"/>
    <w:rsid w:val="00861259"/>
    <w:rsid w:val="009160CE"/>
    <w:rsid w:val="00936CFB"/>
    <w:rsid w:val="00980415"/>
    <w:rsid w:val="009C437A"/>
    <w:rsid w:val="00A01ABF"/>
    <w:rsid w:val="00A74A69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043E8"/>
    <w:rsid w:val="00D52F5E"/>
    <w:rsid w:val="00E819CF"/>
    <w:rsid w:val="00E93E7D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8B189"/>
  <w15:chartTrackingRefBased/>
  <w15:docId w15:val="{2DAF628E-36B2-4F46-9774-E27FCC0E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137</Words>
  <Characters>1338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4</cp:revision>
  <cp:lastPrinted>2025-08-05T05:29:00Z</cp:lastPrinted>
  <dcterms:created xsi:type="dcterms:W3CDTF">2025-08-01T10:36:00Z</dcterms:created>
  <dcterms:modified xsi:type="dcterms:W3CDTF">2025-08-05T05:29:00Z</dcterms:modified>
</cp:coreProperties>
</file>