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1A93C" w14:textId="4D61736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E7DA6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EF130FA" w14:textId="77777777" w:rsidTr="00D62E6E">
        <w:tc>
          <w:tcPr>
            <w:tcW w:w="2800" w:type="dxa"/>
            <w:shd w:val="clear" w:color="auto" w:fill="auto"/>
          </w:tcPr>
          <w:p w14:paraId="59E641C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7761F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F60A5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F660E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575041D" w14:textId="77777777" w:rsidTr="00D62E6E">
        <w:tc>
          <w:tcPr>
            <w:tcW w:w="2800" w:type="dxa"/>
            <w:shd w:val="clear" w:color="auto" w:fill="auto"/>
          </w:tcPr>
          <w:p w14:paraId="25F0A86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788E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81191F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1A853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2BBFC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4729" w:rsidRPr="00C14101" w14:paraId="099E152B" w14:textId="77777777" w:rsidTr="005315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68F6B4" w14:textId="77777777" w:rsidR="00454729" w:rsidRPr="00C14101" w:rsidRDefault="00454729" w:rsidP="0053153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7CD472F" w14:textId="77777777" w:rsidR="00454729" w:rsidRPr="00C14101" w:rsidRDefault="00454729" w:rsidP="0053153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54729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930B037" w14:textId="77777777" w:rsidR="00454729" w:rsidRPr="00C14101" w:rsidRDefault="00454729" w:rsidP="005315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BE4F52A" w14:textId="77777777" w:rsidR="00454729" w:rsidRPr="00C14101" w:rsidRDefault="00454729" w:rsidP="005315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09EBBFC" w14:textId="77777777" w:rsidR="00BC121E" w:rsidRPr="00C14101" w:rsidRDefault="0045472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96756B6" w14:textId="77777777" w:rsidTr="00D62E6E">
        <w:tc>
          <w:tcPr>
            <w:tcW w:w="2269" w:type="dxa"/>
            <w:shd w:val="clear" w:color="auto" w:fill="auto"/>
          </w:tcPr>
          <w:p w14:paraId="349E70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43B444" w14:textId="77777777" w:rsidR="00D62E6E" w:rsidRPr="00D62E6E" w:rsidRDefault="0045472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7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pełnobranżowego projektu budowlanego, technicznego i wykonawczego dla zadania pod nazwą Przebudowa I piętra Pawilonu A1 dla potrzeb Oddziału Okulistycznego z Pododdziałem Szpitala Specjalistycznego im. S. Żeromskiego SP ZOZ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4729" w:rsidRPr="00D62E6E" w14:paraId="3B545BD6" w14:textId="77777777" w:rsidTr="0053153A">
        <w:tc>
          <w:tcPr>
            <w:tcW w:w="2269" w:type="dxa"/>
            <w:shd w:val="clear" w:color="auto" w:fill="auto"/>
          </w:tcPr>
          <w:p w14:paraId="3C76854B" w14:textId="77777777" w:rsidR="00454729" w:rsidRPr="00D62E6E" w:rsidRDefault="00454729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E46DC8" w14:textId="77777777" w:rsidR="00454729" w:rsidRPr="00D62E6E" w:rsidRDefault="00454729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7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SZP-271-38/25</w:t>
            </w:r>
          </w:p>
        </w:tc>
      </w:tr>
    </w:tbl>
    <w:p w14:paraId="2E53F3D7" w14:textId="77777777" w:rsidR="00BC121E" w:rsidRDefault="0045472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5472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5BE4370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4B88F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F2E12B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75A936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90564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524EB8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1E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D75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D02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142B36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4A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44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366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1787E3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7A2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9D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839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8FA9D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073D2C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66B208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6CBC70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22B2380" w14:textId="77777777" w:rsidTr="00620E37">
        <w:tc>
          <w:tcPr>
            <w:tcW w:w="2660" w:type="dxa"/>
            <w:shd w:val="clear" w:color="auto" w:fill="auto"/>
          </w:tcPr>
          <w:p w14:paraId="629EB47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7E85D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9E2251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3B580A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15616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046AB6B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5472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BFDDA9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8F518" w14:textId="77777777" w:rsidR="00840E62" w:rsidRDefault="00840E62">
      <w:r>
        <w:separator/>
      </w:r>
    </w:p>
  </w:endnote>
  <w:endnote w:type="continuationSeparator" w:id="0">
    <w:p w14:paraId="520A01A7" w14:textId="77777777" w:rsidR="00840E62" w:rsidRDefault="00840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26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F134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391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98204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56F7A3C">
        <v:line id="_x0000_s1025" style="position:absolute;left:0;text-align:left;z-index:251657728" from="-3.85pt,8.7pt" to="455.15pt,8.7pt"/>
      </w:pict>
    </w:r>
  </w:p>
  <w:p w14:paraId="431BAE2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84BF" w14:textId="77777777" w:rsidR="00454729" w:rsidRDefault="00454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7DD2E" w14:textId="77777777" w:rsidR="00840E62" w:rsidRDefault="00840E62">
      <w:r>
        <w:separator/>
      </w:r>
    </w:p>
  </w:footnote>
  <w:footnote w:type="continuationSeparator" w:id="0">
    <w:p w14:paraId="254B209D" w14:textId="77777777" w:rsidR="00840E62" w:rsidRDefault="00840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9F35F" w14:textId="77777777" w:rsidR="00454729" w:rsidRDefault="00454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FA548" w14:textId="77777777" w:rsidR="00454729" w:rsidRDefault="00454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5229" w14:textId="77777777" w:rsidR="00454729" w:rsidRDefault="004547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176838">
    <w:abstractNumId w:val="13"/>
  </w:num>
  <w:num w:numId="2" w16cid:durableId="241988733">
    <w:abstractNumId w:val="0"/>
  </w:num>
  <w:num w:numId="3" w16cid:durableId="837770029">
    <w:abstractNumId w:val="11"/>
  </w:num>
  <w:num w:numId="4" w16cid:durableId="222101872">
    <w:abstractNumId w:val="8"/>
  </w:num>
  <w:num w:numId="5" w16cid:durableId="1221794111">
    <w:abstractNumId w:val="7"/>
  </w:num>
  <w:num w:numId="6" w16cid:durableId="1150171214">
    <w:abstractNumId w:val="1"/>
  </w:num>
  <w:num w:numId="7" w16cid:durableId="1058820670">
    <w:abstractNumId w:val="6"/>
  </w:num>
  <w:num w:numId="8" w16cid:durableId="1244416189">
    <w:abstractNumId w:val="3"/>
  </w:num>
  <w:num w:numId="9" w16cid:durableId="836992416">
    <w:abstractNumId w:val="2"/>
  </w:num>
  <w:num w:numId="10" w16cid:durableId="1088382905">
    <w:abstractNumId w:val="5"/>
  </w:num>
  <w:num w:numId="11" w16cid:durableId="10840297">
    <w:abstractNumId w:val="10"/>
  </w:num>
  <w:num w:numId="12" w16cid:durableId="221792235">
    <w:abstractNumId w:val="4"/>
  </w:num>
  <w:num w:numId="13" w16cid:durableId="1103917147">
    <w:abstractNumId w:val="9"/>
  </w:num>
  <w:num w:numId="14" w16cid:durableId="7783759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E6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4729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E6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7DA6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283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E0E0C"/>
  <w15:chartTrackingRefBased/>
  <w15:docId w15:val="{BA48B9BE-07A6-4C21-BAFA-114ED7D1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2025-08-01T10:34:00Z</dcterms:created>
  <dcterms:modified xsi:type="dcterms:W3CDTF">2025-08-01T10:34:00Z</dcterms:modified>
</cp:coreProperties>
</file>