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C500D" w14:textId="77777777" w:rsidR="00A07CA2" w:rsidRDefault="00A07CA2" w:rsidP="00A07CA2">
      <w:pPr>
        <w:pStyle w:val="Nagwek1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 nr 3</w:t>
      </w:r>
    </w:p>
    <w:p w14:paraId="2DD7D0A6" w14:textId="77777777" w:rsidR="00A07CA2" w:rsidRDefault="00A07CA2" w:rsidP="00A07CA2">
      <w:pPr>
        <w:pStyle w:val="Nagwek1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WZÓR UMOWY O ŚWIADCZENIE USŁUG</w:t>
      </w:r>
    </w:p>
    <w:p w14:paraId="4B6C468C" w14:textId="77777777" w:rsidR="00A07CA2" w:rsidRDefault="00A07CA2" w:rsidP="00A07CA2">
      <w:pPr>
        <w:jc w:val="center"/>
        <w:rPr>
          <w:rFonts w:ascii="Verdana" w:hAnsi="Verdana"/>
          <w:b/>
          <w:i/>
          <w:sz w:val="18"/>
          <w:szCs w:val="18"/>
        </w:rPr>
      </w:pPr>
    </w:p>
    <w:p w14:paraId="13DB4553" w14:textId="77777777" w:rsidR="00A07CA2" w:rsidRDefault="00A07CA2" w:rsidP="00A07CA2">
      <w:pPr>
        <w:pStyle w:val="Tekstpodstawowy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Zawarta w Krakowie w wyniku przeprowadzonego postępowania o zamówienie publiczne w trybie </w:t>
      </w:r>
      <w:r>
        <w:rPr>
          <w:rFonts w:ascii="Verdana" w:hAnsi="Verdana"/>
          <w:b/>
          <w:sz w:val="18"/>
          <w:szCs w:val="18"/>
        </w:rPr>
        <w:t xml:space="preserve">podstawowym bez negocjacji </w:t>
      </w:r>
      <w:r>
        <w:rPr>
          <w:rFonts w:ascii="Verdana" w:hAnsi="Verdana"/>
          <w:sz w:val="18"/>
          <w:szCs w:val="18"/>
        </w:rPr>
        <w:t>pomiędzy:</w:t>
      </w:r>
    </w:p>
    <w:p w14:paraId="5DFF3A2C" w14:textId="77777777" w:rsidR="00A07CA2" w:rsidRDefault="00A07CA2" w:rsidP="00A07CA2">
      <w:pPr>
        <w:pStyle w:val="Tekstpodstawowy"/>
        <w:ind w:right="-47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Akademią Górniczo – Hutniczą im. Stanisława Staszica w Krakowie Al. Mickiewicza 30, 30-059 Kraków,</w:t>
      </w:r>
    </w:p>
    <w:p w14:paraId="23678C98" w14:textId="77777777" w:rsidR="00A07CA2" w:rsidRDefault="00A07CA2" w:rsidP="00A07CA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Wydział /Instytut, inna jednostka/...........................</w:t>
      </w:r>
    </w:p>
    <w:p w14:paraId="56895831" w14:textId="77777777" w:rsidR="00A07CA2" w:rsidRDefault="00A07CA2" w:rsidP="00A07CA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reprezentowaną przez:</w:t>
      </w:r>
    </w:p>
    <w:p w14:paraId="6E0939BF" w14:textId="77777777" w:rsidR="00A07CA2" w:rsidRDefault="00A07CA2" w:rsidP="00A07CA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1. Dziekana Wydziału /Kierownika Jednostki/................................................ </w:t>
      </w:r>
    </w:p>
    <w:p w14:paraId="72F94E71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zwaną dalej </w:t>
      </w:r>
      <w:r>
        <w:rPr>
          <w:rFonts w:ascii="Verdana" w:hAnsi="Verdana"/>
          <w:b/>
          <w:sz w:val="18"/>
          <w:szCs w:val="18"/>
        </w:rPr>
        <w:t>ZLECENIODAWCĄ</w:t>
      </w:r>
    </w:p>
    <w:p w14:paraId="61434135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</w:t>
      </w:r>
    </w:p>
    <w:p w14:paraId="6C296757" w14:textId="77777777" w:rsidR="00A07CA2" w:rsidRDefault="00A07CA2" w:rsidP="00A07CA2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</w:t>
      </w:r>
    </w:p>
    <w:p w14:paraId="0B6E73B0" w14:textId="77777777" w:rsidR="00A07CA2" w:rsidRDefault="00A07CA2" w:rsidP="00A07CA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2758DCD0" w14:textId="77777777" w:rsidR="00A07CA2" w:rsidRDefault="00A07CA2" w:rsidP="00A07CA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reprezentowaną przez:</w:t>
      </w:r>
    </w:p>
    <w:p w14:paraId="171BE20B" w14:textId="77777777" w:rsidR="00A07CA2" w:rsidRDefault="00A07CA2" w:rsidP="00A07CA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1..................................................................................................................................</w:t>
      </w:r>
    </w:p>
    <w:p w14:paraId="23BB889B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zwanym dalej </w:t>
      </w:r>
      <w:r>
        <w:rPr>
          <w:rFonts w:ascii="Verdana" w:hAnsi="Verdana"/>
          <w:b/>
          <w:sz w:val="18"/>
          <w:szCs w:val="18"/>
        </w:rPr>
        <w:t>ZLECENIOBIORCĄ</w:t>
      </w:r>
    </w:p>
    <w:p w14:paraId="6C745628" w14:textId="77777777" w:rsidR="00A07CA2" w:rsidRDefault="00A07CA2" w:rsidP="00A07CA2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1</w:t>
      </w:r>
    </w:p>
    <w:p w14:paraId="461A310B" w14:textId="2673CA2C" w:rsidR="00A07CA2" w:rsidRDefault="00A07CA2" w:rsidP="00A07CA2">
      <w:pPr>
        <w:pStyle w:val="Tekstpodstawowy"/>
        <w:jc w:val="both"/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</w:pPr>
      <w:r>
        <w:rPr>
          <w:rFonts w:ascii="Verdana" w:hAnsi="Verdana"/>
          <w:sz w:val="18"/>
          <w:szCs w:val="18"/>
        </w:rPr>
        <w:t xml:space="preserve">1. Przedmiotem umowy jest: </w:t>
      </w:r>
      <w:bookmarkStart w:id="0" w:name="_Hlk193640144"/>
      <w:r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 xml:space="preserve">obsługa gastronomiczna spotkania networkingowego po konferencji „Język angielski jako narzędzie transferu wiedzy” 2025 w Krakowie wraz z najmem sali restauracyjnej/bankietowej dla projektu NAWA UNIVERSEH Plus! </w:t>
      </w:r>
      <w:bookmarkEnd w:id="0"/>
      <w:r w:rsidR="001D1B76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DE-dzp.272-485/25</w:t>
      </w:r>
      <w:r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.</w:t>
      </w:r>
    </w:p>
    <w:p w14:paraId="75D85E37" w14:textId="77777777" w:rsidR="00A07CA2" w:rsidRDefault="00A07CA2" w:rsidP="00A07CA2">
      <w:pPr>
        <w:pStyle w:val="Tekstpodstawowy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Szczegółowy opis przedmiotu zamówienia znajduje się w załączniku nr 1 do niniejszej umowy – opis </w:t>
      </w:r>
      <w:bookmarkStart w:id="1" w:name="_Hlk111707575"/>
      <w:r>
        <w:rPr>
          <w:rFonts w:ascii="Verdana" w:hAnsi="Verdana"/>
          <w:sz w:val="18"/>
          <w:szCs w:val="18"/>
        </w:rPr>
        <w:t>przedmiotu zamówienia SWZ i oferta Zleceniobiorcy</w:t>
      </w:r>
      <w:bookmarkEnd w:id="1"/>
      <w:r>
        <w:rPr>
          <w:rFonts w:ascii="Verdana" w:hAnsi="Verdana"/>
          <w:sz w:val="18"/>
          <w:szCs w:val="18"/>
        </w:rPr>
        <w:t>, który stanowi integralną cześć umowy.</w:t>
      </w:r>
    </w:p>
    <w:p w14:paraId="08A3616A" w14:textId="77777777" w:rsidR="00A07CA2" w:rsidRDefault="00A07CA2" w:rsidP="00A07CA2">
      <w:pPr>
        <w:pStyle w:val="Tekstpodstawowy"/>
        <w:jc w:val="both"/>
        <w:rPr>
          <w:rFonts w:ascii="Verdana" w:hAnsi="Verdana"/>
          <w:sz w:val="18"/>
          <w:szCs w:val="18"/>
        </w:rPr>
      </w:pPr>
    </w:p>
    <w:p w14:paraId="7EDCD5AD" w14:textId="77777777" w:rsidR="00A07CA2" w:rsidRDefault="00A07CA2" w:rsidP="00A07CA2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2</w:t>
      </w:r>
    </w:p>
    <w:p w14:paraId="78FE5A8F" w14:textId="77777777" w:rsidR="00A07CA2" w:rsidRDefault="00A07CA2" w:rsidP="00A07CA2">
      <w:pPr>
        <w:pStyle w:val="Akapitzlist"/>
        <w:numPr>
          <w:ilvl w:val="0"/>
          <w:numId w:val="46"/>
        </w:numPr>
        <w:ind w:left="284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Termin realizacji umowy: 11 września 2025r.</w:t>
      </w:r>
    </w:p>
    <w:p w14:paraId="50E524F2" w14:textId="77777777" w:rsidR="00A07CA2" w:rsidRDefault="00A07CA2" w:rsidP="00A07CA2">
      <w:pPr>
        <w:pStyle w:val="Akapitzlist"/>
        <w:numPr>
          <w:ilvl w:val="0"/>
          <w:numId w:val="46"/>
        </w:numPr>
        <w:ind w:left="284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Miejsce świadczenia usługi …………………………………</w:t>
      </w:r>
    </w:p>
    <w:p w14:paraId="01C741A4" w14:textId="77777777" w:rsidR="00A07CA2" w:rsidRDefault="00A07CA2" w:rsidP="00A07CA2">
      <w:pPr>
        <w:jc w:val="center"/>
        <w:rPr>
          <w:rFonts w:ascii="Verdana" w:hAnsi="Verdana"/>
          <w:sz w:val="18"/>
          <w:szCs w:val="18"/>
          <w:highlight w:val="yellow"/>
        </w:rPr>
      </w:pPr>
    </w:p>
    <w:p w14:paraId="542DEF5E" w14:textId="77777777" w:rsidR="00A07CA2" w:rsidRDefault="00A07CA2" w:rsidP="00A07CA2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3</w:t>
      </w:r>
    </w:p>
    <w:p w14:paraId="0144CB3C" w14:textId="1F7D0EF8" w:rsidR="00A07CA2" w:rsidRDefault="00A07CA2" w:rsidP="00A07CA2">
      <w:pPr>
        <w:pStyle w:val="Akapitzlist"/>
        <w:numPr>
          <w:ilvl w:val="0"/>
          <w:numId w:val="47"/>
        </w:numPr>
        <w:ind w:left="0" w:firstLine="0"/>
        <w:jc w:val="both"/>
        <w:outlineLvl w:val="1"/>
        <w:rPr>
          <w:rFonts w:ascii="Verdana" w:hAnsi="Verdana"/>
          <w:bCs/>
          <w:iCs/>
          <w:sz w:val="18"/>
          <w:szCs w:val="18"/>
          <w:lang w:eastAsia="x-none"/>
        </w:rPr>
      </w:pPr>
      <w:r>
        <w:rPr>
          <w:rFonts w:ascii="Verdana" w:hAnsi="Verdana"/>
          <w:sz w:val="18"/>
          <w:szCs w:val="18"/>
        </w:rPr>
        <w:t xml:space="preserve">Wynagrodzenie za całość przedmiotu umowy tj. usługę dla </w:t>
      </w:r>
      <w:r w:rsidR="001A5F92">
        <w:rPr>
          <w:rFonts w:ascii="Verdana" w:hAnsi="Verdana"/>
          <w:sz w:val="18"/>
          <w:szCs w:val="18"/>
        </w:rPr>
        <w:t>50</w:t>
      </w:r>
      <w:r>
        <w:rPr>
          <w:rFonts w:ascii="Verdana" w:hAnsi="Verdana"/>
          <w:sz w:val="18"/>
          <w:szCs w:val="18"/>
        </w:rPr>
        <w:t xml:space="preserve"> osób nie przekroczy .………….... (słownie: …………….. zł). </w:t>
      </w:r>
      <w:r>
        <w:rPr>
          <w:rFonts w:ascii="Verdana" w:hAnsi="Verdana"/>
          <w:bCs/>
          <w:iCs/>
          <w:sz w:val="18"/>
          <w:szCs w:val="18"/>
          <w:lang w:eastAsia="x-none"/>
        </w:rPr>
        <w:t xml:space="preserve">Cena brutto za usługę dla 1 osoby wynosi …………… zł (słownie:  …………………………………… ).   </w:t>
      </w:r>
    </w:p>
    <w:p w14:paraId="47357E5C" w14:textId="77777777" w:rsidR="00A07CA2" w:rsidRDefault="00A07CA2" w:rsidP="00A07CA2">
      <w:pPr>
        <w:pStyle w:val="Akapitzlist"/>
        <w:numPr>
          <w:ilvl w:val="0"/>
          <w:numId w:val="47"/>
        </w:numPr>
        <w:ind w:left="284" w:hanging="284"/>
        <w:jc w:val="both"/>
        <w:outlineLvl w:val="1"/>
        <w:rPr>
          <w:rFonts w:ascii="Verdana" w:hAnsi="Verdana"/>
          <w:bCs/>
          <w:iCs/>
          <w:sz w:val="18"/>
          <w:szCs w:val="18"/>
          <w:lang w:val="x-none" w:eastAsia="x-none"/>
        </w:rPr>
      </w:pPr>
      <w:r>
        <w:rPr>
          <w:rFonts w:ascii="Verdana" w:hAnsi="Verdana"/>
          <w:sz w:val="18"/>
          <w:szCs w:val="18"/>
        </w:rPr>
        <w:t>Powyższe ceny zawierają  właściwą stawkę podatku VAT.</w:t>
      </w:r>
    </w:p>
    <w:p w14:paraId="6A3D66CA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3. Wynagrodzenie, o którym mowa w ust. 1 obejmuje wszystkie koszty jakie powstaną w związku </w:t>
      </w:r>
      <w:r>
        <w:rPr>
          <w:rFonts w:ascii="Verdana" w:hAnsi="Verdana"/>
          <w:sz w:val="18"/>
          <w:szCs w:val="18"/>
        </w:rPr>
        <w:br/>
        <w:t>z wykonaniem przedmiotu umowy. Zleceniobiorcy nie przysługuje zwrot od Zleceniodawcy jakichkolwiek dodatkowych kosztów, opłat i podatków poniesionych przez Zleceniobiorcę w związku z realizacją przedmiotu umowy.</w:t>
      </w:r>
    </w:p>
    <w:p w14:paraId="3963CF4D" w14:textId="1399831A" w:rsidR="00A07CA2" w:rsidRDefault="0097716C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</w:t>
      </w:r>
      <w:r w:rsidR="00A07CA2">
        <w:rPr>
          <w:rFonts w:ascii="Verdana" w:hAnsi="Verdana"/>
          <w:sz w:val="18"/>
          <w:szCs w:val="18"/>
        </w:rPr>
        <w:t xml:space="preserve">. Gwarantowany zakres zamówienia – </w:t>
      </w:r>
      <w:r w:rsidR="002F0557">
        <w:rPr>
          <w:rFonts w:ascii="Verdana" w:hAnsi="Verdana"/>
          <w:sz w:val="18"/>
          <w:szCs w:val="18"/>
        </w:rPr>
        <w:t>50</w:t>
      </w:r>
      <w:r w:rsidR="00A07CA2">
        <w:rPr>
          <w:rFonts w:ascii="Verdana" w:hAnsi="Verdana"/>
          <w:sz w:val="18"/>
          <w:szCs w:val="18"/>
        </w:rPr>
        <w:t xml:space="preserve"> osób.</w:t>
      </w:r>
    </w:p>
    <w:p w14:paraId="4514947D" w14:textId="77777777" w:rsidR="00A07CA2" w:rsidRDefault="00A07CA2" w:rsidP="00A07CA2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41915F3E" w14:textId="77777777" w:rsidR="00A07CA2" w:rsidRDefault="00A07CA2" w:rsidP="00A07CA2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§ </w:t>
      </w:r>
      <w:r>
        <w:rPr>
          <w:rFonts w:ascii="Verdana" w:hAnsi="Verdana"/>
          <w:bCs/>
          <w:sz w:val="18"/>
          <w:szCs w:val="18"/>
        </w:rPr>
        <w:t>4</w:t>
      </w:r>
      <w:r>
        <w:rPr>
          <w:rFonts w:ascii="Verdana" w:hAnsi="Verdana"/>
          <w:b/>
          <w:bCs/>
          <w:sz w:val="18"/>
          <w:szCs w:val="18"/>
        </w:rPr>
        <w:t xml:space="preserve"> </w:t>
      </w:r>
    </w:p>
    <w:p w14:paraId="00FFB394" w14:textId="77777777" w:rsidR="00A07CA2" w:rsidRDefault="00A07CA2" w:rsidP="00A07CA2">
      <w:pPr>
        <w:pStyle w:val="Akapitzlist"/>
        <w:numPr>
          <w:ilvl w:val="0"/>
          <w:numId w:val="48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bookmarkStart w:id="2" w:name="_Hlk114480534"/>
      <w:r>
        <w:rPr>
          <w:rFonts w:ascii="Verdana" w:eastAsia="Arial Unicode MS" w:hAnsi="Verdana"/>
          <w:sz w:val="18"/>
          <w:szCs w:val="18"/>
        </w:rPr>
        <w:t xml:space="preserve">Zleceniobiorca </w:t>
      </w:r>
      <w:bookmarkEnd w:id="2"/>
      <w:r>
        <w:rPr>
          <w:rFonts w:ascii="Verdana" w:eastAsia="Arial Unicode MS" w:hAnsi="Verdana"/>
          <w:sz w:val="18"/>
          <w:szCs w:val="18"/>
        </w:rPr>
        <w:t>zobowiązuje się do wykonania przedmiotu Umowy ze szczególną starannością, przestrzegając wszelkich wymaganych prawem przepisów, stosownych norm.</w:t>
      </w:r>
    </w:p>
    <w:p w14:paraId="6C98F760" w14:textId="77777777" w:rsidR="00A07CA2" w:rsidRDefault="00A07CA2" w:rsidP="00A07CA2">
      <w:pPr>
        <w:numPr>
          <w:ilvl w:val="0"/>
          <w:numId w:val="48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Zleceniobiorca </w:t>
      </w:r>
      <w:r>
        <w:rPr>
          <w:rFonts w:ascii="Verdana" w:hAnsi="Verdana"/>
          <w:sz w:val="18"/>
          <w:szCs w:val="18"/>
        </w:rPr>
        <w:t>oświadcza, że posiada odpowiednią wiedzę, umiejętności i uprawnienia konieczne dla prawidłowego wykonywania Umowy.</w:t>
      </w:r>
    </w:p>
    <w:p w14:paraId="43570A13" w14:textId="77777777" w:rsidR="00A07CA2" w:rsidRDefault="00A07CA2" w:rsidP="00A07CA2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</w:p>
    <w:p w14:paraId="7D2A4501" w14:textId="77777777" w:rsidR="00A07CA2" w:rsidRDefault="00A07CA2" w:rsidP="00A07CA2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5</w:t>
      </w:r>
    </w:p>
    <w:p w14:paraId="59A629DA" w14:textId="77777777" w:rsidR="00A07CA2" w:rsidRDefault="00A07CA2" w:rsidP="00A07CA2">
      <w:pPr>
        <w:pStyle w:val="Akapitzlist"/>
        <w:numPr>
          <w:ilvl w:val="0"/>
          <w:numId w:val="49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Należność, o której mowa w § 3 będzie regulowana przez Zleceniodawcę w terminie do 21 dni od dnia otrzymania prawidłowo wystawionej faktury przez Zleceniobiorcę, w oparciu o  protokół wykonania usługi podpisany przez obie Strony. Na fakturze Zleceniobiorca umieści numer niniejszej umowy. </w:t>
      </w:r>
    </w:p>
    <w:p w14:paraId="56A07F03" w14:textId="77777777" w:rsidR="00A07CA2" w:rsidRDefault="00A07CA2" w:rsidP="00A07CA2">
      <w:pPr>
        <w:pStyle w:val="Akapitzlist"/>
        <w:numPr>
          <w:ilvl w:val="0"/>
          <w:numId w:val="49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5.</w:t>
      </w:r>
    </w:p>
    <w:p w14:paraId="663588BA" w14:textId="77777777" w:rsidR="00A07CA2" w:rsidRDefault="00A07CA2" w:rsidP="00A07CA2">
      <w:pPr>
        <w:pStyle w:val="Akapitzlist"/>
        <w:numPr>
          <w:ilvl w:val="0"/>
          <w:numId w:val="49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5.</w:t>
      </w:r>
    </w:p>
    <w:p w14:paraId="2ECB4454" w14:textId="77777777" w:rsidR="00A07CA2" w:rsidRDefault="00A07CA2" w:rsidP="00A07CA2">
      <w:pPr>
        <w:pStyle w:val="Akapitzlist"/>
        <w:numPr>
          <w:ilvl w:val="0"/>
          <w:numId w:val="49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 dzień zapłaty uważa się dzień obciążenia rachunku bankowego Zleceniodawcy poleceniem przelewu na rachunek bankowy Zleceniobiorcy.</w:t>
      </w:r>
    </w:p>
    <w:p w14:paraId="47090E8D" w14:textId="77777777" w:rsidR="00A07CA2" w:rsidRDefault="00A07CA2" w:rsidP="00A07CA2">
      <w:pPr>
        <w:pStyle w:val="Akapitzlist"/>
        <w:numPr>
          <w:ilvl w:val="0"/>
          <w:numId w:val="49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Za niedotrzymanie terminu płatności faktury Zleceniobiorca może naliczyć odsetki w ustawowej wysokości.</w:t>
      </w:r>
    </w:p>
    <w:p w14:paraId="41800E5D" w14:textId="77777777" w:rsidR="00A07CA2" w:rsidRDefault="00A07CA2" w:rsidP="00A07CA2">
      <w:pPr>
        <w:pStyle w:val="Akapitzlist"/>
        <w:numPr>
          <w:ilvl w:val="0"/>
          <w:numId w:val="49"/>
        </w:numPr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Zleceniodawca nie wyraża zgody na cesję wierzytelności wynikającą z realizacji niniejszej umowy.</w:t>
      </w:r>
    </w:p>
    <w:p w14:paraId="68B3E923" w14:textId="77777777" w:rsidR="00A07CA2" w:rsidRDefault="00A07CA2" w:rsidP="00A07CA2">
      <w:pPr>
        <w:ind w:left="284"/>
        <w:jc w:val="both"/>
        <w:rPr>
          <w:rFonts w:ascii="Verdana" w:hAnsi="Verdana"/>
          <w:sz w:val="18"/>
          <w:szCs w:val="18"/>
        </w:rPr>
      </w:pPr>
    </w:p>
    <w:p w14:paraId="5903DE5F" w14:textId="77777777" w:rsidR="00A07CA2" w:rsidRDefault="00A07CA2" w:rsidP="00A07CA2">
      <w:pPr>
        <w:ind w:left="284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6</w:t>
      </w:r>
    </w:p>
    <w:p w14:paraId="0476C99E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1.</w:t>
      </w:r>
      <w:r>
        <w:rPr>
          <w:rFonts w:ascii="Verdana" w:eastAsia="Calibri" w:hAnsi="Verdana"/>
          <w:sz w:val="18"/>
          <w:szCs w:val="18"/>
          <w:lang w:eastAsia="en-US"/>
        </w:rPr>
        <w:tab/>
        <w:t>Strony ustanawiają odpowiedzialność za niewykonanie lub nienależyte wykonanie umowy  w formie kar umownych.</w:t>
      </w:r>
    </w:p>
    <w:p w14:paraId="5C21637A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2.</w:t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Zleceniobiorca zapłaci </w:t>
      </w:r>
      <w:bookmarkStart w:id="3" w:name="_Hlk129950217"/>
      <w:r>
        <w:rPr>
          <w:rFonts w:ascii="Verdana" w:eastAsia="Calibri" w:hAnsi="Verdana"/>
          <w:sz w:val="18"/>
          <w:szCs w:val="18"/>
          <w:lang w:eastAsia="en-US"/>
        </w:rPr>
        <w:t xml:space="preserve">Zleceniodawcy </w:t>
      </w:r>
      <w:bookmarkEnd w:id="3"/>
      <w:r>
        <w:rPr>
          <w:rFonts w:ascii="Verdana" w:eastAsia="Calibri" w:hAnsi="Verdana"/>
          <w:sz w:val="18"/>
          <w:szCs w:val="18"/>
          <w:lang w:eastAsia="en-US"/>
        </w:rPr>
        <w:t>kary umowne:</w:t>
      </w:r>
    </w:p>
    <w:p w14:paraId="07F21830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a) za zwłokę w wykonaniu zamówienia w wysokości 200 zł  za każde pół godziny zwłoki;</w:t>
      </w:r>
    </w:p>
    <w:p w14:paraId="6D96AD3F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b)</w:t>
      </w:r>
      <w:r>
        <w:rPr>
          <w:rFonts w:ascii="Verdana" w:eastAsia="Calibri" w:hAnsi="Verdana"/>
          <w:sz w:val="18"/>
          <w:szCs w:val="18"/>
          <w:lang w:eastAsia="en-US"/>
        </w:rPr>
        <w:tab/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z tytułu odstąpienia od umowy w całości przez którąkolwiek ze stron z przyczyn występujących po stronie Zleceniobiorcy, w wysokości 10% całkowitego wynagrodzenia </w:t>
      </w:r>
      <w:bookmarkStart w:id="4" w:name="_Hlk194342575"/>
      <w:r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bookmarkEnd w:id="4"/>
      <w:r>
        <w:rPr>
          <w:rFonts w:ascii="Verdana" w:eastAsia="Calibri" w:hAnsi="Verdana"/>
          <w:sz w:val="18"/>
          <w:szCs w:val="18"/>
          <w:lang w:eastAsia="en-US"/>
        </w:rPr>
        <w:t>określonego w  § 3 ust. 1.</w:t>
      </w:r>
    </w:p>
    <w:p w14:paraId="4881327D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3.</w:t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 Zleceniodawca zapłaci Zleceniobiorcy karę umową</w:t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 z tytułu odstąpienia od umowy w całości przez którąkolwiek ze stron z przyczyn występujących po stronie Zleceniodawcy, w wysokości 10% całkowitego wynagrodzenia brutto określonego w § 3 ust. 1.</w:t>
      </w:r>
    </w:p>
    <w:p w14:paraId="1F7AAEC4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4.</w:t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 Łączna maksymalna wysokość kar umownych, których mogą dochodzić Strony nie może przekroczyć 20% całkowitego wynagrodzenia brutto o którym mowa w § 3 ust. 1 umowy.</w:t>
      </w:r>
    </w:p>
    <w:p w14:paraId="408F6860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5.</w:t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 Zastrzeżenia co do kar umownych pozostają w mocy w całości lub w części, pomimo oświadczenia o odstąpieniu od umowy.</w:t>
      </w:r>
    </w:p>
    <w:p w14:paraId="58A3F62D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6.</w:t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 Kara umowna będzie płatna w terminie 14 dni od wystąpienia przez Zleceniodawcę z żądaniem zapłaty.</w:t>
      </w:r>
    </w:p>
    <w:p w14:paraId="25280B3E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7.</w:t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 Zleceniobiorca wyraża zgodę na potrącenie wymagalnych kar umownych z przysługującemu mu wynagrodzenia.</w:t>
      </w:r>
    </w:p>
    <w:p w14:paraId="0C441CC6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8.</w:t>
      </w:r>
      <w:r>
        <w:rPr>
          <w:rFonts w:ascii="Verdana" w:eastAsia="Calibri" w:hAnsi="Verdana"/>
          <w:sz w:val="18"/>
          <w:szCs w:val="18"/>
          <w:lang w:eastAsia="en-US"/>
        </w:rPr>
        <w:tab/>
        <w:t xml:space="preserve"> Jeżeli kary umowne nie pokryją poniesionej szkody, Strony niniejszej umowy zastrzegają sobie prawo dochodzenia odszkodowania uzupełniającego na zasadach określonych w art. 471 K.C. do wysokości poniesionej szkody.</w:t>
      </w:r>
    </w:p>
    <w:p w14:paraId="2C1083D7" w14:textId="77777777" w:rsidR="00A07CA2" w:rsidRDefault="00A07CA2" w:rsidP="00A07CA2">
      <w:pPr>
        <w:ind w:left="284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</w:t>
      </w:r>
    </w:p>
    <w:p w14:paraId="109E9385" w14:textId="77777777" w:rsidR="00A07CA2" w:rsidRDefault="00A07CA2" w:rsidP="00A07CA2">
      <w:pPr>
        <w:ind w:left="284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7</w:t>
      </w:r>
    </w:p>
    <w:p w14:paraId="2E8E0293" w14:textId="77777777" w:rsidR="00A07CA2" w:rsidRDefault="00A07CA2" w:rsidP="00A07CA2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>
        <w:rPr>
          <w:rFonts w:ascii="Verdana" w:hAnsi="Verdana"/>
          <w:color w:val="000000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19059028" w14:textId="362DE16A" w:rsidR="00A07CA2" w:rsidRDefault="00A07CA2" w:rsidP="00A07CA2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>
        <w:rPr>
          <w:rFonts w:ascii="Verdana" w:hAnsi="Verdana"/>
          <w:color w:val="000000"/>
          <w:kern w:val="2"/>
          <w:sz w:val="18"/>
          <w:szCs w:val="18"/>
        </w:rPr>
        <w:t xml:space="preserve">2. Zmiany umowy, o których mowa w ust. 1 muszą być dokonywane z zachowaniem przepisu art. 455 ust. 1 </w:t>
      </w:r>
      <w:r w:rsidR="001D1B76">
        <w:rPr>
          <w:rFonts w:ascii="Verdana" w:hAnsi="Verdana"/>
          <w:color w:val="000000"/>
          <w:kern w:val="2"/>
          <w:sz w:val="18"/>
          <w:szCs w:val="18"/>
        </w:rPr>
        <w:t>pkt</w:t>
      </w:r>
      <w:r>
        <w:rPr>
          <w:rFonts w:ascii="Verdana" w:hAnsi="Verdana"/>
          <w:color w:val="000000"/>
          <w:kern w:val="2"/>
          <w:sz w:val="18"/>
          <w:szCs w:val="18"/>
        </w:rPr>
        <w:t xml:space="preserve"> 1 ustawy Prawo zamówień publicznych. </w:t>
      </w:r>
    </w:p>
    <w:p w14:paraId="0577FE57" w14:textId="77777777" w:rsidR="00A07CA2" w:rsidRDefault="00A07CA2" w:rsidP="00A07CA2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>
        <w:rPr>
          <w:rFonts w:ascii="Verdana" w:hAnsi="Verdana"/>
          <w:color w:val="000000"/>
          <w:kern w:val="2"/>
          <w:sz w:val="18"/>
          <w:szCs w:val="18"/>
        </w:rPr>
        <w:t xml:space="preserve">3. Dopuszcza się możliwość zmiany ustaleń niniejszej umowy w stosunku do treści oferty Zleceniobiorcy w przypadku: </w:t>
      </w:r>
    </w:p>
    <w:p w14:paraId="6764FEBC" w14:textId="77777777" w:rsidR="00A07CA2" w:rsidRDefault="00A07CA2" w:rsidP="00A07CA2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>
        <w:rPr>
          <w:rFonts w:ascii="Verdana" w:hAnsi="Verdana"/>
          <w:color w:val="000000"/>
          <w:kern w:val="2"/>
          <w:sz w:val="18"/>
          <w:szCs w:val="18"/>
        </w:rPr>
        <w:t xml:space="preserve">a/ gdy nastąpiła zmiana  przepisów prawa powszechnie obowiązującego, która ma wpływ na termin, sposób lub zakres realizacji przedmiot umowy, </w:t>
      </w:r>
    </w:p>
    <w:p w14:paraId="288D55CE" w14:textId="77777777" w:rsidR="00A07CA2" w:rsidRDefault="00A07CA2" w:rsidP="00A07CA2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>
        <w:rPr>
          <w:rFonts w:ascii="Verdana" w:hAnsi="Verdana"/>
          <w:color w:val="000000"/>
          <w:kern w:val="2"/>
          <w:sz w:val="18"/>
          <w:szCs w:val="18"/>
        </w:rPr>
        <w:t>b/ urzędowej zmiany wysokości stawki podatku VAT poprzez wprowadzenie nowej stawki VAT dla towarów, których ta zmiana będzie dotyczyć i zmiany wynagrodzenia brutto wynikającej ze zmiany stawki podatku,</w:t>
      </w:r>
    </w:p>
    <w:p w14:paraId="51217BB4" w14:textId="77777777" w:rsidR="00A07CA2" w:rsidRDefault="00A07CA2" w:rsidP="00A07CA2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>
        <w:rPr>
          <w:rFonts w:ascii="Verdana" w:hAnsi="Verdana"/>
          <w:color w:val="000000"/>
          <w:kern w:val="2"/>
          <w:sz w:val="18"/>
          <w:szCs w:val="18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0C938741" w14:textId="77777777" w:rsidR="00A07CA2" w:rsidRDefault="00A07CA2" w:rsidP="00A07CA2">
      <w:pPr>
        <w:jc w:val="center"/>
        <w:rPr>
          <w:rFonts w:ascii="Verdana" w:hAnsi="Verdana"/>
          <w:sz w:val="18"/>
          <w:szCs w:val="18"/>
        </w:rPr>
      </w:pPr>
    </w:p>
    <w:p w14:paraId="12B87A72" w14:textId="77777777" w:rsidR="00A07CA2" w:rsidRDefault="00A07CA2" w:rsidP="00A07CA2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§ 8</w:t>
      </w:r>
    </w:p>
    <w:p w14:paraId="4A3E12DF" w14:textId="77777777" w:rsidR="00A07CA2" w:rsidRDefault="00A07CA2" w:rsidP="00A07CA2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A66DC56" w14:textId="77777777" w:rsidR="00A07CA2" w:rsidRDefault="00A07CA2" w:rsidP="00A07CA2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 w przypadku podjęcia likwidacji firmy przez Zleceniobiorcę lub co najmniej jednego </w:t>
      </w:r>
      <w:r>
        <w:rPr>
          <w:rFonts w:ascii="Verdana" w:eastAsia="Calibri" w:hAnsi="Verdana"/>
          <w:sz w:val="18"/>
          <w:szCs w:val="18"/>
          <w:lang w:eastAsia="en-US"/>
        </w:rPr>
        <w:br/>
        <w:t>ze Zleceniobiorców w przypadku Zleceniobiorców wspólnie realizujących zamówienie (konsorcjum, spółka cywilna),</w:t>
      </w:r>
    </w:p>
    <w:p w14:paraId="671FBB96" w14:textId="77777777" w:rsidR="00A07CA2" w:rsidRDefault="00A07CA2" w:rsidP="00A07CA2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476C5C5B" w14:textId="77777777" w:rsidR="00A07CA2" w:rsidRDefault="00A07CA2" w:rsidP="00A07CA2">
      <w:pPr>
        <w:numPr>
          <w:ilvl w:val="0"/>
          <w:numId w:val="32"/>
        </w:numPr>
        <w:ind w:left="284" w:hanging="284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 w przypadku rozwiązania umowy konsorcjum przez co najmniej jednego z członków konsorcjum, </w:t>
      </w:r>
    </w:p>
    <w:p w14:paraId="231FFA5C" w14:textId="77777777" w:rsidR="00A07CA2" w:rsidRDefault="00A07CA2" w:rsidP="00A07CA2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 w przypadku naruszenia przez Zleceniobiorcę któregokolwiek z warunków niniejszej umowy, </w:t>
      </w:r>
      <w:r>
        <w:rPr>
          <w:rFonts w:ascii="Verdana" w:eastAsia="Calibri" w:hAnsi="Verdana"/>
          <w:sz w:val="18"/>
          <w:szCs w:val="18"/>
          <w:lang w:eastAsia="en-US"/>
        </w:rPr>
        <w:br/>
        <w:t>a w szczególności w sytuacji dostarczania produktów lub potraw o jakości niespełniającej wymagań określonych niniejszą umową,</w:t>
      </w:r>
    </w:p>
    <w:p w14:paraId="1CD45319" w14:textId="77777777" w:rsidR="00A07CA2" w:rsidRDefault="00A07CA2" w:rsidP="00A07CA2">
      <w:pPr>
        <w:numPr>
          <w:ilvl w:val="0"/>
          <w:numId w:val="32"/>
        </w:numPr>
        <w:ind w:left="284" w:hanging="284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 w przypadku przewozu towarów niezgodnie z obowiązującymi przepisami.</w:t>
      </w:r>
    </w:p>
    <w:p w14:paraId="188497FD" w14:textId="77777777" w:rsidR="00A07CA2" w:rsidRDefault="00A07CA2" w:rsidP="00A07CA2">
      <w:pPr>
        <w:jc w:val="center"/>
        <w:rPr>
          <w:rFonts w:ascii="Verdana" w:hAnsi="Verdana"/>
          <w:sz w:val="18"/>
          <w:szCs w:val="18"/>
        </w:rPr>
      </w:pPr>
    </w:p>
    <w:p w14:paraId="31C77757" w14:textId="77777777" w:rsidR="00A07CA2" w:rsidRDefault="00A07CA2" w:rsidP="00A07CA2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§ 9</w:t>
      </w:r>
    </w:p>
    <w:p w14:paraId="4C3A0172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 W sprawach nie uregulowanych w niniejszej umowie stosuje się przepisy kodeksu cywilnego i ustawy prawo zamówień publicznych.</w:t>
      </w:r>
    </w:p>
    <w:p w14:paraId="68565F22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2.Właściwym dla rozpoznania sporów wynikłych na tle realizacji niniejszej umowy jest sąd właściwy dla siedziby Zleceniodawcy. </w:t>
      </w:r>
    </w:p>
    <w:p w14:paraId="548C8AB2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3.Wszelkie załączniki stanowią integralną część niniejszej umowy.</w:t>
      </w:r>
    </w:p>
    <w:p w14:paraId="2EB1A55C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4.Umowę sporządzono w 2 jednobrzmiących egzemplarzach po1 dla każdej ze stron. </w:t>
      </w:r>
    </w:p>
    <w:p w14:paraId="702173F7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</w:p>
    <w:p w14:paraId="4E6AB7C0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</w:p>
    <w:p w14:paraId="6F1825AD" w14:textId="77777777" w:rsidR="00A07CA2" w:rsidRDefault="00A07CA2" w:rsidP="00A07CA2">
      <w:pPr>
        <w:jc w:val="both"/>
        <w:rPr>
          <w:rFonts w:ascii="Verdana" w:hAnsi="Verdana"/>
          <w:sz w:val="18"/>
          <w:szCs w:val="18"/>
        </w:rPr>
      </w:pPr>
    </w:p>
    <w:p w14:paraId="0C6A5164" w14:textId="77777777" w:rsidR="00A07CA2" w:rsidRDefault="00A07CA2" w:rsidP="00A07CA2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  <w:t xml:space="preserve">        Za Zleceniobiorcę</w:t>
      </w:r>
      <w:r>
        <w:rPr>
          <w:rFonts w:ascii="Verdana" w:hAnsi="Verdana"/>
          <w:sz w:val="18"/>
          <w:szCs w:val="18"/>
        </w:rPr>
        <w:t xml:space="preserve">                                                        </w:t>
      </w:r>
      <w:r>
        <w:rPr>
          <w:rFonts w:ascii="Verdana" w:hAnsi="Verdana"/>
          <w:b/>
          <w:sz w:val="18"/>
          <w:szCs w:val="18"/>
        </w:rPr>
        <w:t xml:space="preserve">Za Zleceniodawcę                                                                                                                 </w:t>
      </w:r>
    </w:p>
    <w:p w14:paraId="65C12066" w14:textId="77777777" w:rsidR="00A07CA2" w:rsidRDefault="00A07CA2" w:rsidP="00A07CA2">
      <w:pPr>
        <w:pStyle w:val="Zwykytekst"/>
        <w:rPr>
          <w:rFonts w:ascii="Verdana" w:hAnsi="Verdana" w:cs="Times New Roman"/>
          <w:sz w:val="18"/>
          <w:szCs w:val="18"/>
        </w:rPr>
      </w:pPr>
    </w:p>
    <w:p w14:paraId="3D04D64D" w14:textId="77777777" w:rsidR="00A07CA2" w:rsidRDefault="00A07CA2" w:rsidP="00A07CA2">
      <w:pPr>
        <w:pStyle w:val="Zwykytekst"/>
        <w:rPr>
          <w:rFonts w:ascii="Verdana" w:hAnsi="Verdana" w:cs="Times New Roman"/>
          <w:sz w:val="18"/>
          <w:szCs w:val="18"/>
        </w:rPr>
      </w:pPr>
    </w:p>
    <w:p w14:paraId="7D9E1B5D" w14:textId="77777777" w:rsidR="00A07CA2" w:rsidRDefault="00A07CA2" w:rsidP="00A07CA2">
      <w:pPr>
        <w:pStyle w:val="Zwykytekst"/>
        <w:rPr>
          <w:rFonts w:ascii="Verdana" w:hAnsi="Verdana" w:cs="Times New Roman"/>
          <w:sz w:val="18"/>
          <w:szCs w:val="18"/>
        </w:rPr>
      </w:pPr>
    </w:p>
    <w:p w14:paraId="358CC55B" w14:textId="77777777" w:rsidR="00A07CA2" w:rsidRDefault="00A07CA2" w:rsidP="00A07CA2">
      <w:pPr>
        <w:pStyle w:val="Zwykytekst"/>
        <w:rPr>
          <w:rFonts w:ascii="Verdana" w:hAnsi="Verdana" w:cs="Times New Roman"/>
          <w:sz w:val="18"/>
          <w:szCs w:val="18"/>
        </w:rPr>
      </w:pPr>
    </w:p>
    <w:p w14:paraId="747C1696" w14:textId="77777777" w:rsidR="00A07CA2" w:rsidRDefault="00A07CA2" w:rsidP="00A07CA2">
      <w:pPr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………………………………..                                                            </w:t>
      </w:r>
      <w:r>
        <w:rPr>
          <w:rFonts w:ascii="Verdana" w:eastAsia="Calibri" w:hAnsi="Verdana"/>
          <w:sz w:val="18"/>
          <w:szCs w:val="18"/>
          <w:lang w:eastAsia="en-US"/>
        </w:rPr>
        <w:tab/>
        <w:t>………………………………..</w:t>
      </w:r>
    </w:p>
    <w:p w14:paraId="577B7339" w14:textId="77777777" w:rsidR="00A07CA2" w:rsidRDefault="00A07CA2" w:rsidP="00A07CA2">
      <w:pPr>
        <w:rPr>
          <w:rFonts w:ascii="Verdana" w:eastAsia="Calibri" w:hAnsi="Verdana"/>
          <w:i/>
          <w:sz w:val="18"/>
          <w:szCs w:val="18"/>
          <w:lang w:eastAsia="en-US"/>
        </w:rPr>
      </w:pPr>
      <w:r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               Data i podpis</w:t>
      </w:r>
    </w:p>
    <w:p w14:paraId="36003FED" w14:textId="77777777" w:rsidR="00A07CA2" w:rsidRDefault="00A07CA2" w:rsidP="00A07CA2">
      <w:pPr>
        <w:rPr>
          <w:rFonts w:ascii="Verdana" w:eastAsia="Calibri" w:hAnsi="Verdana"/>
          <w:sz w:val="18"/>
          <w:szCs w:val="18"/>
          <w:lang w:eastAsia="en-US"/>
        </w:rPr>
      </w:pPr>
    </w:p>
    <w:p w14:paraId="42A1485B" w14:textId="77777777" w:rsidR="00A07CA2" w:rsidRDefault="00A07CA2" w:rsidP="00A07CA2">
      <w:pPr>
        <w:tabs>
          <w:tab w:val="left" w:pos="3675"/>
        </w:tabs>
        <w:ind w:left="11"/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</w:r>
      <w:r>
        <w:rPr>
          <w:rFonts w:ascii="Verdana" w:hAnsi="Verdana"/>
          <w:b/>
          <w:sz w:val="18"/>
          <w:szCs w:val="18"/>
        </w:rPr>
        <w:tab/>
        <w:t xml:space="preserve">                   </w:t>
      </w:r>
    </w:p>
    <w:p w14:paraId="40619C0E" w14:textId="77777777" w:rsidR="00A07CA2" w:rsidRDefault="00A07CA2" w:rsidP="00A07CA2">
      <w:pPr>
        <w:tabs>
          <w:tab w:val="left" w:pos="3675"/>
        </w:tabs>
        <w:ind w:left="11"/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                                                                               Kontrasygnata finansowa</w:t>
      </w:r>
    </w:p>
    <w:p w14:paraId="7BACAC7C" w14:textId="77777777" w:rsidR="00A07CA2" w:rsidRDefault="00A07CA2" w:rsidP="00A07CA2">
      <w:pPr>
        <w:ind w:left="11"/>
        <w:jc w:val="center"/>
        <w:rPr>
          <w:rFonts w:ascii="Verdana" w:hAnsi="Verdana"/>
          <w:sz w:val="18"/>
          <w:szCs w:val="18"/>
        </w:rPr>
      </w:pPr>
    </w:p>
    <w:p w14:paraId="2A62045D" w14:textId="77777777" w:rsidR="00A07CA2" w:rsidRDefault="00A07CA2" w:rsidP="00A07CA2">
      <w:pPr>
        <w:ind w:left="11"/>
        <w:jc w:val="center"/>
        <w:rPr>
          <w:rFonts w:ascii="Verdana" w:hAnsi="Verdana"/>
          <w:sz w:val="18"/>
          <w:szCs w:val="18"/>
        </w:rPr>
      </w:pPr>
    </w:p>
    <w:p w14:paraId="0D4E2C3F" w14:textId="77777777" w:rsidR="00A07CA2" w:rsidRDefault="00A07CA2" w:rsidP="00A07CA2">
      <w:pPr>
        <w:ind w:left="11"/>
        <w:jc w:val="center"/>
        <w:rPr>
          <w:rFonts w:ascii="Verdana" w:hAnsi="Verdana"/>
          <w:sz w:val="18"/>
          <w:szCs w:val="18"/>
        </w:rPr>
      </w:pPr>
    </w:p>
    <w:p w14:paraId="0B0412CE" w14:textId="77777777" w:rsidR="00A07CA2" w:rsidRDefault="00A07CA2" w:rsidP="00A07CA2">
      <w:pPr>
        <w:tabs>
          <w:tab w:val="left" w:pos="3915"/>
        </w:tabs>
        <w:ind w:left="11"/>
        <w:jc w:val="center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ab/>
        <w:t xml:space="preserve">                  ………………………………..</w:t>
      </w:r>
    </w:p>
    <w:p w14:paraId="365218DE" w14:textId="77777777" w:rsidR="00A07CA2" w:rsidRDefault="00A07CA2" w:rsidP="00A07CA2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  <w:r>
        <w:rPr>
          <w:rFonts w:ascii="Verdana" w:eastAsia="Calibri" w:hAnsi="Verdana"/>
          <w:i/>
          <w:sz w:val="18"/>
          <w:szCs w:val="18"/>
          <w:lang w:eastAsia="en-US"/>
        </w:rPr>
        <w:tab/>
        <w:t xml:space="preserve">                     Data i podpis</w:t>
      </w:r>
    </w:p>
    <w:p w14:paraId="0690C0B0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A3CD0B6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A1FDFD7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3DAE931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030A51E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53B18BB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730BDEA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3F2852A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9EB56DA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46FC4AF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ED93F19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F566D89" w14:textId="77777777" w:rsidR="00A07CA2" w:rsidRDefault="00A07CA2" w:rsidP="00A07CA2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>
        <w:rPr>
          <w:rFonts w:ascii="Verdana" w:hAnsi="Verdana" w:cs="Times New Roman"/>
          <w:i/>
          <w:iCs/>
          <w:sz w:val="18"/>
          <w:szCs w:val="18"/>
        </w:rPr>
        <w:t>Załączniki do umowy:</w:t>
      </w:r>
    </w:p>
    <w:p w14:paraId="21B4F73D" w14:textId="77777777" w:rsidR="00A07CA2" w:rsidRDefault="00A07CA2" w:rsidP="00A07CA2">
      <w:pPr>
        <w:pStyle w:val="Zwykytekst"/>
        <w:numPr>
          <w:ilvl w:val="0"/>
          <w:numId w:val="50"/>
        </w:numPr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>
        <w:rPr>
          <w:rFonts w:ascii="Verdana" w:hAnsi="Verdana" w:cs="Times New Roman"/>
          <w:i/>
          <w:iCs/>
          <w:sz w:val="18"/>
          <w:szCs w:val="18"/>
        </w:rPr>
        <w:t xml:space="preserve">Oferta Wykonawcy/opis przedmiotu zamówienia </w:t>
      </w:r>
    </w:p>
    <w:p w14:paraId="367DAA2A" w14:textId="77777777" w:rsidR="00A07CA2" w:rsidRDefault="00A07CA2" w:rsidP="00A07CA2">
      <w:pPr>
        <w:pStyle w:val="Zwykytekst"/>
        <w:numPr>
          <w:ilvl w:val="0"/>
          <w:numId w:val="50"/>
        </w:numPr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>
        <w:rPr>
          <w:rFonts w:ascii="Verdana" w:hAnsi="Verdana" w:cs="Times New Roman"/>
          <w:i/>
          <w:iCs/>
          <w:sz w:val="18"/>
          <w:szCs w:val="18"/>
        </w:rPr>
        <w:t>Oświadczenie dla celów podatkowych dotyczące podmiotów powiązanych</w:t>
      </w:r>
    </w:p>
    <w:p w14:paraId="0DF5E048" w14:textId="77777777" w:rsidR="00A07CA2" w:rsidRDefault="00A07CA2" w:rsidP="00A07CA2">
      <w:pPr>
        <w:pStyle w:val="Zwykytekst"/>
        <w:tabs>
          <w:tab w:val="left" w:pos="7050"/>
        </w:tabs>
        <w:ind w:left="360"/>
        <w:rPr>
          <w:rFonts w:ascii="Verdana" w:hAnsi="Verdana" w:cs="Times New Roman"/>
          <w:i/>
          <w:iCs/>
          <w:sz w:val="18"/>
          <w:szCs w:val="18"/>
        </w:rPr>
      </w:pPr>
    </w:p>
    <w:p w14:paraId="2CA9E786" w14:textId="77777777" w:rsidR="00A07CA2" w:rsidRDefault="00A07CA2" w:rsidP="00A07CA2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0D23D075" w14:textId="77777777" w:rsidR="00A07CA2" w:rsidRDefault="00A07CA2" w:rsidP="00A07CA2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3200C4A3" w14:textId="77777777" w:rsidR="00A07CA2" w:rsidRDefault="00A07CA2" w:rsidP="00A07CA2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 nr 2 do umowy</w:t>
      </w:r>
    </w:p>
    <w:p w14:paraId="62847A87" w14:textId="77777777" w:rsidR="00A07CA2" w:rsidRDefault="00A07CA2" w:rsidP="00A07CA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0F5D7AAB" w14:textId="77777777" w:rsidR="00A07CA2" w:rsidRDefault="00A07CA2" w:rsidP="00A07CA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0379BA2" w14:textId="77777777" w:rsidR="00A07CA2" w:rsidRDefault="00A07CA2" w:rsidP="00A07CA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.....................................… </w:t>
      </w:r>
    </w:p>
    <w:p w14:paraId="405A6174" w14:textId="77777777" w:rsidR="00A07CA2" w:rsidRDefault="00A07CA2" w:rsidP="00A07CA2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Nazwa Wykonawcy</w:t>
      </w:r>
    </w:p>
    <w:p w14:paraId="6659838B" w14:textId="77777777" w:rsidR="00A07CA2" w:rsidRDefault="00A07CA2" w:rsidP="00A07CA2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131854A0" w14:textId="77777777" w:rsidR="00A07CA2" w:rsidRDefault="00A07CA2" w:rsidP="00A07CA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.....................................…</w:t>
      </w:r>
    </w:p>
    <w:p w14:paraId="27732B89" w14:textId="77777777" w:rsidR="00A07CA2" w:rsidRDefault="00A07CA2" w:rsidP="00A07CA2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NIP</w:t>
      </w:r>
      <w:r>
        <w:rPr>
          <w:rFonts w:ascii="Verdana" w:hAnsi="Verdana"/>
          <w:sz w:val="18"/>
          <w:szCs w:val="18"/>
        </w:rPr>
        <w:tab/>
        <w:t> </w:t>
      </w:r>
    </w:p>
    <w:p w14:paraId="0859DD19" w14:textId="77777777" w:rsidR="00A07CA2" w:rsidRDefault="00A07CA2" w:rsidP="00A07CA2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7A83AFA4" w14:textId="77777777" w:rsidR="00A07CA2" w:rsidRDefault="00A07CA2" w:rsidP="00A07CA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28F62330" w14:textId="77777777" w:rsidR="00A07CA2" w:rsidRDefault="00A07CA2" w:rsidP="00A07CA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05B09E9D" w14:textId="77777777" w:rsidR="00A07CA2" w:rsidRDefault="00A07CA2" w:rsidP="00A07CA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63C1AD06" w14:textId="77777777" w:rsidR="00A07CA2" w:rsidRDefault="00A07CA2" w:rsidP="00A07CA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18179DAB" w14:textId="77777777" w:rsidR="00A07CA2" w:rsidRDefault="00A07CA2" w:rsidP="00A07CA2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5D085E78" w14:textId="77777777" w:rsidR="00A07CA2" w:rsidRDefault="00A07CA2" w:rsidP="00A07CA2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Działając w imieniu ………………………………, (dalej jako: „</w:t>
      </w:r>
      <w:r>
        <w:rPr>
          <w:rFonts w:ascii="Verdana" w:hAnsi="Verdana"/>
          <w:b/>
          <w:bCs/>
          <w:sz w:val="18"/>
          <w:szCs w:val="18"/>
        </w:rPr>
        <w:t>Podmiot</w:t>
      </w:r>
      <w:r>
        <w:rPr>
          <w:rFonts w:ascii="Verdana" w:hAnsi="Verdana"/>
          <w:sz w:val="18"/>
          <w:szCs w:val="18"/>
        </w:rPr>
        <w:t>”) niniejszym oświadcza, że Podmiot:</w:t>
      </w:r>
    </w:p>
    <w:p w14:paraId="251D0806" w14:textId="77777777" w:rsidR="00A07CA2" w:rsidRDefault="00A07CA2" w:rsidP="00A07CA2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jest / nie jest</w:t>
      </w:r>
      <w:r>
        <w:rPr>
          <w:rFonts w:ascii="Verdana" w:hAnsi="Verdana"/>
          <w:sz w:val="18"/>
          <w:szCs w:val="18"/>
          <w:vertAlign w:val="superscript"/>
        </w:rPr>
        <w:footnoteReference w:id="1"/>
      </w:r>
      <w:r>
        <w:rPr>
          <w:rFonts w:ascii="Verdana" w:hAnsi="Verdana"/>
          <w:sz w:val="18"/>
          <w:szCs w:val="18"/>
        </w:rPr>
        <w:t xml:space="preserve"> podmiotem powiązanym z Akademią Górniczo-Hutniczą </w:t>
      </w:r>
      <w:r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/>
          <w:sz w:val="18"/>
          <w:szCs w:val="18"/>
          <w:vertAlign w:val="superscript"/>
        </w:rPr>
        <w:footnoteReference w:id="2"/>
      </w:r>
      <w:r>
        <w:rPr>
          <w:rFonts w:ascii="Verdana" w:hAnsi="Verdana"/>
          <w:sz w:val="18"/>
          <w:szCs w:val="18"/>
        </w:rPr>
        <w:t>;</w:t>
      </w:r>
    </w:p>
    <w:p w14:paraId="65C98D44" w14:textId="77777777" w:rsidR="00A07CA2" w:rsidRDefault="00A07CA2" w:rsidP="00A07CA2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b/>
          <w:bCs/>
          <w:sz w:val="18"/>
          <w:szCs w:val="18"/>
          <w:lang w:eastAsia="en-US"/>
        </w:rPr>
        <w:lastRenderedPageBreak/>
        <w:t>jest / nie</w:t>
      </w:r>
      <w:r>
        <w:rPr>
          <w:rFonts w:ascii="Verdana" w:eastAsia="Calibri" w:hAnsi="Verdana"/>
          <w:sz w:val="18"/>
          <w:szCs w:val="18"/>
          <w:lang w:eastAsia="en-US"/>
        </w:rPr>
        <w:t xml:space="preserve"> </w:t>
      </w:r>
      <w:r>
        <w:rPr>
          <w:rFonts w:ascii="Verdana" w:eastAsia="Calibri" w:hAnsi="Verdana"/>
          <w:b/>
          <w:bCs/>
          <w:sz w:val="18"/>
          <w:szCs w:val="18"/>
          <w:lang w:eastAsia="en-US"/>
        </w:rPr>
        <w:t>jest</w:t>
      </w:r>
      <w:r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3"/>
      </w:r>
      <w:r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4"/>
      </w:r>
      <w:r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003D67A9" w14:textId="77777777" w:rsidR="00A07CA2" w:rsidRDefault="00A07CA2" w:rsidP="00A07CA2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sz w:val="18"/>
          <w:szCs w:val="18"/>
          <w:lang w:eastAsia="en-US"/>
        </w:rPr>
        <w:t>rzeczywisty właściciel</w:t>
      </w:r>
      <w:r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5"/>
      </w:r>
      <w:r>
        <w:rPr>
          <w:rFonts w:ascii="Verdana" w:eastAsia="Calibri" w:hAnsi="Verdana"/>
          <w:sz w:val="18"/>
          <w:szCs w:val="18"/>
          <w:lang w:eastAsia="en-US"/>
        </w:rPr>
        <w:t xml:space="preserve"> Podmiotu </w:t>
      </w:r>
      <w:r>
        <w:rPr>
          <w:rFonts w:ascii="Verdana" w:eastAsia="Calibri" w:hAnsi="Verdana"/>
          <w:b/>
          <w:bCs/>
          <w:sz w:val="18"/>
          <w:szCs w:val="18"/>
          <w:lang w:eastAsia="en-US"/>
        </w:rPr>
        <w:t>jest / nie jest</w:t>
      </w:r>
      <w:r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6"/>
      </w:r>
      <w:r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/>
          <w:sz w:val="18"/>
          <w:szCs w:val="18"/>
          <w:vertAlign w:val="superscript"/>
          <w:lang w:eastAsia="en-US"/>
        </w:rPr>
        <w:t>4</w:t>
      </w:r>
      <w:r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4EBE7ED5" w14:textId="77777777" w:rsidR="00A07CA2" w:rsidRDefault="00A07CA2" w:rsidP="00A07CA2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 xml:space="preserve">Podmiot </w:t>
      </w:r>
      <w:r>
        <w:rPr>
          <w:rFonts w:ascii="Verdana" w:eastAsia="Calibri" w:hAnsi="Verdana"/>
          <w:b/>
          <w:bCs/>
          <w:sz w:val="18"/>
          <w:szCs w:val="18"/>
          <w:lang w:eastAsia="en-US"/>
        </w:rPr>
        <w:t>stanowi / nie stanowi</w:t>
      </w:r>
      <w:r>
        <w:rPr>
          <w:rFonts w:ascii="Verdana" w:hAnsi="Verdana"/>
          <w:sz w:val="18"/>
          <w:szCs w:val="18"/>
          <w:vertAlign w:val="superscript"/>
        </w:rPr>
        <w:footnoteReference w:id="7"/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</w:t>
      </w:r>
      <w:r>
        <w:rPr>
          <w:rFonts w:ascii="Verdana" w:eastAsia="Calibri" w:hAnsi="Verdana"/>
          <w:sz w:val="18"/>
          <w:szCs w:val="18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8"/>
      </w:r>
      <w:r>
        <w:rPr>
          <w:rFonts w:ascii="Verdana" w:eastAsia="Calibri" w:hAnsi="Verdana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7D14934F" w14:textId="77777777" w:rsidR="00A07CA2" w:rsidRDefault="00A07CA2" w:rsidP="00A07CA2">
      <w:pPr>
        <w:spacing w:line="276" w:lineRule="auto"/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19643570" w14:textId="77777777" w:rsidR="00A07CA2" w:rsidRDefault="00A07CA2" w:rsidP="00A07CA2">
      <w:pPr>
        <w:spacing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>
        <w:rPr>
          <w:rFonts w:ascii="Verdana" w:eastAsia="Calibri" w:hAnsi="Verdana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462C75B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4C86B457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66C155FB" w14:textId="77777777" w:rsidR="00A07CA2" w:rsidRDefault="00A07CA2" w:rsidP="00A07CA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220C5900" w14:textId="77777777" w:rsidR="00A07CA2" w:rsidRDefault="00A07CA2" w:rsidP="00A07CA2">
      <w:pPr>
        <w:spacing w:line="360" w:lineRule="auto"/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A07CA2" w14:paraId="2501B65B" w14:textId="77777777">
        <w:tc>
          <w:tcPr>
            <w:tcW w:w="4105" w:type="dxa"/>
            <w:hideMark/>
          </w:tcPr>
          <w:p w14:paraId="4EBF0E2B" w14:textId="77777777" w:rsidR="00A07CA2" w:rsidRDefault="00A07CA2">
            <w:pPr>
              <w:spacing w:line="360" w:lineRule="auto"/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</w:pPr>
            <w:r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  <w:t>………………………………………………</w:t>
            </w:r>
          </w:p>
          <w:p w14:paraId="128F782B" w14:textId="77777777" w:rsidR="00A07CA2" w:rsidRDefault="00A07CA2">
            <w:pPr>
              <w:spacing w:line="276" w:lineRule="auto"/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lastRenderedPageBreak/>
              <w:t>(pieczęć firmowa i podpis osoby upoważnionej/ych do reprezentacji)</w:t>
            </w:r>
          </w:p>
        </w:tc>
      </w:tr>
    </w:tbl>
    <w:p w14:paraId="4DBD8565" w14:textId="77777777" w:rsidR="00A07CA2" w:rsidRDefault="00A07CA2" w:rsidP="00A07CA2">
      <w:pPr>
        <w:spacing w:line="360" w:lineRule="auto"/>
        <w:jc w:val="both"/>
        <w:rPr>
          <w:rFonts w:ascii="Verdana" w:eastAsia="Calibri" w:hAnsi="Verdana"/>
          <w:color w:val="222A35"/>
          <w:sz w:val="18"/>
          <w:szCs w:val="18"/>
          <w:lang w:eastAsia="x-none"/>
        </w:rPr>
      </w:pPr>
    </w:p>
    <w:p w14:paraId="7AB34057" w14:textId="77777777" w:rsidR="00A07CA2" w:rsidRDefault="00A07CA2" w:rsidP="00A07CA2">
      <w:pPr>
        <w:rPr>
          <w:rFonts w:ascii="Verdana" w:hAnsi="Verdana"/>
          <w:sz w:val="18"/>
          <w:szCs w:val="18"/>
        </w:rPr>
      </w:pPr>
    </w:p>
    <w:p w14:paraId="49B842D7" w14:textId="77777777" w:rsidR="00A07CA2" w:rsidRDefault="00A07CA2" w:rsidP="00A07CA2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69EB37F5" w14:textId="77777777" w:rsidR="006B1EBF" w:rsidRPr="00A07CA2" w:rsidRDefault="006B1EBF" w:rsidP="00A07CA2"/>
    <w:sectPr w:rsidR="006B1EBF" w:rsidRPr="00A07CA2" w:rsidSect="002B38C3">
      <w:headerReference w:type="default" r:id="rId8"/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93F2D" w14:textId="77777777" w:rsidR="00D733DE" w:rsidRDefault="00D733DE">
      <w:r>
        <w:separator/>
      </w:r>
    </w:p>
  </w:endnote>
  <w:endnote w:type="continuationSeparator" w:id="0">
    <w:p w14:paraId="48FC17AC" w14:textId="77777777" w:rsidR="00D733DE" w:rsidRDefault="00D73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E8CDD" w14:textId="77777777" w:rsidR="00D733DE" w:rsidRDefault="00D733DE">
      <w:r>
        <w:separator/>
      </w:r>
    </w:p>
  </w:footnote>
  <w:footnote w:type="continuationSeparator" w:id="0">
    <w:p w14:paraId="6A97261F" w14:textId="77777777" w:rsidR="00D733DE" w:rsidRDefault="00D733DE">
      <w:r>
        <w:continuationSeparator/>
      </w:r>
    </w:p>
  </w:footnote>
  <w:footnote w:id="1">
    <w:p w14:paraId="3CE9080C" w14:textId="77777777" w:rsidR="00A07CA2" w:rsidRDefault="00A07CA2" w:rsidP="00A07CA2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2E69B4F" w14:textId="77777777" w:rsidR="00A07CA2" w:rsidRDefault="00A07CA2" w:rsidP="00A07CA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E11590" w14:textId="77777777" w:rsidR="00A07CA2" w:rsidRDefault="00A07CA2" w:rsidP="00A07CA2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D053CC9" w14:textId="77777777" w:rsidR="00A07CA2" w:rsidRDefault="00A07CA2" w:rsidP="00A07CA2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F9AE14" w14:textId="77777777" w:rsidR="00A07CA2" w:rsidRDefault="00A07CA2" w:rsidP="00A07CA2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9824E9" w14:textId="77777777" w:rsidR="00A07CA2" w:rsidRDefault="00A07CA2" w:rsidP="00A07CA2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4CCCB00" w14:textId="77777777" w:rsidR="00A07CA2" w:rsidRDefault="00A07CA2" w:rsidP="00A07CA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9475FF" w14:textId="77777777" w:rsidR="00A07CA2" w:rsidRDefault="00A07CA2" w:rsidP="00A07CA2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3D7F9DEA" w14:textId="77777777" w:rsidR="00A07CA2" w:rsidRDefault="00A07CA2" w:rsidP="00A07CA2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D9F186" w14:textId="77777777" w:rsidR="00A07CA2" w:rsidRDefault="00A07CA2" w:rsidP="00A07CA2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138183" w14:textId="77777777" w:rsidR="00A07CA2" w:rsidRDefault="00A07CA2" w:rsidP="00A07CA2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65C64A4" w14:textId="77777777" w:rsidR="00A07CA2" w:rsidRDefault="00A07CA2" w:rsidP="00A07CA2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8DD08D" w14:textId="77777777" w:rsidR="00A07CA2" w:rsidRDefault="00A07CA2" w:rsidP="00A07CA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8869D7E" w14:textId="77777777" w:rsidR="00A07CA2" w:rsidRDefault="00A07CA2" w:rsidP="00A07CA2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6F54D6AB" w14:textId="77777777" w:rsidR="00A07CA2" w:rsidRDefault="00A07CA2" w:rsidP="00A07CA2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24BC4D8B" w14:textId="77777777" w:rsidR="00A07CA2" w:rsidRDefault="00A07CA2" w:rsidP="00A07CA2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66F784DE" w14:textId="77777777" w:rsidR="00A07CA2" w:rsidRDefault="00A07CA2" w:rsidP="00A07CA2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0B11B67" w14:textId="77777777" w:rsidR="00A07CA2" w:rsidRDefault="00A07CA2" w:rsidP="00A07CA2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57527B1" w14:textId="77777777" w:rsidR="00A07CA2" w:rsidRDefault="00A07CA2" w:rsidP="00A07CA2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A809302" w14:textId="77777777" w:rsidR="00A07CA2" w:rsidRDefault="00A07CA2" w:rsidP="00A07CA2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194882D" w14:textId="77777777" w:rsidR="00A07CA2" w:rsidRDefault="00A07CA2" w:rsidP="00A07CA2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A38CEAA" w14:textId="77777777" w:rsidR="00A07CA2" w:rsidRDefault="00A07CA2" w:rsidP="00A07CA2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405CF898" w14:textId="77777777" w:rsidR="00A07CA2" w:rsidRDefault="00A07CA2" w:rsidP="00A07CA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49B9B8D5" w14:textId="77777777" w:rsidR="00A07CA2" w:rsidRDefault="00A07CA2" w:rsidP="00A07CA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4F4A682" w14:textId="77777777" w:rsidR="00A07CA2" w:rsidRDefault="00A07CA2" w:rsidP="00A07CA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8A4AEFA" w14:textId="77777777" w:rsidR="00A07CA2" w:rsidRDefault="00A07CA2" w:rsidP="00A07CA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0D9A070" w14:textId="77777777" w:rsidR="00A07CA2" w:rsidRDefault="00A07CA2" w:rsidP="00A07CA2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7ECA695" w14:textId="77777777" w:rsidR="00A07CA2" w:rsidRDefault="00A07CA2" w:rsidP="00A07CA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CBF56F5" w14:textId="77777777" w:rsidR="00A07CA2" w:rsidRDefault="00A07CA2" w:rsidP="00A07CA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377AAA6" w14:textId="77777777" w:rsidR="00A07CA2" w:rsidRDefault="00A07CA2" w:rsidP="00A07CA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9ADBC" w14:textId="7EB25396" w:rsidR="002B79E9" w:rsidRDefault="0075628B">
    <w:pPr>
      <w:pStyle w:val="Nagwek"/>
    </w:pPr>
    <w:r>
      <w:rPr>
        <w:noProof/>
      </w:rPr>
      <w:drawing>
        <wp:inline distT="0" distB="0" distL="0" distR="0" wp14:anchorId="25B68183" wp14:editId="5C92E329">
          <wp:extent cx="5886450" cy="951643"/>
          <wp:effectExtent l="0" t="0" r="0" b="1270"/>
          <wp:docPr id="15348945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0777" cy="9636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27E5893"/>
    <w:multiLevelType w:val="hybridMultilevel"/>
    <w:tmpl w:val="7B2E24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835D7C"/>
    <w:multiLevelType w:val="hybridMultilevel"/>
    <w:tmpl w:val="963AD3B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9" w15:restartNumberingAfterBreak="0">
    <w:nsid w:val="30E57A0D"/>
    <w:multiLevelType w:val="hybridMultilevel"/>
    <w:tmpl w:val="9F200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7377541">
    <w:abstractNumId w:val="34"/>
  </w:num>
  <w:num w:numId="2" w16cid:durableId="129373039">
    <w:abstractNumId w:val="39"/>
  </w:num>
  <w:num w:numId="3" w16cid:durableId="1696886689">
    <w:abstractNumId w:val="4"/>
  </w:num>
  <w:num w:numId="4" w16cid:durableId="1607884285">
    <w:abstractNumId w:val="26"/>
  </w:num>
  <w:num w:numId="5" w16cid:durableId="1475757887">
    <w:abstractNumId w:val="33"/>
  </w:num>
  <w:num w:numId="6" w16cid:durableId="670446652">
    <w:abstractNumId w:val="25"/>
  </w:num>
  <w:num w:numId="7" w16cid:durableId="731654848">
    <w:abstractNumId w:val="36"/>
  </w:num>
  <w:num w:numId="8" w16cid:durableId="795220225">
    <w:abstractNumId w:val="27"/>
  </w:num>
  <w:num w:numId="9" w16cid:durableId="2103062281">
    <w:abstractNumId w:val="3"/>
  </w:num>
  <w:num w:numId="10" w16cid:durableId="652374670">
    <w:abstractNumId w:val="20"/>
  </w:num>
  <w:num w:numId="11" w16cid:durableId="1605262648">
    <w:abstractNumId w:val="12"/>
  </w:num>
  <w:num w:numId="12" w16cid:durableId="642462418">
    <w:abstractNumId w:val="17"/>
  </w:num>
  <w:num w:numId="13" w16cid:durableId="170086074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06736861">
    <w:abstractNumId w:val="30"/>
  </w:num>
  <w:num w:numId="15" w16cid:durableId="185490329">
    <w:abstractNumId w:val="24"/>
  </w:num>
  <w:num w:numId="16" w16cid:durableId="421142775">
    <w:abstractNumId w:val="35"/>
  </w:num>
  <w:num w:numId="17" w16cid:durableId="821509359">
    <w:abstractNumId w:val="0"/>
  </w:num>
  <w:num w:numId="18" w16cid:durableId="224462462">
    <w:abstractNumId w:val="15"/>
  </w:num>
  <w:num w:numId="19" w16cid:durableId="745299255">
    <w:abstractNumId w:val="23"/>
  </w:num>
  <w:num w:numId="20" w16cid:durableId="987632237">
    <w:abstractNumId w:val="28"/>
  </w:num>
  <w:num w:numId="21" w16cid:durableId="799029566">
    <w:abstractNumId w:val="32"/>
  </w:num>
  <w:num w:numId="22" w16cid:durableId="1078986882">
    <w:abstractNumId w:val="31"/>
  </w:num>
  <w:num w:numId="23" w16cid:durableId="1614551490">
    <w:abstractNumId w:val="9"/>
  </w:num>
  <w:num w:numId="24" w16cid:durableId="29329216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2780487">
    <w:abstractNumId w:val="16"/>
  </w:num>
  <w:num w:numId="26" w16cid:durableId="1585843175">
    <w:abstractNumId w:val="5"/>
  </w:num>
  <w:num w:numId="27" w16cid:durableId="1181973186">
    <w:abstractNumId w:val="13"/>
  </w:num>
  <w:num w:numId="28" w16cid:durableId="559560019">
    <w:abstractNumId w:val="2"/>
  </w:num>
  <w:num w:numId="29" w16cid:durableId="862280753">
    <w:abstractNumId w:val="11"/>
  </w:num>
  <w:num w:numId="30" w16cid:durableId="269045205">
    <w:abstractNumId w:val="22"/>
  </w:num>
  <w:num w:numId="31" w16cid:durableId="1311327802">
    <w:abstractNumId w:val="8"/>
  </w:num>
  <w:num w:numId="32" w16cid:durableId="8280627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70426877">
    <w:abstractNumId w:val="7"/>
  </w:num>
  <w:num w:numId="34" w16cid:durableId="3687256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401540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647985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504058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91004365">
    <w:abstractNumId w:val="21"/>
  </w:num>
  <w:num w:numId="39" w16cid:durableId="8333768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38376064">
    <w:abstractNumId w:val="38"/>
  </w:num>
  <w:num w:numId="41" w16cid:durableId="1516841364">
    <w:abstractNumId w:val="37"/>
  </w:num>
  <w:num w:numId="42" w16cid:durableId="987830139">
    <w:abstractNumId w:val="18"/>
  </w:num>
  <w:num w:numId="43" w16cid:durableId="697045476">
    <w:abstractNumId w:val="6"/>
  </w:num>
  <w:num w:numId="44" w16cid:durableId="2005084619">
    <w:abstractNumId w:val="10"/>
  </w:num>
  <w:num w:numId="45" w16cid:durableId="1315446494">
    <w:abstractNumId w:val="19"/>
  </w:num>
  <w:num w:numId="46" w16cid:durableId="94484888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2552424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1221855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9403299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66879801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1130"/>
    <w:rsid w:val="000326C4"/>
    <w:rsid w:val="00070203"/>
    <w:rsid w:val="000B7AE1"/>
    <w:rsid w:val="000C1B33"/>
    <w:rsid w:val="000E0D0A"/>
    <w:rsid w:val="000E6EAF"/>
    <w:rsid w:val="000E7251"/>
    <w:rsid w:val="000F41FB"/>
    <w:rsid w:val="00120230"/>
    <w:rsid w:val="00135C78"/>
    <w:rsid w:val="001372B2"/>
    <w:rsid w:val="001409FA"/>
    <w:rsid w:val="001619B5"/>
    <w:rsid w:val="001655EA"/>
    <w:rsid w:val="00172783"/>
    <w:rsid w:val="001761C3"/>
    <w:rsid w:val="00181657"/>
    <w:rsid w:val="001836C1"/>
    <w:rsid w:val="00195139"/>
    <w:rsid w:val="001A5F92"/>
    <w:rsid w:val="001C54B2"/>
    <w:rsid w:val="001C7FB8"/>
    <w:rsid w:val="001D1B76"/>
    <w:rsid w:val="001F10E7"/>
    <w:rsid w:val="001F717C"/>
    <w:rsid w:val="002147FF"/>
    <w:rsid w:val="00225BCB"/>
    <w:rsid w:val="00232B41"/>
    <w:rsid w:val="00242147"/>
    <w:rsid w:val="002517A3"/>
    <w:rsid w:val="002702D1"/>
    <w:rsid w:val="002847DD"/>
    <w:rsid w:val="002A2EFC"/>
    <w:rsid w:val="002B38C3"/>
    <w:rsid w:val="002B5CFB"/>
    <w:rsid w:val="002B79E9"/>
    <w:rsid w:val="002D5E0A"/>
    <w:rsid w:val="002D726C"/>
    <w:rsid w:val="002E270F"/>
    <w:rsid w:val="002F0557"/>
    <w:rsid w:val="002F2CD0"/>
    <w:rsid w:val="002F5962"/>
    <w:rsid w:val="00303EED"/>
    <w:rsid w:val="00317E6A"/>
    <w:rsid w:val="00332E7B"/>
    <w:rsid w:val="00340CD4"/>
    <w:rsid w:val="00360A94"/>
    <w:rsid w:val="00366AF4"/>
    <w:rsid w:val="00372F12"/>
    <w:rsid w:val="00387BB1"/>
    <w:rsid w:val="003B28FC"/>
    <w:rsid w:val="003C4C83"/>
    <w:rsid w:val="003F612A"/>
    <w:rsid w:val="0041057B"/>
    <w:rsid w:val="00412949"/>
    <w:rsid w:val="00412A55"/>
    <w:rsid w:val="00412D7C"/>
    <w:rsid w:val="0042080A"/>
    <w:rsid w:val="004218C1"/>
    <w:rsid w:val="00422D52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0AA9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7C73"/>
    <w:rsid w:val="00672D6E"/>
    <w:rsid w:val="00691104"/>
    <w:rsid w:val="006A2539"/>
    <w:rsid w:val="006B1EBF"/>
    <w:rsid w:val="006C5095"/>
    <w:rsid w:val="006D0F7E"/>
    <w:rsid w:val="006F5BC6"/>
    <w:rsid w:val="007007FD"/>
    <w:rsid w:val="0070352E"/>
    <w:rsid w:val="00726043"/>
    <w:rsid w:val="007316C7"/>
    <w:rsid w:val="007335C9"/>
    <w:rsid w:val="00736AB1"/>
    <w:rsid w:val="0075628B"/>
    <w:rsid w:val="00761F3A"/>
    <w:rsid w:val="00774622"/>
    <w:rsid w:val="00777FE8"/>
    <w:rsid w:val="007858A8"/>
    <w:rsid w:val="0079341D"/>
    <w:rsid w:val="007C72A2"/>
    <w:rsid w:val="007F5912"/>
    <w:rsid w:val="007F69BF"/>
    <w:rsid w:val="00813A7C"/>
    <w:rsid w:val="008149D9"/>
    <w:rsid w:val="00835EDB"/>
    <w:rsid w:val="00850869"/>
    <w:rsid w:val="00872355"/>
    <w:rsid w:val="00892E0C"/>
    <w:rsid w:val="008C0FDB"/>
    <w:rsid w:val="008C2C63"/>
    <w:rsid w:val="008C634A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74798"/>
    <w:rsid w:val="00976B68"/>
    <w:rsid w:val="0097716C"/>
    <w:rsid w:val="009809D7"/>
    <w:rsid w:val="00995C8E"/>
    <w:rsid w:val="009B1B81"/>
    <w:rsid w:val="009C5935"/>
    <w:rsid w:val="009D554D"/>
    <w:rsid w:val="009D7034"/>
    <w:rsid w:val="009E3BB7"/>
    <w:rsid w:val="009F7E4A"/>
    <w:rsid w:val="00A066EE"/>
    <w:rsid w:val="00A07CA2"/>
    <w:rsid w:val="00A1293A"/>
    <w:rsid w:val="00A32E25"/>
    <w:rsid w:val="00A64328"/>
    <w:rsid w:val="00A67FD6"/>
    <w:rsid w:val="00A82F98"/>
    <w:rsid w:val="00A875D1"/>
    <w:rsid w:val="00A91945"/>
    <w:rsid w:val="00AA3413"/>
    <w:rsid w:val="00AA563A"/>
    <w:rsid w:val="00AC5A7B"/>
    <w:rsid w:val="00AD3A5A"/>
    <w:rsid w:val="00AE506E"/>
    <w:rsid w:val="00AF3020"/>
    <w:rsid w:val="00AF42D3"/>
    <w:rsid w:val="00AF69C7"/>
    <w:rsid w:val="00B20707"/>
    <w:rsid w:val="00B4159A"/>
    <w:rsid w:val="00B46AF2"/>
    <w:rsid w:val="00B540CA"/>
    <w:rsid w:val="00B6337B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03D31"/>
    <w:rsid w:val="00C120D6"/>
    <w:rsid w:val="00C53875"/>
    <w:rsid w:val="00C665CD"/>
    <w:rsid w:val="00C673F7"/>
    <w:rsid w:val="00CD34B9"/>
    <w:rsid w:val="00CD54F3"/>
    <w:rsid w:val="00CF1E99"/>
    <w:rsid w:val="00D15551"/>
    <w:rsid w:val="00D30F74"/>
    <w:rsid w:val="00D3177B"/>
    <w:rsid w:val="00D679EB"/>
    <w:rsid w:val="00D67DB9"/>
    <w:rsid w:val="00D733DE"/>
    <w:rsid w:val="00D744B5"/>
    <w:rsid w:val="00D765EF"/>
    <w:rsid w:val="00D851A9"/>
    <w:rsid w:val="00D85C0E"/>
    <w:rsid w:val="00DA1BE1"/>
    <w:rsid w:val="00DB133F"/>
    <w:rsid w:val="00DB18CD"/>
    <w:rsid w:val="00DC40D8"/>
    <w:rsid w:val="00DD32CF"/>
    <w:rsid w:val="00DD341D"/>
    <w:rsid w:val="00DD5676"/>
    <w:rsid w:val="00DE4E25"/>
    <w:rsid w:val="00DF4FC1"/>
    <w:rsid w:val="00E260F7"/>
    <w:rsid w:val="00E27BFF"/>
    <w:rsid w:val="00E32983"/>
    <w:rsid w:val="00E33D08"/>
    <w:rsid w:val="00E648EB"/>
    <w:rsid w:val="00E7298B"/>
    <w:rsid w:val="00E73A2C"/>
    <w:rsid w:val="00E96530"/>
    <w:rsid w:val="00EA05C0"/>
    <w:rsid w:val="00EC2EED"/>
    <w:rsid w:val="00EC611A"/>
    <w:rsid w:val="00ED2BA1"/>
    <w:rsid w:val="00EE6B9D"/>
    <w:rsid w:val="00F16EC6"/>
    <w:rsid w:val="00F20D4C"/>
    <w:rsid w:val="00F41F25"/>
    <w:rsid w:val="00F512F1"/>
    <w:rsid w:val="00F54208"/>
    <w:rsid w:val="00F80C0D"/>
    <w:rsid w:val="00FB2BC8"/>
    <w:rsid w:val="00FB7293"/>
    <w:rsid w:val="00FC1FC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12C84-3D5D-4E2A-B7EC-31A7B263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1173</Words>
  <Characters>8324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3</cp:revision>
  <cp:lastPrinted>2025-04-07T08:52:00Z</cp:lastPrinted>
  <dcterms:created xsi:type="dcterms:W3CDTF">2025-08-04T11:24:00Z</dcterms:created>
  <dcterms:modified xsi:type="dcterms:W3CDTF">2025-08-04T11:38:00Z</dcterms:modified>
</cp:coreProperties>
</file>