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E96D3" w14:textId="77777777" w:rsidR="00B80EE9" w:rsidRPr="00B80EE9" w:rsidRDefault="00B80EE9" w:rsidP="00B80EE9">
      <w:pPr>
        <w:rPr>
          <w:bCs/>
        </w:rPr>
      </w:pPr>
      <w:r w:rsidRPr="00B80EE9">
        <w:rPr>
          <w:b/>
          <w:bCs/>
        </w:rPr>
        <w:t>FORMULARZ OFERTY</w:t>
      </w:r>
    </w:p>
    <w:p w14:paraId="493CD2AD" w14:textId="77777777" w:rsidR="00B80EE9" w:rsidRPr="00B80EE9" w:rsidRDefault="00B80EE9" w:rsidP="00B80EE9">
      <w:r w:rsidRPr="00B80EE9">
        <w:t>NAZWA WYKONAWCY:……………………………………………………………………..</w:t>
      </w:r>
    </w:p>
    <w:p w14:paraId="3D6B0F43" w14:textId="77777777" w:rsidR="00B80EE9" w:rsidRPr="00B80EE9" w:rsidRDefault="00B80EE9" w:rsidP="00B80EE9">
      <w:r w:rsidRPr="00B80EE9"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4F356411" w14:textId="77777777" w:rsidR="00B80EE9" w:rsidRPr="00B80EE9" w:rsidRDefault="00B80EE9" w:rsidP="00B80EE9">
      <w:r w:rsidRPr="00B80EE9">
        <w:t>ADRES:………………………………………………………………………………………….</w:t>
      </w:r>
    </w:p>
    <w:p w14:paraId="4E4CBB23" w14:textId="77777777" w:rsidR="00B80EE9" w:rsidRPr="00B80EE9" w:rsidRDefault="00B80EE9" w:rsidP="00B80EE9">
      <w:r w:rsidRPr="00B80EE9">
        <w:t>WOJEWÓDZTWO ……………………………...................................................</w:t>
      </w:r>
    </w:p>
    <w:p w14:paraId="70B41B2F" w14:textId="77777777" w:rsidR="00B80EE9" w:rsidRPr="00B80EE9" w:rsidRDefault="00B80EE9" w:rsidP="00B80EE9">
      <w:r w:rsidRPr="00B80EE9">
        <w:t>TEL.………………………………………………………………………………………………</w:t>
      </w:r>
    </w:p>
    <w:p w14:paraId="4883C260" w14:textId="77777777" w:rsidR="00B80EE9" w:rsidRPr="00B80EE9" w:rsidRDefault="00B80EE9" w:rsidP="00B80EE9">
      <w:r w:rsidRPr="00B80EE9">
        <w:t>FAX ……………………………………………………………………………………………..</w:t>
      </w:r>
    </w:p>
    <w:p w14:paraId="01C4B0B9" w14:textId="09F4E12C" w:rsidR="00B80EE9" w:rsidRPr="00B80EE9" w:rsidRDefault="00B80EE9" w:rsidP="00B80EE9">
      <w:r w:rsidRPr="00B80EE9">
        <w:t>E</w:t>
      </w:r>
      <w:r w:rsidR="006D1CD1">
        <w:t>-M</w:t>
      </w:r>
      <w:r w:rsidRPr="00B80EE9">
        <w:t>AIL…………………………………………………………………………………………..</w:t>
      </w:r>
    </w:p>
    <w:p w14:paraId="71BC667F" w14:textId="77777777" w:rsidR="00B80EE9" w:rsidRPr="00B80EE9" w:rsidRDefault="00B80EE9" w:rsidP="00B80EE9">
      <w:r w:rsidRPr="00B80EE9">
        <w:t>NIP…………………………………. REGON:……………………………………………….....</w:t>
      </w:r>
    </w:p>
    <w:p w14:paraId="63B5064E" w14:textId="77777777" w:rsidR="00B80EE9" w:rsidRPr="00B80EE9" w:rsidRDefault="00B80EE9" w:rsidP="00B80EE9">
      <w:pPr>
        <w:rPr>
          <w:b/>
        </w:rPr>
      </w:pPr>
      <w:r w:rsidRPr="00B80EE9">
        <w:t>BANK/ NR KONTA …………………………………………………………………………….</w:t>
      </w:r>
    </w:p>
    <w:p w14:paraId="32BFCBF5" w14:textId="77777777" w:rsidR="00B80EE9" w:rsidRPr="00B80EE9" w:rsidRDefault="00B80EE9" w:rsidP="00B80EE9"/>
    <w:p w14:paraId="030045E2" w14:textId="77777777" w:rsidR="00B80EE9" w:rsidRPr="00B80EE9" w:rsidRDefault="00B80EE9" w:rsidP="00B80EE9">
      <w:r w:rsidRPr="00B80EE9">
        <w:t>Do: Nazwa i siedziba Zamawiającego:</w:t>
      </w:r>
    </w:p>
    <w:p w14:paraId="3C859457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>Akademia Górniczo - Hutnicza</w:t>
      </w:r>
    </w:p>
    <w:p w14:paraId="6B98B202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>im. Stanisława Staszica w Krakowie</w:t>
      </w:r>
    </w:p>
    <w:p w14:paraId="5BF1F6DA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Dział Zamówień Publicznych  </w:t>
      </w:r>
    </w:p>
    <w:p w14:paraId="6C97FA69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Al. Mickiewicza 30 </w:t>
      </w:r>
    </w:p>
    <w:p w14:paraId="1D6E7998" w14:textId="77777777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30-059 Kraków,  </w:t>
      </w:r>
    </w:p>
    <w:p w14:paraId="323B81FA" w14:textId="2A457177" w:rsidR="00B80EE9" w:rsidRPr="00B80EE9" w:rsidRDefault="00B80EE9" w:rsidP="00B80EE9">
      <w:r w:rsidRPr="00B80EE9">
        <w:t xml:space="preserve">Przystępując do postępowania o udzielenie zamówienia publicznego, którego przedmiotem jest: </w:t>
      </w:r>
      <w:bookmarkStart w:id="0" w:name="_Hlk193640144"/>
      <w:r w:rsidRPr="00B80EE9">
        <w:rPr>
          <w:b/>
          <w:bCs/>
          <w:iCs/>
        </w:rPr>
        <w:t xml:space="preserve">obsługa gastronomiczna spotkania </w:t>
      </w:r>
      <w:proofErr w:type="spellStart"/>
      <w:r w:rsidRPr="00B80EE9">
        <w:rPr>
          <w:b/>
          <w:bCs/>
          <w:iCs/>
        </w:rPr>
        <w:t>networkingowego</w:t>
      </w:r>
      <w:proofErr w:type="spellEnd"/>
      <w:r w:rsidRPr="00B80EE9">
        <w:rPr>
          <w:b/>
          <w:bCs/>
          <w:iCs/>
        </w:rPr>
        <w:t xml:space="preserve"> po konferencji „Język angielski jako narzędzie transferu wiedzy” 2025 w Krakowie wraz z najmem sali restauracyjnej/bankietowej dla projektu NAWA UNIVERSEH Plus!</w:t>
      </w:r>
      <w:bookmarkEnd w:id="0"/>
      <w:r w:rsidR="006D1CD1">
        <w:rPr>
          <w:b/>
          <w:bCs/>
          <w:iCs/>
        </w:rPr>
        <w:t xml:space="preserve"> – znak sprawy DE-dzp.272-485/25</w:t>
      </w:r>
      <w:r w:rsidRPr="00B80EE9">
        <w:rPr>
          <w:b/>
        </w:rPr>
        <w:t xml:space="preserve">, </w:t>
      </w:r>
      <w:r w:rsidRPr="00B80EE9">
        <w:t>oferuję realizację przedmiotu zamówienia, zgodnie z zasadami określonymi w specyfikacji warunków zamówienia.</w:t>
      </w:r>
    </w:p>
    <w:p w14:paraId="2FF631C8" w14:textId="77777777" w:rsidR="00B80EE9" w:rsidRPr="00B80EE9" w:rsidRDefault="00B80EE9" w:rsidP="00B80EE9"/>
    <w:p w14:paraId="12E096F5" w14:textId="32FC0249" w:rsidR="00B80EE9" w:rsidRPr="00B80EE9" w:rsidRDefault="00B80EE9" w:rsidP="00B80EE9">
      <w:pPr>
        <w:rPr>
          <w:bCs/>
          <w:i/>
          <w:iCs/>
        </w:rPr>
      </w:pPr>
      <w:r w:rsidRPr="00B80EE9">
        <w:rPr>
          <w:b/>
        </w:rPr>
        <w:t>Cena brutto za usługę dla</w:t>
      </w:r>
      <w:r w:rsidR="00373CB8">
        <w:rPr>
          <w:b/>
        </w:rPr>
        <w:t xml:space="preserve"> </w:t>
      </w:r>
      <w:r w:rsidR="00181B1C">
        <w:rPr>
          <w:b/>
        </w:rPr>
        <w:t>50</w:t>
      </w:r>
      <w:r w:rsidRPr="00B80EE9">
        <w:rPr>
          <w:b/>
        </w:rPr>
        <w:t xml:space="preserve"> osób nie przekroczy kwoty ……………………..... </w:t>
      </w:r>
      <w:r w:rsidRPr="00B80EE9">
        <w:rPr>
          <w:bCs/>
          <w:i/>
          <w:iCs/>
        </w:rPr>
        <w:t>(słownie: …………….. zł)</w:t>
      </w:r>
    </w:p>
    <w:p w14:paraId="4D0BEB8D" w14:textId="77777777" w:rsidR="00B80EE9" w:rsidRPr="00B80EE9" w:rsidRDefault="00B80EE9" w:rsidP="00B80EE9">
      <w:r w:rsidRPr="00B80EE9">
        <w:rPr>
          <w:bCs/>
          <w:iCs/>
        </w:rPr>
        <w:t xml:space="preserve">Cena brutto za usługę dla 1 osoby - </w:t>
      </w:r>
      <w:r w:rsidRPr="00B80EE9">
        <w:t xml:space="preserve">…………… zł </w:t>
      </w:r>
    </w:p>
    <w:p w14:paraId="5D58630D" w14:textId="77777777" w:rsidR="00B80EE9" w:rsidRPr="00B80EE9" w:rsidRDefault="00B80EE9" w:rsidP="00B80EE9">
      <w:pPr>
        <w:rPr>
          <w:bCs/>
          <w:i/>
          <w:iCs/>
          <w:lang w:val="x-none"/>
        </w:rPr>
      </w:pPr>
      <w:r w:rsidRPr="00B80EE9">
        <w:rPr>
          <w:i/>
          <w:iCs/>
        </w:rPr>
        <w:t xml:space="preserve">(słownie:  …………………………………………….……………… ).  </w:t>
      </w:r>
      <w:r w:rsidRPr="00B80EE9">
        <w:rPr>
          <w:bCs/>
          <w:i/>
          <w:iCs/>
        </w:rPr>
        <w:t xml:space="preserve"> </w:t>
      </w:r>
    </w:p>
    <w:p w14:paraId="22DCD9F8" w14:textId="77777777" w:rsidR="00B80EE9" w:rsidRPr="00B80EE9" w:rsidRDefault="00B80EE9" w:rsidP="00B80EE9"/>
    <w:p w14:paraId="0DA2B652" w14:textId="77777777" w:rsidR="00B80EE9" w:rsidRPr="00B80EE9" w:rsidRDefault="00B80EE9" w:rsidP="00B80EE9">
      <w:r w:rsidRPr="00B80EE9">
        <w:t>Powyższe ceny zawierają właściwą stawkę podatku VAT.</w:t>
      </w:r>
    </w:p>
    <w:p w14:paraId="3639163F" w14:textId="77777777" w:rsidR="00B80EE9" w:rsidRPr="00B80EE9" w:rsidRDefault="00B80EE9" w:rsidP="00B80EE9">
      <w:pPr>
        <w:rPr>
          <w:b/>
        </w:rPr>
      </w:pPr>
    </w:p>
    <w:p w14:paraId="47173A0A" w14:textId="77777777" w:rsidR="00B80EE9" w:rsidRPr="00B80EE9" w:rsidRDefault="00B80EE9" w:rsidP="00B80EE9">
      <w:pPr>
        <w:rPr>
          <w:bCs/>
          <w:iCs/>
          <w:lang w:val="x-none"/>
        </w:rPr>
      </w:pPr>
      <w:r w:rsidRPr="00B80EE9">
        <w:rPr>
          <w:b/>
        </w:rPr>
        <w:t xml:space="preserve">Termin realizacji zamówienia: </w:t>
      </w:r>
      <w:r w:rsidRPr="00B80EE9">
        <w:rPr>
          <w:b/>
          <w:bCs/>
          <w:iCs/>
        </w:rPr>
        <w:t>11 września 2025r.</w:t>
      </w:r>
    </w:p>
    <w:p w14:paraId="611A7297" w14:textId="77777777" w:rsidR="00B80EE9" w:rsidRPr="00B80EE9" w:rsidRDefault="00B80EE9" w:rsidP="00B80EE9">
      <w:r w:rsidRPr="00B80EE9">
        <w:rPr>
          <w:b/>
        </w:rPr>
        <w:t xml:space="preserve">Termin płatności:  </w:t>
      </w:r>
      <w:r w:rsidRPr="00B80EE9"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4EAAE658" w14:textId="77777777" w:rsidR="00B80EE9" w:rsidRPr="00B80EE9" w:rsidRDefault="00B80EE9" w:rsidP="00B80EE9">
      <w:pPr>
        <w:rPr>
          <w:b/>
        </w:rPr>
      </w:pPr>
    </w:p>
    <w:p w14:paraId="0D538F7F" w14:textId="77777777" w:rsidR="00B80EE9" w:rsidRPr="00B80EE9" w:rsidRDefault="00B80EE9" w:rsidP="00B80EE9">
      <w:pPr>
        <w:rPr>
          <w:b/>
          <w:u w:val="single"/>
        </w:rPr>
      </w:pPr>
      <w:r w:rsidRPr="00B80EE9">
        <w:rPr>
          <w:b/>
          <w:u w:val="single"/>
        </w:rPr>
        <w:t>Kryterium oceny ofert</w:t>
      </w:r>
    </w:p>
    <w:p w14:paraId="59B4A03A" w14:textId="4D71CC3F" w:rsidR="00B80EE9" w:rsidRPr="00B80EE9" w:rsidRDefault="00B80EE9" w:rsidP="00B80EE9">
      <w:pPr>
        <w:rPr>
          <w:b/>
        </w:rPr>
      </w:pPr>
      <w:r w:rsidRPr="00B80EE9">
        <w:rPr>
          <w:b/>
        </w:rPr>
        <w:t xml:space="preserve">Miejsce świadczenia usługi ………………………………………….. </w:t>
      </w:r>
      <w:r w:rsidRPr="00B80EE9">
        <w:rPr>
          <w:bCs/>
          <w:i/>
          <w:iCs/>
        </w:rPr>
        <w:t>(proszę podać dokładny adres)</w:t>
      </w:r>
      <w:r w:rsidRPr="00B80EE9">
        <w:rPr>
          <w:b/>
        </w:rPr>
        <w:t>, odległość od Rynku Głównego - ………. m</w:t>
      </w:r>
    </w:p>
    <w:p w14:paraId="0173A78B" w14:textId="77777777" w:rsidR="00B80EE9" w:rsidRPr="00B80EE9" w:rsidRDefault="00B80EE9" w:rsidP="00B80EE9">
      <w:pPr>
        <w:rPr>
          <w:b/>
          <w:u w:val="single"/>
        </w:rPr>
      </w:pPr>
    </w:p>
    <w:p w14:paraId="4CEF2423" w14:textId="77777777" w:rsidR="00B80EE9" w:rsidRPr="00B80EE9" w:rsidRDefault="00B80EE9" w:rsidP="00B80EE9">
      <w:pPr>
        <w:rPr>
          <w:b/>
          <w:u w:val="single"/>
        </w:rPr>
      </w:pPr>
    </w:p>
    <w:p w14:paraId="0D4A25BD" w14:textId="77777777" w:rsidR="00B80EE9" w:rsidRPr="00B80EE9" w:rsidRDefault="00B80EE9" w:rsidP="00B80EE9">
      <w:pPr>
        <w:rPr>
          <w:b/>
          <w:u w:val="single"/>
        </w:rPr>
      </w:pPr>
    </w:p>
    <w:p w14:paraId="70968C7D" w14:textId="77777777" w:rsidR="00B80EE9" w:rsidRPr="00B80EE9" w:rsidRDefault="00B80EE9" w:rsidP="00B80EE9">
      <w:pPr>
        <w:rPr>
          <w:b/>
          <w:u w:val="single"/>
        </w:rPr>
      </w:pPr>
      <w:r w:rsidRPr="00B80EE9">
        <w:rPr>
          <w:b/>
          <w:u w:val="single"/>
        </w:rPr>
        <w:t>Jednocześnie oświadczamy, że:</w:t>
      </w:r>
    </w:p>
    <w:p w14:paraId="5A988687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Oświadczamy, że jesteśmy związani niniejszą ofertą przez okres wskazany w SWZ.</w:t>
      </w:r>
    </w:p>
    <w:p w14:paraId="286DD145" w14:textId="77777777" w:rsidR="00B80EE9" w:rsidRPr="00B80EE9" w:rsidRDefault="00B80EE9" w:rsidP="00B80EE9">
      <w:pPr>
        <w:numPr>
          <w:ilvl w:val="0"/>
          <w:numId w:val="1"/>
        </w:numPr>
        <w:rPr>
          <w:u w:val="single"/>
        </w:rPr>
      </w:pPr>
      <w:r w:rsidRPr="00B80EE9">
        <w:rPr>
          <w:u w:val="single"/>
        </w:rPr>
        <w:t>Oświadczamy, że posiadamy wpis do rejestru zakładów podlegających kontroli sanitarnej</w:t>
      </w:r>
    </w:p>
    <w:p w14:paraId="180210F2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50D554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Oświadczam, że wypełniłem obowiązki informacyjne przewidziane w art. 13 lub art. 14 RODO</w:t>
      </w:r>
      <w:r w:rsidRPr="00B80EE9">
        <w:rPr>
          <w:vertAlign w:val="superscript"/>
        </w:rPr>
        <w:t>1</w:t>
      </w:r>
      <w:r w:rsidRPr="00B80EE9">
        <w:t xml:space="preserve"> wobec osób fizycznych, od których dane osobowe bezpośrednio lub pośrednio pozyskałem w celu ubiegania się o udzielenie zamówienia publicznego w niniejszym postępowaniu</w:t>
      </w:r>
      <w:r w:rsidRPr="00B80EE9">
        <w:rPr>
          <w:vertAlign w:val="superscript"/>
        </w:rPr>
        <w:t>2</w:t>
      </w:r>
      <w:r w:rsidRPr="00B80EE9">
        <w:t xml:space="preserve"> </w:t>
      </w:r>
    </w:p>
    <w:p w14:paraId="1214C0F3" w14:textId="77777777" w:rsidR="00B80EE9" w:rsidRPr="00B80EE9" w:rsidRDefault="00B80EE9" w:rsidP="00B80EE9">
      <w:pPr>
        <w:rPr>
          <w:i/>
        </w:rPr>
      </w:pPr>
      <w:r w:rsidRPr="00B80EE9">
        <w:rPr>
          <w:i/>
          <w:vertAlign w:val="superscript"/>
        </w:rPr>
        <w:t>1</w:t>
      </w:r>
      <w:r w:rsidRPr="00B80EE9">
        <w:rPr>
          <w:i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3ADE0E" w14:textId="77777777" w:rsidR="00B80EE9" w:rsidRPr="00B80EE9" w:rsidRDefault="00B80EE9" w:rsidP="00B80EE9">
      <w:pPr>
        <w:rPr>
          <w:i/>
        </w:rPr>
      </w:pPr>
      <w:r w:rsidRPr="00B80EE9">
        <w:rPr>
          <w:i/>
          <w:vertAlign w:val="superscript"/>
        </w:rPr>
        <w:t>2</w:t>
      </w:r>
      <w:r w:rsidRPr="00B80EE9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658645" w14:textId="77777777" w:rsidR="00B80EE9" w:rsidRPr="00B80EE9" w:rsidRDefault="00B80EE9" w:rsidP="00B80EE9">
      <w:pPr>
        <w:rPr>
          <w:b/>
        </w:rPr>
      </w:pPr>
    </w:p>
    <w:p w14:paraId="73DCCDF8" w14:textId="77777777" w:rsidR="00B80EE9" w:rsidRPr="00B80EE9" w:rsidRDefault="00B80EE9" w:rsidP="00B80EE9">
      <w:pPr>
        <w:numPr>
          <w:ilvl w:val="0"/>
          <w:numId w:val="1"/>
        </w:numPr>
        <w:rPr>
          <w:b/>
        </w:rPr>
      </w:pPr>
      <w:r w:rsidRPr="00B80EE9">
        <w:t>Oświadczenie, w przypadku wykonawców wspólnie ubiegających się o udzielenie zamówienia (Konsorcjum, S.C.)</w:t>
      </w:r>
      <w:r w:rsidRPr="00B80EE9">
        <w:rPr>
          <w:b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B80EE9" w:rsidRPr="00B80EE9" w14:paraId="4C5A6095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D6992D" w14:textId="77777777" w:rsidR="00B80EE9" w:rsidRPr="00B80EE9" w:rsidRDefault="00B80EE9" w:rsidP="00B80EE9">
            <w:r w:rsidRPr="00B80EE9"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BF5DBD" w14:textId="77777777" w:rsidR="00B80EE9" w:rsidRPr="00B80EE9" w:rsidRDefault="00B80EE9" w:rsidP="00B80EE9">
            <w:r w:rsidRPr="00B80EE9"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0861" w14:textId="77777777" w:rsidR="00B80EE9" w:rsidRPr="00B80EE9" w:rsidRDefault="00B80EE9" w:rsidP="00B80EE9">
            <w:r w:rsidRPr="00B80EE9">
              <w:t xml:space="preserve">zakres, który wykonają poszczególni wykonawcy </w:t>
            </w:r>
          </w:p>
        </w:tc>
      </w:tr>
      <w:tr w:rsidR="00B80EE9" w:rsidRPr="00B80EE9" w14:paraId="05121902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380AD2" w14:textId="77777777" w:rsidR="00B80EE9" w:rsidRPr="00B80EE9" w:rsidRDefault="00B80EE9" w:rsidP="00B80EE9">
            <w:r w:rsidRPr="00B80EE9"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3FA32" w14:textId="77777777" w:rsidR="00B80EE9" w:rsidRPr="00B80EE9" w:rsidRDefault="00B80EE9" w:rsidP="00B80EE9"/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23D2F" w14:textId="77777777" w:rsidR="00B80EE9" w:rsidRPr="00B80EE9" w:rsidRDefault="00B80EE9" w:rsidP="00B80EE9"/>
        </w:tc>
      </w:tr>
      <w:tr w:rsidR="00B80EE9" w:rsidRPr="00B80EE9" w14:paraId="7EE75358" w14:textId="77777777" w:rsidTr="0031674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56088B" w14:textId="77777777" w:rsidR="00B80EE9" w:rsidRPr="00B80EE9" w:rsidRDefault="00B80EE9" w:rsidP="00B80EE9">
            <w:r w:rsidRPr="00B80EE9"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92736B" w14:textId="77777777" w:rsidR="00B80EE9" w:rsidRPr="00B80EE9" w:rsidRDefault="00B80EE9" w:rsidP="00B80EE9"/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2AF2E" w14:textId="77777777" w:rsidR="00B80EE9" w:rsidRPr="00B80EE9" w:rsidRDefault="00B80EE9" w:rsidP="00B80EE9"/>
        </w:tc>
      </w:tr>
    </w:tbl>
    <w:p w14:paraId="0B755CCB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B80EE9" w:rsidRPr="00B80EE9" w14:paraId="54214176" w14:textId="77777777" w:rsidTr="003167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59B1C" w14:textId="77777777" w:rsidR="00B80EE9" w:rsidRPr="00B80EE9" w:rsidRDefault="00B80EE9" w:rsidP="00B80EE9">
            <w:r w:rsidRPr="00B80EE9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C3FF7" w14:textId="77777777" w:rsidR="00B80EE9" w:rsidRPr="00B80EE9" w:rsidRDefault="00B80EE9" w:rsidP="00B80EE9">
            <w:r w:rsidRPr="00B80EE9">
              <w:t xml:space="preserve">Opis części zamówienia, którą wykonawca </w:t>
            </w:r>
          </w:p>
          <w:p w14:paraId="78BEA272" w14:textId="77777777" w:rsidR="00B80EE9" w:rsidRPr="00B80EE9" w:rsidRDefault="00B80EE9" w:rsidP="00B80EE9">
            <w:r w:rsidRPr="00B80EE9"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AE6B3" w14:textId="77777777" w:rsidR="00B80EE9" w:rsidRPr="00B80EE9" w:rsidRDefault="00B80EE9" w:rsidP="00B80EE9">
            <w:r w:rsidRPr="00B80EE9">
              <w:t>Nazwa podwykonawcy</w:t>
            </w:r>
            <w:r w:rsidRPr="00B80EE9">
              <w:br/>
              <w:t>(o ile jest znana)</w:t>
            </w:r>
          </w:p>
        </w:tc>
      </w:tr>
      <w:tr w:rsidR="00B80EE9" w:rsidRPr="00B80EE9" w14:paraId="102EB86A" w14:textId="77777777" w:rsidTr="00316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91CF1" w14:textId="77777777" w:rsidR="00B80EE9" w:rsidRPr="00B80EE9" w:rsidRDefault="00B80EE9" w:rsidP="00B80EE9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8118F" w14:textId="77777777" w:rsidR="00B80EE9" w:rsidRPr="00B80EE9" w:rsidRDefault="00B80EE9" w:rsidP="00B80EE9"/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663C9" w14:textId="77777777" w:rsidR="00B80EE9" w:rsidRPr="00B80EE9" w:rsidRDefault="00B80EE9" w:rsidP="00B80EE9"/>
        </w:tc>
      </w:tr>
      <w:tr w:rsidR="00B80EE9" w:rsidRPr="00B80EE9" w14:paraId="1B5F029A" w14:textId="77777777" w:rsidTr="00316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57C4B" w14:textId="77777777" w:rsidR="00B80EE9" w:rsidRPr="00B80EE9" w:rsidRDefault="00B80EE9" w:rsidP="00B80EE9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E432D" w14:textId="77777777" w:rsidR="00B80EE9" w:rsidRPr="00B80EE9" w:rsidRDefault="00B80EE9" w:rsidP="00B80EE9"/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3D569" w14:textId="77777777" w:rsidR="00B80EE9" w:rsidRPr="00B80EE9" w:rsidRDefault="00B80EE9" w:rsidP="00B80EE9"/>
        </w:tc>
      </w:tr>
    </w:tbl>
    <w:p w14:paraId="26F37F2D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Upoważnionymi do reprezentowania naszej firmy są następujące osoby:</w:t>
      </w:r>
    </w:p>
    <w:p w14:paraId="6662A1C9" w14:textId="77777777" w:rsidR="00B80EE9" w:rsidRPr="00B80EE9" w:rsidRDefault="00B80EE9" w:rsidP="00B80EE9">
      <w:pPr>
        <w:rPr>
          <w:b/>
          <w:bCs/>
        </w:rPr>
      </w:pPr>
      <w:r w:rsidRPr="00B80EE9">
        <w:rPr>
          <w:b/>
          <w:bCs/>
        </w:rPr>
        <w:tab/>
        <w:t>Imię i Nazwisko</w:t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  <w:r w:rsidRPr="00B80EE9">
        <w:rPr>
          <w:b/>
          <w:bCs/>
        </w:rPr>
        <w:tab/>
      </w:r>
    </w:p>
    <w:p w14:paraId="70E57DF3" w14:textId="77777777" w:rsidR="00B80EE9" w:rsidRPr="00B80EE9" w:rsidRDefault="00B80EE9" w:rsidP="00B80EE9">
      <w:r w:rsidRPr="00B80EE9">
        <w:t xml:space="preserve">.............................................................................................................. </w:t>
      </w:r>
      <w:r w:rsidRPr="00B80EE9">
        <w:tab/>
      </w:r>
      <w:r w:rsidRPr="00B80EE9">
        <w:tab/>
        <w:t xml:space="preserve"> </w:t>
      </w:r>
    </w:p>
    <w:p w14:paraId="2F1DBCA1" w14:textId="77777777" w:rsidR="00B80EE9" w:rsidRPr="00B80EE9" w:rsidRDefault="00B80EE9" w:rsidP="00B80EE9"/>
    <w:p w14:paraId="22DA2EF4" w14:textId="77777777" w:rsidR="00B80EE9" w:rsidRPr="00B80EE9" w:rsidRDefault="00B80EE9" w:rsidP="00B80EE9">
      <w:r w:rsidRPr="00B80EE9">
        <w:t xml:space="preserve">.............................................................................................................. </w:t>
      </w:r>
      <w:r w:rsidRPr="00B80EE9">
        <w:tab/>
      </w:r>
      <w:r w:rsidRPr="00B80EE9">
        <w:tab/>
        <w:t xml:space="preserve"> </w:t>
      </w:r>
    </w:p>
    <w:p w14:paraId="2747FE8A" w14:textId="77777777" w:rsidR="00B80EE9" w:rsidRPr="00B80EE9" w:rsidRDefault="00B80EE9" w:rsidP="00B80EE9">
      <w:pPr>
        <w:numPr>
          <w:ilvl w:val="0"/>
          <w:numId w:val="1"/>
        </w:numPr>
      </w:pPr>
      <w:r w:rsidRPr="00B80EE9">
        <w:t>upoważnienie dla powyżej wskazanych osób wynika z następującego (</w:t>
      </w:r>
      <w:proofErr w:type="spellStart"/>
      <w:r w:rsidRPr="00B80EE9">
        <w:t>ych</w:t>
      </w:r>
      <w:proofErr w:type="spellEnd"/>
      <w:r w:rsidRPr="00B80EE9">
        <w:t>) dokumentu(ów)</w:t>
      </w:r>
    </w:p>
    <w:p w14:paraId="0FFCBAF1" w14:textId="77777777" w:rsidR="00B80EE9" w:rsidRPr="00B80EE9" w:rsidRDefault="00B80EE9" w:rsidP="00B80EE9">
      <w:r w:rsidRPr="00B80EE9">
        <w:t>……………………………………………………...........................……które dołączamy do oferty.</w:t>
      </w:r>
    </w:p>
    <w:p w14:paraId="6D9C7BFA" w14:textId="77777777" w:rsidR="00B80EE9" w:rsidRPr="00B80EE9" w:rsidRDefault="00B80EE9" w:rsidP="00B80EE9">
      <w:pPr>
        <w:rPr>
          <w:b/>
        </w:rPr>
      </w:pPr>
    </w:p>
    <w:p w14:paraId="274D0A27" w14:textId="77777777" w:rsidR="00B80EE9" w:rsidRPr="00B80EE9" w:rsidRDefault="00B80EE9" w:rsidP="00B80EE9">
      <w:pPr>
        <w:rPr>
          <w:i/>
        </w:rPr>
      </w:pPr>
      <w:r w:rsidRPr="00B80EE9">
        <w:rPr>
          <w:b/>
          <w:i/>
        </w:rPr>
        <w:t>Oferta</w:t>
      </w:r>
      <w:r w:rsidRPr="00B80EE9">
        <w:rPr>
          <w:i/>
        </w:rPr>
        <w:t xml:space="preserve"> </w:t>
      </w:r>
      <w:r w:rsidRPr="00B80EE9">
        <w:rPr>
          <w:b/>
          <w:i/>
        </w:rPr>
        <w:t>powinna</w:t>
      </w:r>
      <w:r w:rsidRPr="00B80EE9">
        <w:rPr>
          <w:i/>
        </w:rPr>
        <w:t xml:space="preserve"> </w:t>
      </w:r>
      <w:r w:rsidRPr="00B80EE9">
        <w:rPr>
          <w:b/>
          <w:i/>
        </w:rPr>
        <w:t>być sporządzona</w:t>
      </w:r>
      <w:r w:rsidRPr="00B80EE9">
        <w:rPr>
          <w:i/>
        </w:rPr>
        <w:t xml:space="preserve"> </w:t>
      </w:r>
      <w:r w:rsidRPr="00B80EE9">
        <w:rPr>
          <w:b/>
          <w:i/>
        </w:rPr>
        <w:t>w języku polskim, z zachowaniem postaci elektronicznej i podpisana kwalifikowanym podpisem elektronicznym, podpisem zaufanym lub elektronicznym podpisem osobistym</w:t>
      </w:r>
      <w:r w:rsidRPr="00B80EE9">
        <w:rPr>
          <w:i/>
        </w:rPr>
        <w:t>.</w:t>
      </w:r>
    </w:p>
    <w:p w14:paraId="518B3609" w14:textId="77777777" w:rsidR="00B80EE9" w:rsidRPr="00B80EE9" w:rsidRDefault="00B80EE9" w:rsidP="00B80EE9"/>
    <w:p w14:paraId="64A4D620" w14:textId="77777777" w:rsidR="00B80EE9" w:rsidRPr="00B80EE9" w:rsidRDefault="00B80EE9" w:rsidP="00B80EE9">
      <w:r w:rsidRPr="00B80EE9">
        <w:t>*niepotrzebne skreślić</w:t>
      </w:r>
    </w:p>
    <w:p w14:paraId="22B7882E" w14:textId="77777777" w:rsidR="00B80EE9" w:rsidRPr="00B80EE9" w:rsidRDefault="00B80EE9" w:rsidP="00B80EE9">
      <w:r w:rsidRPr="00B80EE9">
        <w:t>**jeżeli dotyczy</w:t>
      </w:r>
    </w:p>
    <w:p w14:paraId="75F01E88" w14:textId="77777777" w:rsidR="00B80EE9" w:rsidRPr="00B80EE9" w:rsidRDefault="00B80EE9" w:rsidP="00B80EE9">
      <w:pPr>
        <w:rPr>
          <w:b/>
        </w:rPr>
      </w:pPr>
    </w:p>
    <w:p w14:paraId="68055926" w14:textId="16748389" w:rsidR="00FC2764" w:rsidRPr="00B80EE9" w:rsidRDefault="00FC2764" w:rsidP="00B80EE9"/>
    <w:sectPr w:rsidR="00FC2764" w:rsidRPr="00B80EE9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071B" w14:textId="77777777" w:rsidR="008D7462" w:rsidRDefault="008D7462">
      <w:r>
        <w:separator/>
      </w:r>
    </w:p>
  </w:endnote>
  <w:endnote w:type="continuationSeparator" w:id="0">
    <w:p w14:paraId="13161D95" w14:textId="77777777" w:rsidR="008D7462" w:rsidRDefault="008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31F23" w14:textId="77777777" w:rsidR="008D7462" w:rsidRDefault="008D7462">
      <w:r>
        <w:separator/>
      </w:r>
    </w:p>
  </w:footnote>
  <w:footnote w:type="continuationSeparator" w:id="0">
    <w:p w14:paraId="66659A2D" w14:textId="77777777" w:rsidR="008D7462" w:rsidRDefault="008D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A25CF"/>
    <w:rsid w:val="000B731D"/>
    <w:rsid w:val="000B7AE1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64B46"/>
    <w:rsid w:val="001801DD"/>
    <w:rsid w:val="00181B1C"/>
    <w:rsid w:val="001D4612"/>
    <w:rsid w:val="00207E98"/>
    <w:rsid w:val="002723B0"/>
    <w:rsid w:val="002931B5"/>
    <w:rsid w:val="00315A4A"/>
    <w:rsid w:val="00325296"/>
    <w:rsid w:val="00373CB8"/>
    <w:rsid w:val="003A6651"/>
    <w:rsid w:val="003B3F98"/>
    <w:rsid w:val="003F6045"/>
    <w:rsid w:val="00404ADA"/>
    <w:rsid w:val="00423F05"/>
    <w:rsid w:val="00436B74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6955C9"/>
    <w:rsid w:val="006D1CD1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B44212"/>
    <w:rsid w:val="00B44D53"/>
    <w:rsid w:val="00B743F1"/>
    <w:rsid w:val="00B774DC"/>
    <w:rsid w:val="00B80EE9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D108BF"/>
    <w:rsid w:val="00D20B6E"/>
    <w:rsid w:val="00D24208"/>
    <w:rsid w:val="00D5505E"/>
    <w:rsid w:val="00D60C38"/>
    <w:rsid w:val="00D66893"/>
    <w:rsid w:val="00D90ACB"/>
    <w:rsid w:val="00D972D0"/>
    <w:rsid w:val="00DB4D41"/>
    <w:rsid w:val="00DC1500"/>
    <w:rsid w:val="00DC248F"/>
    <w:rsid w:val="00E44371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B2BC8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518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2025-07-15T07:41:00Z</cp:lastPrinted>
  <dcterms:created xsi:type="dcterms:W3CDTF">2025-08-04T10:00:00Z</dcterms:created>
  <dcterms:modified xsi:type="dcterms:W3CDTF">2025-08-04T10:00:00Z</dcterms:modified>
</cp:coreProperties>
</file>