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3C83D" w14:textId="62604E95" w:rsidR="00DD5E6B" w:rsidRDefault="00DD5E6B" w:rsidP="00DD5E6B">
      <w:pPr>
        <w:jc w:val="right"/>
        <w:rPr>
          <w:b/>
          <w:sz w:val="24"/>
          <w:szCs w:val="24"/>
        </w:rPr>
      </w:pPr>
      <w:r w:rsidRPr="00FF48B3">
        <w:rPr>
          <w:b/>
          <w:sz w:val="24"/>
          <w:szCs w:val="24"/>
        </w:rPr>
        <w:t xml:space="preserve">Załącznik nr </w:t>
      </w:r>
      <w:r w:rsidR="00572327">
        <w:rPr>
          <w:b/>
          <w:sz w:val="24"/>
          <w:szCs w:val="24"/>
        </w:rPr>
        <w:t>6</w:t>
      </w:r>
    </w:p>
    <w:p w14:paraId="29FF799D" w14:textId="77777777" w:rsidR="00D17C2F" w:rsidRPr="00D17C2F" w:rsidRDefault="00D17C2F" w:rsidP="00D17C2F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1662976C" w14:textId="1A534C66" w:rsidR="00D17C2F" w:rsidRPr="00D17C2F" w:rsidRDefault="006640CA" w:rsidP="00D17C2F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6CFF74" wp14:editId="54DC1660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E437D51" w14:textId="0AB649C3" w:rsidR="00D17C2F" w:rsidRDefault="00D17C2F" w:rsidP="00D17C2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A6CFF74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18pt;margin-top:5.9pt;width:121.65pt;height:9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" stroked="f">
                <v:textbox inset="0,0,0,0">
                  <w:txbxContent>
                    <w:p w14:paraId="5E437D51" w14:textId="0AB649C3" w:rsidR="00D17C2F" w:rsidRDefault="00D17C2F" w:rsidP="00D17C2F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F57D995" w14:textId="77777777" w:rsidR="00D17C2F" w:rsidRPr="00D17C2F" w:rsidRDefault="00D17C2F" w:rsidP="00D17C2F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 w:rsidRPr="00D17C2F">
        <w:rPr>
          <w:b/>
          <w:color w:val="000000"/>
          <w:sz w:val="28"/>
        </w:rPr>
        <w:t>WYKAZ ZREALIZOWANYCH DOSTAW</w:t>
      </w:r>
    </w:p>
    <w:p w14:paraId="484310AE" w14:textId="77777777" w:rsidR="00D17C2F" w:rsidRPr="00D17C2F" w:rsidRDefault="00D17C2F" w:rsidP="00D17C2F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4FE3BE19" w14:textId="77777777" w:rsidR="00D17C2F" w:rsidRPr="00D17C2F" w:rsidRDefault="00D17C2F" w:rsidP="00D17C2F">
      <w:pPr>
        <w:tabs>
          <w:tab w:val="right" w:pos="9000"/>
        </w:tabs>
        <w:spacing w:line="360" w:lineRule="auto"/>
        <w:rPr>
          <w:sz w:val="28"/>
        </w:rPr>
      </w:pPr>
      <w:r w:rsidRPr="00D17C2F">
        <w:rPr>
          <w:sz w:val="28"/>
        </w:rPr>
        <w:t>NAZWA WYKONAWCY: …………………………………………………….</w:t>
      </w:r>
    </w:p>
    <w:p w14:paraId="6F00AB95" w14:textId="77777777" w:rsidR="00D17C2F" w:rsidRPr="00D17C2F" w:rsidRDefault="00D17C2F" w:rsidP="00D17C2F">
      <w:pPr>
        <w:tabs>
          <w:tab w:val="right" w:pos="9000"/>
        </w:tabs>
        <w:spacing w:line="360" w:lineRule="auto"/>
        <w:rPr>
          <w:sz w:val="28"/>
        </w:rPr>
      </w:pPr>
      <w:r w:rsidRPr="00D17C2F">
        <w:rPr>
          <w:sz w:val="28"/>
        </w:rPr>
        <w:t xml:space="preserve">ADRES:…………………………………………………………………………. </w:t>
      </w:r>
    </w:p>
    <w:p w14:paraId="07C35F8E" w14:textId="1C0E38AB" w:rsidR="00D17C2F" w:rsidRPr="00AF3C6F" w:rsidRDefault="00D17C2F" w:rsidP="00D17C2F">
      <w:pPr>
        <w:tabs>
          <w:tab w:val="left" w:pos="0"/>
        </w:tabs>
        <w:spacing w:line="264" w:lineRule="auto"/>
        <w:jc w:val="both"/>
        <w:rPr>
          <w:rFonts w:ascii="Arial" w:hAnsi="Arial" w:cs="Arial"/>
        </w:rPr>
      </w:pPr>
      <w:r w:rsidRPr="00AF3C6F">
        <w:rPr>
          <w:rFonts w:ascii="Arial" w:hAnsi="Arial" w:cs="Arial"/>
          <w:color w:val="000000"/>
        </w:rPr>
        <w:t xml:space="preserve">Składając ofertę w postępowaniu o udzielenie zamówienia publicznego w trybie </w:t>
      </w:r>
      <w:r w:rsidRPr="00AF3C6F">
        <w:rPr>
          <w:rFonts w:ascii="Arial" w:hAnsi="Arial" w:cs="Arial"/>
        </w:rPr>
        <w:t xml:space="preserve">przetarg nieograniczony </w:t>
      </w:r>
      <w:r w:rsidRPr="00AF3C6F">
        <w:rPr>
          <w:rFonts w:ascii="Arial" w:hAnsi="Arial" w:cs="Arial"/>
          <w:color w:val="000000"/>
        </w:rPr>
        <w:t xml:space="preserve">na </w:t>
      </w:r>
      <w:r w:rsidR="00242C17" w:rsidRPr="00AF3C6F">
        <w:rPr>
          <w:rFonts w:ascii="Arial" w:hAnsi="Arial" w:cs="Arial"/>
          <w:b/>
        </w:rPr>
        <w:t>dostawę infrastruktury naukowo-badawczej: mikrospektrometru Ramana -unikalne narzędzie do kompleksowej analizy minerałów i surowców krytycznych- DE-dzp.272-</w:t>
      </w:r>
      <w:r w:rsidR="00B978E4">
        <w:rPr>
          <w:rFonts w:ascii="Arial" w:hAnsi="Arial" w:cs="Arial"/>
          <w:b/>
        </w:rPr>
        <w:t>479</w:t>
      </w:r>
      <w:r w:rsidR="00242C17" w:rsidRPr="00AF3C6F">
        <w:rPr>
          <w:rFonts w:ascii="Arial" w:hAnsi="Arial" w:cs="Arial"/>
          <w:b/>
        </w:rPr>
        <w:t>/25</w:t>
      </w:r>
      <w:r w:rsidRPr="00AF3C6F">
        <w:rPr>
          <w:rFonts w:ascii="Arial" w:hAnsi="Arial" w:cs="Arial"/>
          <w:b/>
        </w:rPr>
        <w:t xml:space="preserve">, </w:t>
      </w:r>
      <w:r w:rsidRPr="00AF3C6F">
        <w:rPr>
          <w:rFonts w:ascii="Arial" w:hAnsi="Arial" w:cs="Arial"/>
        </w:rPr>
        <w:t xml:space="preserve">oświadczamy, że w ciągu ostatnich </w:t>
      </w:r>
      <w:r w:rsidR="00B978E4">
        <w:rPr>
          <w:rFonts w:ascii="Arial" w:hAnsi="Arial" w:cs="Arial"/>
        </w:rPr>
        <w:t>5</w:t>
      </w:r>
      <w:r w:rsidRPr="00AF3C6F">
        <w:rPr>
          <w:rFonts w:ascii="Arial" w:hAnsi="Arial" w:cs="Arial"/>
        </w:rPr>
        <w:t xml:space="preserve"> lat przed upływem terminu składania ofert zrealizowaliśmy następujące zamówienia:</w:t>
      </w:r>
    </w:p>
    <w:p w14:paraId="6D3577C4" w14:textId="77777777" w:rsidR="00D17C2F" w:rsidRPr="00D17C2F" w:rsidRDefault="00D17C2F" w:rsidP="00D17C2F">
      <w:pPr>
        <w:rPr>
          <w:b/>
        </w:rPr>
        <w:sectPr w:rsidR="00D17C2F" w:rsidRPr="00D17C2F" w:rsidSect="00D17C2F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14:paraId="37408859" w14:textId="77777777" w:rsidR="00D17C2F" w:rsidRPr="00D17C2F" w:rsidRDefault="00D17C2F" w:rsidP="00D17C2F">
      <w:pPr>
        <w:rPr>
          <w:b/>
        </w:rPr>
        <w:sectPr w:rsidR="00D17C2F" w:rsidRPr="00D17C2F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tbl>
      <w:tblPr>
        <w:tblW w:w="9810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6"/>
        <w:gridCol w:w="2505"/>
        <w:gridCol w:w="2923"/>
        <w:gridCol w:w="1878"/>
        <w:gridCol w:w="1878"/>
      </w:tblGrid>
      <w:tr w:rsidR="00D17C2F" w:rsidRPr="00D17C2F" w14:paraId="58E23CFD" w14:textId="77777777" w:rsidTr="00591EF7">
        <w:trPr>
          <w:cantSplit/>
          <w:trHeight w:val="811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BB98C5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r w:rsidRPr="00D17C2F">
              <w:rPr>
                <w:b/>
              </w:rPr>
              <w:t>L.p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E0A09F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r w:rsidRPr="00D17C2F">
              <w:rPr>
                <w:b/>
              </w:rPr>
              <w:t>Przedmiot dostawy</w:t>
            </w:r>
            <w:r w:rsidRPr="00D17C2F">
              <w:rPr>
                <w:b/>
                <w:vertAlign w:val="superscript"/>
              </w:rPr>
              <w:footnoteReference w:id="1"/>
            </w: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7ED28C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r w:rsidRPr="00D17C2F">
              <w:rPr>
                <w:b/>
              </w:rPr>
              <w:t>Data wykonania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601615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r w:rsidRPr="00D17C2F">
              <w:rPr>
                <w:b/>
              </w:rPr>
              <w:t>Wartość [PLN]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3BF993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r w:rsidRPr="00D17C2F">
              <w:rPr>
                <w:b/>
              </w:rPr>
              <w:t>Odbiorca dostawy (nazwa, adres)</w:t>
            </w:r>
          </w:p>
        </w:tc>
      </w:tr>
      <w:tr w:rsidR="00D17C2F" w:rsidRPr="00D17C2F" w14:paraId="6FE4E03F" w14:textId="77777777" w:rsidTr="00591EF7">
        <w:trPr>
          <w:cantSplit/>
          <w:trHeight w:hRule="exact" w:val="291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4AA5C6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</w:pPr>
            <w:r w:rsidRPr="00D17C2F">
              <w:t>1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C6A467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</w:pPr>
            <w:r w:rsidRPr="00D17C2F">
              <w:t>2</w:t>
            </w: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9DC67B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</w:pPr>
            <w:r w:rsidRPr="00D17C2F">
              <w:t>3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D425F7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</w:pPr>
            <w:r w:rsidRPr="00D17C2F">
              <w:t>4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C140EE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 w:rsidRPr="00D17C2F">
              <w:t>5</w:t>
            </w:r>
          </w:p>
        </w:tc>
      </w:tr>
      <w:tr w:rsidR="00D17C2F" w:rsidRPr="00D17C2F" w14:paraId="304BABD7" w14:textId="77777777" w:rsidTr="00591EF7">
        <w:trPr>
          <w:cantSplit/>
          <w:trHeight w:val="939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7BBF68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6ACFA0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ABF49B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3C317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F008AB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2C89749E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17C2F" w:rsidRPr="00D17C2F" w14:paraId="5443BD8E" w14:textId="77777777" w:rsidTr="00591EF7">
        <w:trPr>
          <w:cantSplit/>
          <w:trHeight w:val="939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0C13CC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6057E6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18BD69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276173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D25FCE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49B23262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17C2F" w:rsidRPr="00D17C2F" w14:paraId="5BD6FFA6" w14:textId="77777777" w:rsidTr="00591EF7">
        <w:trPr>
          <w:cantSplit/>
          <w:trHeight w:val="269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A69A9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34745109" w14:textId="77777777" w:rsidR="00D17C2F" w:rsidRPr="00D17C2F" w:rsidRDefault="00D17C2F" w:rsidP="00D17C2F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  <w:hideMark/>
          </w:tcPr>
          <w:p w14:paraId="6D559B89" w14:textId="77777777" w:rsidR="00D17C2F" w:rsidRPr="00D17C2F" w:rsidRDefault="00D17C2F" w:rsidP="00D17C2F">
            <w:pPr>
              <w:tabs>
                <w:tab w:val="left" w:pos="0"/>
              </w:tabs>
              <w:jc w:val="right"/>
              <w:rPr>
                <w:color w:val="000000"/>
              </w:rPr>
            </w:pPr>
            <w:r w:rsidRPr="00D17C2F">
              <w:rPr>
                <w:color w:val="000000"/>
                <w:sz w:val="28"/>
              </w:rPr>
              <w:t>RAZEM:</w:t>
            </w:r>
          </w:p>
        </w:tc>
        <w:tc>
          <w:tcPr>
            <w:tcW w:w="18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083CCBBD" w14:textId="77777777" w:rsidR="00D17C2F" w:rsidRPr="00D17C2F" w:rsidRDefault="00D17C2F" w:rsidP="00D17C2F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1F60B39B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14:paraId="621A61F0" w14:textId="77777777" w:rsidR="00D17C2F" w:rsidRPr="00D17C2F" w:rsidRDefault="00D17C2F" w:rsidP="00D17C2F">
      <w:pPr>
        <w:spacing w:line="360" w:lineRule="auto"/>
        <w:jc w:val="both"/>
      </w:pPr>
    </w:p>
    <w:p w14:paraId="292C1DD7" w14:textId="77777777" w:rsidR="00D17C2F" w:rsidRPr="00D17C2F" w:rsidRDefault="00D17C2F" w:rsidP="00D17C2F">
      <w:pPr>
        <w:spacing w:line="360" w:lineRule="auto"/>
        <w:jc w:val="both"/>
        <w:rPr>
          <w:b/>
          <w:sz w:val="24"/>
          <w:szCs w:val="24"/>
        </w:rPr>
      </w:pPr>
      <w:r w:rsidRPr="00D17C2F">
        <w:rPr>
          <w:b/>
          <w:sz w:val="24"/>
          <w:szCs w:val="24"/>
        </w:rPr>
        <w:t>W załączeniu dowody potwierdzające należyte wykonanie dostaw wyszczególnionych w wykazie.</w:t>
      </w:r>
    </w:p>
    <w:p w14:paraId="4B5F0DE1" w14:textId="77777777" w:rsidR="00FF48B3" w:rsidRPr="00D17C2F" w:rsidRDefault="00FF48B3" w:rsidP="00D17C2F">
      <w:pPr>
        <w:tabs>
          <w:tab w:val="left" w:pos="5040"/>
        </w:tabs>
        <w:ind w:left="708"/>
      </w:pPr>
    </w:p>
    <w:p w14:paraId="5314AFB3" w14:textId="699C3A9D" w:rsidR="006640CA" w:rsidRPr="00BE6E2C" w:rsidRDefault="006640CA" w:rsidP="006640CA">
      <w:pPr>
        <w:tabs>
          <w:tab w:val="left" w:pos="0"/>
        </w:tabs>
        <w:ind w:right="1"/>
        <w:contextualSpacing/>
        <w:jc w:val="center"/>
      </w:pPr>
      <w:r w:rsidRPr="00BE6E2C">
        <w:rPr>
          <w:bCs/>
          <w:i/>
          <w:iCs/>
          <w:color w:val="FF0000"/>
          <w:sz w:val="16"/>
          <w:szCs w:val="16"/>
        </w:rPr>
        <w:t>Dokument należy sporządzić w postaci elektronicznej i podpisać kwalifikowanym</w:t>
      </w:r>
      <w:r>
        <w:rPr>
          <w:bCs/>
          <w:i/>
          <w:iCs/>
          <w:color w:val="FF0000"/>
          <w:sz w:val="16"/>
          <w:szCs w:val="16"/>
        </w:rPr>
        <w:t xml:space="preserve"> </w:t>
      </w:r>
      <w:r w:rsidRPr="00BE6E2C">
        <w:rPr>
          <w:bCs/>
          <w:i/>
          <w:iCs/>
          <w:color w:val="FF0000"/>
          <w:sz w:val="16"/>
          <w:szCs w:val="16"/>
        </w:rPr>
        <w:t xml:space="preserve">podpisem elektronicznym </w:t>
      </w:r>
    </w:p>
    <w:p w14:paraId="75A3B7C5" w14:textId="5F23A1E9" w:rsidR="007335B2" w:rsidRPr="007732FD" w:rsidRDefault="006640CA" w:rsidP="007732FD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DEF1818" wp14:editId="04DE4C59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0" r="3175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B47E25" w14:textId="502D79AA" w:rsidR="00DD5E6B" w:rsidRDefault="00DD5E6B" w:rsidP="00DD5E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EF1818" id="Text Box 3" o:spid="_x0000_s1027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" stroked="f">
                <v:textbox inset="0,0,0,0">
                  <w:txbxContent>
                    <w:p w14:paraId="1AB47E25" w14:textId="502D79AA" w:rsidR="00DD5E6B" w:rsidRDefault="00DD5E6B" w:rsidP="00DD5E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7335B2" w:rsidRPr="007732FD" w:rsidSect="00E93A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CFE8B3" w14:textId="77777777" w:rsidR="00F16FF6" w:rsidRDefault="00F16FF6">
      <w:r>
        <w:separator/>
      </w:r>
    </w:p>
  </w:endnote>
  <w:endnote w:type="continuationSeparator" w:id="0">
    <w:p w14:paraId="0BC3D65F" w14:textId="77777777" w:rsidR="00F16FF6" w:rsidRDefault="00F16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80F84" w14:textId="77777777"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1D988" w14:textId="77777777"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08A6F" w14:textId="77777777"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CCF9ED" w14:textId="77777777" w:rsidR="00F16FF6" w:rsidRDefault="00F16FF6">
      <w:r>
        <w:separator/>
      </w:r>
    </w:p>
  </w:footnote>
  <w:footnote w:type="continuationSeparator" w:id="0">
    <w:p w14:paraId="25452FB8" w14:textId="77777777" w:rsidR="00F16FF6" w:rsidRDefault="00F16FF6">
      <w:r>
        <w:continuationSeparator/>
      </w:r>
    </w:p>
  </w:footnote>
  <w:footnote w:id="1">
    <w:p w14:paraId="35800D01" w14:textId="34AA97DD" w:rsidR="00D17C2F" w:rsidRDefault="00D17C2F" w:rsidP="00D17C2F">
      <w:pPr>
        <w:pStyle w:val="Tekstprzypisudolnego"/>
      </w:pPr>
      <w:r w:rsidRPr="00662E81">
        <w:rPr>
          <w:rStyle w:val="Odwoanieprzypisudolnego"/>
        </w:rPr>
        <w:footnoteRef/>
      </w:r>
      <w:r w:rsidRPr="00662E81">
        <w:t xml:space="preserve"> należy podać wszystkie informacje, pozwalające jednoznacznie stwierdzić czy wykonawca spełnia warunek określony w pkt. </w:t>
      </w:r>
      <w:r w:rsidR="00662E81" w:rsidRPr="00662E81">
        <w:t>8</w:t>
      </w:r>
      <w:r w:rsidRPr="00662E81">
        <w:t>.</w:t>
      </w:r>
      <w:r w:rsidR="00A552F8">
        <w:t>1</w:t>
      </w:r>
      <w:r w:rsidRPr="00662E81">
        <w:t>.</w:t>
      </w:r>
      <w:r w:rsidR="00A552F8">
        <w:t>4</w:t>
      </w:r>
      <w:r w:rsidRPr="00662E81"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B8021" w14:textId="77777777"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55A57" w14:textId="77777777"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7737CF" w14:textId="77777777"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B44"/>
    <w:rsid w:val="00012240"/>
    <w:rsid w:val="00054B56"/>
    <w:rsid w:val="000C4504"/>
    <w:rsid w:val="000D4870"/>
    <w:rsid w:val="001B44F1"/>
    <w:rsid w:val="001F2CD2"/>
    <w:rsid w:val="002355F4"/>
    <w:rsid w:val="00242C17"/>
    <w:rsid w:val="002605A3"/>
    <w:rsid w:val="002646BC"/>
    <w:rsid w:val="002C63B1"/>
    <w:rsid w:val="002F6942"/>
    <w:rsid w:val="00326EA6"/>
    <w:rsid w:val="003857B7"/>
    <w:rsid w:val="00437D39"/>
    <w:rsid w:val="0045563B"/>
    <w:rsid w:val="00572327"/>
    <w:rsid w:val="00591EF7"/>
    <w:rsid w:val="00662E81"/>
    <w:rsid w:val="006640CA"/>
    <w:rsid w:val="006A5B9B"/>
    <w:rsid w:val="006B58EB"/>
    <w:rsid w:val="006F12AA"/>
    <w:rsid w:val="007335B2"/>
    <w:rsid w:val="00750860"/>
    <w:rsid w:val="007732FD"/>
    <w:rsid w:val="008D3D57"/>
    <w:rsid w:val="009C34F2"/>
    <w:rsid w:val="00A1762A"/>
    <w:rsid w:val="00A204BC"/>
    <w:rsid w:val="00A42B44"/>
    <w:rsid w:val="00A552F8"/>
    <w:rsid w:val="00A801CE"/>
    <w:rsid w:val="00AE488D"/>
    <w:rsid w:val="00AF3C6F"/>
    <w:rsid w:val="00B538A0"/>
    <w:rsid w:val="00B978E4"/>
    <w:rsid w:val="00C1516B"/>
    <w:rsid w:val="00CD0D35"/>
    <w:rsid w:val="00D019F7"/>
    <w:rsid w:val="00D17C2F"/>
    <w:rsid w:val="00DC0ED5"/>
    <w:rsid w:val="00DD5E6B"/>
    <w:rsid w:val="00E154E9"/>
    <w:rsid w:val="00E43856"/>
    <w:rsid w:val="00E65313"/>
    <w:rsid w:val="00E93A60"/>
    <w:rsid w:val="00EB64E2"/>
    <w:rsid w:val="00F16FF6"/>
    <w:rsid w:val="00F7311C"/>
    <w:rsid w:val="00F76A0B"/>
    <w:rsid w:val="00FB2623"/>
    <w:rsid w:val="00FF4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3D4077"/>
  <w15:chartTrackingRefBased/>
  <w15:docId w15:val="{E652C1C8-2CB9-4E72-8E5E-043F5C39F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372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04DD0A-36EE-4AC8-BB90-369F6A2ABD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91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 Dział Zamówień Publicznych AGH Kraków</dc:creator>
  <cp:keywords/>
  <dc:description/>
  <cp:lastModifiedBy>Katarzyna Breguła</cp:lastModifiedBy>
  <cp:revision>10</cp:revision>
  <cp:lastPrinted>2023-07-28T10:56:00Z</cp:lastPrinted>
  <dcterms:created xsi:type="dcterms:W3CDTF">2025-04-08T10:46:00Z</dcterms:created>
  <dcterms:modified xsi:type="dcterms:W3CDTF">2025-08-04T09:50:00Z</dcterms:modified>
</cp:coreProperties>
</file>