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7538D" w14:textId="3BB4C95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E5E71" w:rsidRPr="008E5E71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F077D2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CBDF474" w14:textId="77777777" w:rsidTr="00D62E6E">
        <w:tc>
          <w:tcPr>
            <w:tcW w:w="2800" w:type="dxa"/>
            <w:shd w:val="clear" w:color="auto" w:fill="auto"/>
          </w:tcPr>
          <w:p w14:paraId="0D7D371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B84D2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7456B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2F6EE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BF1BBDC" w14:textId="77777777" w:rsidTr="00D62E6E">
        <w:tc>
          <w:tcPr>
            <w:tcW w:w="2800" w:type="dxa"/>
            <w:shd w:val="clear" w:color="auto" w:fill="auto"/>
          </w:tcPr>
          <w:p w14:paraId="6E57AE8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CF473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EBB84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08AD6C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C0C68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5E71" w:rsidRPr="00C14101" w14:paraId="6F36911B" w14:textId="77777777" w:rsidTr="00F7398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8D208D" w14:textId="77777777" w:rsidR="008E5E71" w:rsidRPr="00C14101" w:rsidRDefault="008E5E71" w:rsidP="00F7398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26B690" w14:textId="77777777" w:rsidR="008E5E71" w:rsidRPr="00C14101" w:rsidRDefault="008E5E71" w:rsidP="00F7398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E5E71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236772B" w14:textId="77777777" w:rsidR="008E5E71" w:rsidRPr="00C14101" w:rsidRDefault="008E5E71" w:rsidP="00F739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E86AA0D" w14:textId="77777777" w:rsidR="008E5E71" w:rsidRPr="00C14101" w:rsidRDefault="008E5E71" w:rsidP="00F739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B69B797" w14:textId="77777777" w:rsidR="00BC121E" w:rsidRPr="00C14101" w:rsidRDefault="008E5E7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A973CCE" w14:textId="77777777" w:rsidTr="00D62E6E">
        <w:tc>
          <w:tcPr>
            <w:tcW w:w="2269" w:type="dxa"/>
            <w:shd w:val="clear" w:color="auto" w:fill="auto"/>
          </w:tcPr>
          <w:p w14:paraId="41B4DC3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712B4E" w14:textId="77777777" w:rsidR="00D62E6E" w:rsidRPr="00D62E6E" w:rsidRDefault="008E5E7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5E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żywienia pacjentów szpitala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5E71" w:rsidRPr="00D62E6E" w14:paraId="1F7D46AE" w14:textId="77777777" w:rsidTr="00F73989">
        <w:tc>
          <w:tcPr>
            <w:tcW w:w="2269" w:type="dxa"/>
            <w:shd w:val="clear" w:color="auto" w:fill="auto"/>
          </w:tcPr>
          <w:p w14:paraId="77049322" w14:textId="77777777" w:rsidR="008E5E71" w:rsidRPr="00D62E6E" w:rsidRDefault="008E5E71" w:rsidP="00F739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8D7990" w14:textId="77777777" w:rsidR="008E5E71" w:rsidRPr="00D62E6E" w:rsidRDefault="008E5E71" w:rsidP="00F739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E5E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SZP-271-31/25</w:t>
            </w:r>
          </w:p>
        </w:tc>
      </w:tr>
    </w:tbl>
    <w:p w14:paraId="240D51FC" w14:textId="77777777" w:rsidR="00BC121E" w:rsidRDefault="008E5E7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E5E71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E0F030B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BBD2B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0F49650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3336052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237425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F3BCCA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13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2C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A9E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E30B6B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CBF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2C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BF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C670BA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F9BB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D5F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ED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836691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A6B9C3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D5578B3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30428C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7E28995" w14:textId="77777777" w:rsidTr="00620E37">
        <w:tc>
          <w:tcPr>
            <w:tcW w:w="2660" w:type="dxa"/>
            <w:shd w:val="clear" w:color="auto" w:fill="auto"/>
          </w:tcPr>
          <w:p w14:paraId="019CDAD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983684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14367C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1F0D3F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01B8E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01F328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E5E7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8C514D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AFA8F" w14:textId="77777777" w:rsidR="00B92857" w:rsidRDefault="00B92857">
      <w:r>
        <w:separator/>
      </w:r>
    </w:p>
  </w:endnote>
  <w:endnote w:type="continuationSeparator" w:id="0">
    <w:p w14:paraId="2C0DC161" w14:textId="77777777" w:rsidR="00B92857" w:rsidRDefault="00B9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389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F585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E68A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91E96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A45AE6A">
        <v:line id="_x0000_s1025" style="position:absolute;left:0;text-align:left;z-index:251657728" from="-3.85pt,8.7pt" to="455.15pt,8.7pt"/>
      </w:pict>
    </w:r>
  </w:p>
  <w:p w14:paraId="7EB3A4E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52C60" w14:textId="77777777" w:rsidR="008E5E71" w:rsidRDefault="008E5E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CC9D0" w14:textId="77777777" w:rsidR="00B92857" w:rsidRDefault="00B92857">
      <w:r>
        <w:separator/>
      </w:r>
    </w:p>
  </w:footnote>
  <w:footnote w:type="continuationSeparator" w:id="0">
    <w:p w14:paraId="54382CB7" w14:textId="77777777" w:rsidR="00B92857" w:rsidRDefault="00B92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7EF75" w14:textId="77777777" w:rsidR="008E5E71" w:rsidRDefault="008E5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6C23" w14:textId="77777777" w:rsidR="008E5E71" w:rsidRDefault="008E5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865CE" w14:textId="77777777" w:rsidR="008E5E71" w:rsidRDefault="008E5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4567559">
    <w:abstractNumId w:val="13"/>
  </w:num>
  <w:num w:numId="2" w16cid:durableId="1659190983">
    <w:abstractNumId w:val="0"/>
  </w:num>
  <w:num w:numId="3" w16cid:durableId="586153995">
    <w:abstractNumId w:val="11"/>
  </w:num>
  <w:num w:numId="4" w16cid:durableId="1538464142">
    <w:abstractNumId w:val="8"/>
  </w:num>
  <w:num w:numId="5" w16cid:durableId="577598778">
    <w:abstractNumId w:val="7"/>
  </w:num>
  <w:num w:numId="6" w16cid:durableId="43798992">
    <w:abstractNumId w:val="1"/>
  </w:num>
  <w:num w:numId="7" w16cid:durableId="1699546567">
    <w:abstractNumId w:val="6"/>
  </w:num>
  <w:num w:numId="8" w16cid:durableId="1701514251">
    <w:abstractNumId w:val="3"/>
  </w:num>
  <w:num w:numId="9" w16cid:durableId="1131942807">
    <w:abstractNumId w:val="2"/>
  </w:num>
  <w:num w:numId="10" w16cid:durableId="1078332464">
    <w:abstractNumId w:val="5"/>
  </w:num>
  <w:num w:numId="11" w16cid:durableId="1164248543">
    <w:abstractNumId w:val="10"/>
  </w:num>
  <w:num w:numId="12" w16cid:durableId="2115206525">
    <w:abstractNumId w:val="4"/>
  </w:num>
  <w:num w:numId="13" w16cid:durableId="1746225417">
    <w:abstractNumId w:val="9"/>
  </w:num>
  <w:num w:numId="14" w16cid:durableId="2691687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85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4CA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5E71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2857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077D2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41836"/>
  <w15:chartTrackingRefBased/>
  <w15:docId w15:val="{7F292E51-E752-48A4-AF76-9231B433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215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2025-07-09T11:05:00Z</dcterms:created>
  <dcterms:modified xsi:type="dcterms:W3CDTF">2025-07-09T11:05:00Z</dcterms:modified>
</cp:coreProperties>
</file>