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A9D68" w14:textId="4F356EF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1C24" w:rsidRPr="00791C24">
        <w:rPr>
          <w:rFonts w:ascii="Arial" w:hAnsi="Arial" w:cs="Arial"/>
          <w:bCs/>
          <w:i w:val="0"/>
          <w:szCs w:val="24"/>
        </w:rPr>
        <w:t>1</w:t>
      </w:r>
      <w:r w:rsidR="00C830F6">
        <w:rPr>
          <w:rFonts w:ascii="Arial" w:hAnsi="Arial" w:cs="Arial"/>
          <w:bCs/>
          <w:i w:val="0"/>
          <w:szCs w:val="24"/>
        </w:rPr>
        <w:t>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31567E9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7403A46" w14:textId="77777777" w:rsidR="00B95C96" w:rsidRPr="0012157F" w:rsidRDefault="00791C2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1C24">
        <w:rPr>
          <w:rFonts w:ascii="Arial" w:hAnsi="Arial" w:cs="Arial"/>
        </w:rPr>
        <w:t>Szpital Specjalistyczny im. Stefana Żeromskiego SPZOZ w Krakowie</w:t>
      </w:r>
    </w:p>
    <w:p w14:paraId="0608671A" w14:textId="77777777" w:rsidR="00B95C96" w:rsidRPr="0012157F" w:rsidRDefault="00791C2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1C24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91C24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0B67F17E" w14:textId="77777777" w:rsidR="00B95C96" w:rsidRDefault="00791C2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91C24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91C24">
        <w:rPr>
          <w:rFonts w:ascii="Arial" w:hAnsi="Arial" w:cs="Arial"/>
        </w:rPr>
        <w:t>Kraków</w:t>
      </w:r>
    </w:p>
    <w:p w14:paraId="2DA8263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6CF1C12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2749D5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71E43AC" w14:textId="77777777" w:rsidTr="006C3667">
        <w:tc>
          <w:tcPr>
            <w:tcW w:w="2800" w:type="dxa"/>
            <w:shd w:val="clear" w:color="auto" w:fill="auto"/>
          </w:tcPr>
          <w:p w14:paraId="7EC4819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AC9B9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D9643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E7727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0CC6C45E" w14:textId="77777777" w:rsidTr="006C3667">
        <w:tc>
          <w:tcPr>
            <w:tcW w:w="2800" w:type="dxa"/>
            <w:shd w:val="clear" w:color="auto" w:fill="auto"/>
          </w:tcPr>
          <w:p w14:paraId="3F17099B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D85D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7EF15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E59C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680FE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1C24" w:rsidRPr="0012157F" w14:paraId="0B4042C4" w14:textId="77777777" w:rsidTr="00C052B2">
        <w:tc>
          <w:tcPr>
            <w:tcW w:w="9104" w:type="dxa"/>
            <w:shd w:val="clear" w:color="auto" w:fill="D9D9D9"/>
          </w:tcPr>
          <w:p w14:paraId="7337153D" w14:textId="77777777" w:rsidR="00791C24" w:rsidRPr="0012157F" w:rsidRDefault="00791C24" w:rsidP="00C052B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36BCD3" w14:textId="77777777" w:rsidR="00791C24" w:rsidRPr="00094F76" w:rsidRDefault="00791C24" w:rsidP="00C052B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1C2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1C2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1C2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5F6A147" w14:textId="77777777" w:rsidR="00791C24" w:rsidRPr="0017574D" w:rsidRDefault="00791C24" w:rsidP="00C052B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95E43A" w14:textId="77777777" w:rsidR="00791C24" w:rsidRDefault="00791C24" w:rsidP="00C052B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E617131" w14:textId="77777777" w:rsidR="00791C24" w:rsidRPr="002C3302" w:rsidRDefault="00791C24" w:rsidP="00C052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B4E0423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018FA0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B46C2B0" w14:textId="77777777" w:rsidTr="006C3667">
        <w:tc>
          <w:tcPr>
            <w:tcW w:w="2269" w:type="dxa"/>
            <w:shd w:val="clear" w:color="auto" w:fill="auto"/>
          </w:tcPr>
          <w:p w14:paraId="45EFCFF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09B3E3" w14:textId="77777777" w:rsidR="00B95C96" w:rsidRPr="00A2540E" w:rsidRDefault="00791C2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1C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1C24" w:rsidRPr="00A2540E" w14:paraId="1545E873" w14:textId="77777777" w:rsidTr="00C052B2">
        <w:tc>
          <w:tcPr>
            <w:tcW w:w="2269" w:type="dxa"/>
            <w:shd w:val="clear" w:color="auto" w:fill="auto"/>
          </w:tcPr>
          <w:p w14:paraId="24A7AEC2" w14:textId="77777777" w:rsidR="00791C24" w:rsidRPr="00A2540E" w:rsidRDefault="00791C24" w:rsidP="00C052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E813A1" w14:textId="77777777" w:rsidR="00791C24" w:rsidRPr="00A2540E" w:rsidRDefault="00791C24" w:rsidP="00C052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1C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35F338E7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EDAC770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91C24" w:rsidRPr="00791C2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A220581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639FC55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0C6B41E" w14:textId="77777777" w:rsidR="0088727B" w:rsidRDefault="0088727B" w:rsidP="0088727B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71F8C161" w14:textId="77777777" w:rsidR="0088727B" w:rsidRDefault="0088727B" w:rsidP="0088727B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2205C0F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C9A10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F341BD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D1D79DF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ED94DA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1840FB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25C1E5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3042234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A10CD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D75854B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2748206" w14:textId="77777777" w:rsidTr="006C3667">
        <w:tc>
          <w:tcPr>
            <w:tcW w:w="2660" w:type="dxa"/>
            <w:shd w:val="clear" w:color="auto" w:fill="auto"/>
          </w:tcPr>
          <w:p w14:paraId="4087602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480336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53FABB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6AC3E8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E7F58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5C3C54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1C2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ACE75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F5D76" w14:textId="77777777" w:rsidR="00E4149E" w:rsidRDefault="00E4149E" w:rsidP="0038231F">
      <w:pPr>
        <w:spacing w:after="0" w:line="240" w:lineRule="auto"/>
      </w:pPr>
      <w:r>
        <w:separator/>
      </w:r>
    </w:p>
  </w:endnote>
  <w:endnote w:type="continuationSeparator" w:id="0">
    <w:p w14:paraId="2CDC074B" w14:textId="77777777" w:rsidR="00E4149E" w:rsidRDefault="00E414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084C" w14:textId="77777777" w:rsidR="00791C24" w:rsidRDefault="00791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BAB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6141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185B" w14:textId="77777777" w:rsidR="00791C24" w:rsidRDefault="00791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02D0D" w14:textId="77777777" w:rsidR="00E4149E" w:rsidRDefault="00E4149E" w:rsidP="0038231F">
      <w:pPr>
        <w:spacing w:after="0" w:line="240" w:lineRule="auto"/>
      </w:pPr>
      <w:r>
        <w:separator/>
      </w:r>
    </w:p>
  </w:footnote>
  <w:footnote w:type="continuationSeparator" w:id="0">
    <w:p w14:paraId="18F6E78A" w14:textId="77777777" w:rsidR="00E4149E" w:rsidRDefault="00E414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3C0F" w14:textId="77777777" w:rsidR="00791C24" w:rsidRDefault="00791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EF23" w14:textId="77777777" w:rsidR="00791C24" w:rsidRDefault="00791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7D00" w14:textId="77777777" w:rsidR="00791C24" w:rsidRDefault="00791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208B8"/>
    <w:multiLevelType w:val="hybridMultilevel"/>
    <w:tmpl w:val="6504CCEC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7631461">
    <w:abstractNumId w:val="12"/>
  </w:num>
  <w:num w:numId="2" w16cid:durableId="1005746923">
    <w:abstractNumId w:val="0"/>
  </w:num>
  <w:num w:numId="3" w16cid:durableId="1725444734">
    <w:abstractNumId w:val="11"/>
  </w:num>
  <w:num w:numId="4" w16cid:durableId="1121219606">
    <w:abstractNumId w:val="16"/>
  </w:num>
  <w:num w:numId="5" w16cid:durableId="1090543998">
    <w:abstractNumId w:val="13"/>
  </w:num>
  <w:num w:numId="6" w16cid:durableId="1581449389">
    <w:abstractNumId w:val="10"/>
  </w:num>
  <w:num w:numId="7" w16cid:durableId="297348139">
    <w:abstractNumId w:val="1"/>
  </w:num>
  <w:num w:numId="8" w16cid:durableId="582490185">
    <w:abstractNumId w:val="6"/>
  </w:num>
  <w:num w:numId="9" w16cid:durableId="1697391317">
    <w:abstractNumId w:val="4"/>
  </w:num>
  <w:num w:numId="10" w16cid:durableId="90249289">
    <w:abstractNumId w:val="7"/>
  </w:num>
  <w:num w:numId="11" w16cid:durableId="1599290153">
    <w:abstractNumId w:val="5"/>
  </w:num>
  <w:num w:numId="12" w16cid:durableId="1442992368">
    <w:abstractNumId w:val="9"/>
  </w:num>
  <w:num w:numId="13" w16cid:durableId="1277710492">
    <w:abstractNumId w:val="3"/>
  </w:num>
  <w:num w:numId="14" w16cid:durableId="754016994">
    <w:abstractNumId w:val="2"/>
  </w:num>
  <w:num w:numId="15" w16cid:durableId="1313219241">
    <w:abstractNumId w:val="15"/>
  </w:num>
  <w:num w:numId="16" w16cid:durableId="1827503296">
    <w:abstractNumId w:val="8"/>
  </w:num>
  <w:num w:numId="17" w16cid:durableId="582567978">
    <w:abstractNumId w:val="14"/>
  </w:num>
  <w:num w:numId="18" w16cid:durableId="1783920765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4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1C24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8727B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30F6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149E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C8CFA"/>
  <w15:docId w15:val="{A229D764-052A-4519-9C4F-E9AD92F7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6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2025-07-09T11:03:00Z</dcterms:created>
  <dcterms:modified xsi:type="dcterms:W3CDTF">2025-07-09T11:04:00Z</dcterms:modified>
</cp:coreProperties>
</file>