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0DBF8" w14:textId="0DA91DBF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46C3B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1F14BED9" w14:textId="77777777" w:rsidTr="008D065E">
        <w:tc>
          <w:tcPr>
            <w:tcW w:w="2800" w:type="dxa"/>
            <w:shd w:val="clear" w:color="auto" w:fill="auto"/>
          </w:tcPr>
          <w:p w14:paraId="73E3AEA7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B03CA6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13691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B2BD4A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5BB82BB0" w14:textId="77777777" w:rsidTr="008D065E">
        <w:tc>
          <w:tcPr>
            <w:tcW w:w="2800" w:type="dxa"/>
            <w:shd w:val="clear" w:color="auto" w:fill="auto"/>
          </w:tcPr>
          <w:p w14:paraId="79EA41E7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EF282A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E4A6CE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FF49E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70D40E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00FA32B7" w14:textId="77777777" w:rsidTr="008D065E">
        <w:tc>
          <w:tcPr>
            <w:tcW w:w="9104" w:type="dxa"/>
            <w:shd w:val="clear" w:color="auto" w:fill="F2F2F2"/>
          </w:tcPr>
          <w:p w14:paraId="5A84041C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159E9D03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197859EB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00750CB1" w14:textId="77777777" w:rsidTr="008D065E">
        <w:tc>
          <w:tcPr>
            <w:tcW w:w="2269" w:type="dxa"/>
            <w:shd w:val="clear" w:color="auto" w:fill="auto"/>
          </w:tcPr>
          <w:p w14:paraId="391E5222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41A573" w14:textId="77777777" w:rsidR="00A63CE2" w:rsidRPr="00A2540E" w:rsidRDefault="00454CEB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C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CEB" w:rsidRPr="00A2540E" w14:paraId="2D01389D" w14:textId="77777777" w:rsidTr="00AF5585">
        <w:tc>
          <w:tcPr>
            <w:tcW w:w="2269" w:type="dxa"/>
            <w:shd w:val="clear" w:color="auto" w:fill="auto"/>
          </w:tcPr>
          <w:p w14:paraId="25748299" w14:textId="77777777" w:rsidR="00454CEB" w:rsidRPr="00A2540E" w:rsidRDefault="00454CEB" w:rsidP="00AF55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C2E614" w14:textId="77777777" w:rsidR="00454CEB" w:rsidRPr="00A2540E" w:rsidRDefault="00454CEB" w:rsidP="00AF55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C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22E5A8BB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5F86DDEB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454CEB" w:rsidRPr="00454CE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53FC699B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156C50C1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7762AFB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FFCC545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4C7B65FC" w14:textId="77777777" w:rsidTr="008D065E">
        <w:tc>
          <w:tcPr>
            <w:tcW w:w="2660" w:type="dxa"/>
            <w:shd w:val="clear" w:color="auto" w:fill="auto"/>
          </w:tcPr>
          <w:p w14:paraId="3F28B937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5641F5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2D18B7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D19ED9D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BD5E4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D787A4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54CE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504525C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7F47E" w14:textId="77777777" w:rsidR="008E6EAC" w:rsidRDefault="008E6EAC" w:rsidP="00025386">
      <w:pPr>
        <w:spacing w:after="0" w:line="240" w:lineRule="auto"/>
      </w:pPr>
      <w:r>
        <w:separator/>
      </w:r>
    </w:p>
  </w:endnote>
  <w:endnote w:type="continuationSeparator" w:id="0">
    <w:p w14:paraId="6686C5DD" w14:textId="77777777" w:rsidR="008E6EAC" w:rsidRDefault="008E6E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A436D" w14:textId="77777777" w:rsidR="00454CEB" w:rsidRDefault="00454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0433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6EE47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C081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3245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7A185" w14:textId="77777777" w:rsidR="00454CEB" w:rsidRDefault="00454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18D00" w14:textId="77777777" w:rsidR="008E6EAC" w:rsidRDefault="008E6EAC" w:rsidP="00025386">
      <w:pPr>
        <w:spacing w:after="0" w:line="240" w:lineRule="auto"/>
      </w:pPr>
      <w:r>
        <w:separator/>
      </w:r>
    </w:p>
  </w:footnote>
  <w:footnote w:type="continuationSeparator" w:id="0">
    <w:p w14:paraId="12BE23B4" w14:textId="77777777" w:rsidR="008E6EAC" w:rsidRDefault="008E6E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9F90" w14:textId="77777777" w:rsidR="00454CEB" w:rsidRDefault="00454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91D9" w14:textId="77777777" w:rsidR="00454CEB" w:rsidRDefault="00454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CACD8" w14:textId="77777777" w:rsidR="00454CEB" w:rsidRDefault="00454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235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EAC"/>
    <w:rsid w:val="00025386"/>
    <w:rsid w:val="001C2314"/>
    <w:rsid w:val="004033E7"/>
    <w:rsid w:val="004202B7"/>
    <w:rsid w:val="00454CEB"/>
    <w:rsid w:val="00531A80"/>
    <w:rsid w:val="005624D8"/>
    <w:rsid w:val="00593180"/>
    <w:rsid w:val="007A69F8"/>
    <w:rsid w:val="00833E3D"/>
    <w:rsid w:val="008D065E"/>
    <w:rsid w:val="008E6EAC"/>
    <w:rsid w:val="008F2498"/>
    <w:rsid w:val="00A56A6F"/>
    <w:rsid w:val="00A63CE2"/>
    <w:rsid w:val="00A770E2"/>
    <w:rsid w:val="00AE62F2"/>
    <w:rsid w:val="00AF3BC0"/>
    <w:rsid w:val="00C46C3B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EF4E2"/>
  <w15:chartTrackingRefBased/>
  <w15:docId w15:val="{B7D3E04A-E4A5-4FDD-86EE-967EDC72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2025-07-07T07:11:00Z</dcterms:created>
  <dcterms:modified xsi:type="dcterms:W3CDTF">2025-07-07T07:12:00Z</dcterms:modified>
</cp:coreProperties>
</file>