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127E8" w14:textId="73FC2967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9D1663">
        <w:rPr>
          <w:rFonts w:ascii="Arial" w:hAnsi="Arial" w:cs="Arial"/>
          <w:bCs/>
          <w:i w:val="0"/>
          <w:szCs w:val="24"/>
        </w:rPr>
        <w:t>8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56B4CD17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12CD514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FF7456B" w14:textId="77777777" w:rsidR="00B049E0" w:rsidRPr="0012157F" w:rsidRDefault="00DC3170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C3170">
        <w:rPr>
          <w:rFonts w:ascii="Arial" w:hAnsi="Arial" w:cs="Arial"/>
        </w:rPr>
        <w:t>Szpital Specjalistyczny im. Stefana Żeromskiego SPZOZ w Krakowie</w:t>
      </w:r>
    </w:p>
    <w:p w14:paraId="2C2EFC1B" w14:textId="77777777" w:rsidR="00B049E0" w:rsidRPr="0012157F" w:rsidRDefault="00DC3170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C3170">
        <w:rPr>
          <w:rFonts w:ascii="Arial" w:hAnsi="Arial" w:cs="Arial"/>
        </w:rPr>
        <w:t>os. Na Skarpie</w:t>
      </w:r>
      <w:r w:rsidR="00B049E0" w:rsidRPr="0012157F">
        <w:rPr>
          <w:rFonts w:ascii="Arial" w:hAnsi="Arial" w:cs="Arial"/>
        </w:rPr>
        <w:t xml:space="preserve"> </w:t>
      </w:r>
      <w:r w:rsidRPr="00DC3170">
        <w:rPr>
          <w:rFonts w:ascii="Arial" w:hAnsi="Arial" w:cs="Arial"/>
        </w:rPr>
        <w:t>66</w:t>
      </w:r>
      <w:r w:rsidR="00B049E0" w:rsidRPr="0012157F">
        <w:rPr>
          <w:rFonts w:ascii="Arial" w:hAnsi="Arial" w:cs="Arial"/>
        </w:rPr>
        <w:t xml:space="preserve"> </w:t>
      </w:r>
    </w:p>
    <w:p w14:paraId="218A504F" w14:textId="77777777" w:rsidR="00B049E0" w:rsidRDefault="00DC3170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DC3170">
        <w:rPr>
          <w:rFonts w:ascii="Arial" w:hAnsi="Arial" w:cs="Arial"/>
        </w:rPr>
        <w:t>31-913</w:t>
      </w:r>
      <w:r w:rsidR="00B049E0" w:rsidRPr="0012157F">
        <w:rPr>
          <w:rFonts w:ascii="Arial" w:hAnsi="Arial" w:cs="Arial"/>
        </w:rPr>
        <w:t xml:space="preserve"> </w:t>
      </w:r>
      <w:r w:rsidRPr="00DC3170">
        <w:rPr>
          <w:rFonts w:ascii="Arial" w:hAnsi="Arial" w:cs="Arial"/>
        </w:rPr>
        <w:t>Kraków</w:t>
      </w:r>
    </w:p>
    <w:p w14:paraId="52379887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9E344DE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421E233E" w14:textId="77777777" w:rsidTr="00B475B8">
        <w:tc>
          <w:tcPr>
            <w:tcW w:w="2800" w:type="dxa"/>
            <w:shd w:val="clear" w:color="auto" w:fill="auto"/>
          </w:tcPr>
          <w:p w14:paraId="5ED5B99C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3E8205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10EC652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4EDAFCB9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14:paraId="2E923CDF" w14:textId="77777777" w:rsidTr="00B475B8">
        <w:tc>
          <w:tcPr>
            <w:tcW w:w="2800" w:type="dxa"/>
            <w:shd w:val="clear" w:color="auto" w:fill="auto"/>
          </w:tcPr>
          <w:p w14:paraId="193AD9CB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1C1F32D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89AC231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34189829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35F564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C3170" w:rsidRPr="0012157F" w14:paraId="61718363" w14:textId="77777777" w:rsidTr="0002766A">
        <w:tc>
          <w:tcPr>
            <w:tcW w:w="9104" w:type="dxa"/>
            <w:shd w:val="clear" w:color="auto" w:fill="D9D9D9"/>
          </w:tcPr>
          <w:p w14:paraId="2013CC44" w14:textId="77777777" w:rsidR="00DC3170" w:rsidRPr="00B049E0" w:rsidRDefault="00DC3170" w:rsidP="0002766A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32902113" w14:textId="77777777" w:rsidR="00DC3170" w:rsidRDefault="00DC3170" w:rsidP="000276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DC317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5E519D9B" w14:textId="77777777" w:rsidR="00DC3170" w:rsidRPr="00C86421" w:rsidRDefault="00DC3170" w:rsidP="0002766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7C183CFD" w14:textId="77777777" w:rsidR="00DC3170" w:rsidRDefault="00DC3170" w:rsidP="000276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8E8B583" w14:textId="77777777" w:rsidR="00DC3170" w:rsidRPr="00B049E0" w:rsidRDefault="00DC3170" w:rsidP="0002766A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t.j. Dz. U. z 2023r.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1497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22884952" w14:textId="77777777" w:rsidR="00DC3170" w:rsidRPr="00B049E0" w:rsidRDefault="00DC3170" w:rsidP="0002766A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B049E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ACA5A6F" w14:textId="77777777" w:rsidR="00B049E0" w:rsidRDefault="00DC317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0755A2C1" w14:textId="77777777" w:rsidTr="00B475B8">
        <w:tc>
          <w:tcPr>
            <w:tcW w:w="2269" w:type="dxa"/>
            <w:shd w:val="clear" w:color="auto" w:fill="auto"/>
          </w:tcPr>
          <w:p w14:paraId="1FFC3CA0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AE99F9" w14:textId="77777777" w:rsidR="00B049E0" w:rsidRPr="00A2540E" w:rsidRDefault="00DC317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31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żywienia pacjentów szpitala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C3170" w:rsidRPr="00A2540E" w14:paraId="4B5DFAD5" w14:textId="77777777" w:rsidTr="0002766A">
        <w:tc>
          <w:tcPr>
            <w:tcW w:w="2269" w:type="dxa"/>
            <w:shd w:val="clear" w:color="auto" w:fill="auto"/>
          </w:tcPr>
          <w:p w14:paraId="7B51698D" w14:textId="77777777" w:rsidR="00DC3170" w:rsidRPr="00A2540E" w:rsidRDefault="00DC3170" w:rsidP="0002766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4B4333" w14:textId="77777777" w:rsidR="00DC3170" w:rsidRPr="00A2540E" w:rsidRDefault="00DC3170" w:rsidP="0002766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31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SZP-271-31/25</w:t>
            </w:r>
          </w:p>
        </w:tc>
      </w:tr>
    </w:tbl>
    <w:p w14:paraId="6F6C883B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1B32AE2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C3170" w:rsidRPr="00DC317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8FF06E3" w14:textId="77777777" w:rsidTr="00650D6C">
        <w:tc>
          <w:tcPr>
            <w:tcW w:w="9104" w:type="dxa"/>
            <w:shd w:val="clear" w:color="auto" w:fill="D9D9D9"/>
          </w:tcPr>
          <w:p w14:paraId="4180E5DC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3AB7DD66" w14:textId="77777777"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3AB56EF7" w14:textId="77777777"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B9406A" w:rsidRPr="00B9406A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1104A32" w14:textId="77777777" w:rsidTr="00CD4DD1">
        <w:tc>
          <w:tcPr>
            <w:tcW w:w="9104" w:type="dxa"/>
            <w:shd w:val="clear" w:color="auto" w:fill="D9D9D9"/>
          </w:tcPr>
          <w:p w14:paraId="5D6EDC8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8FB1762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593C6A4" w14:textId="77777777" w:rsidTr="00847232">
        <w:tc>
          <w:tcPr>
            <w:tcW w:w="9104" w:type="dxa"/>
            <w:shd w:val="clear" w:color="auto" w:fill="D9D9D9"/>
          </w:tcPr>
          <w:p w14:paraId="03BD05CA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11383428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435AD50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A46942F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50AF7271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5C628B2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4E143816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19F9203B" w14:textId="77777777" w:rsidTr="00B475B8">
        <w:tc>
          <w:tcPr>
            <w:tcW w:w="2660" w:type="dxa"/>
            <w:shd w:val="clear" w:color="auto" w:fill="auto"/>
          </w:tcPr>
          <w:p w14:paraId="78B894E8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357E38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B380097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E7B56F3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C3AE06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9F7FEDC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55636E7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AD7DF" w14:textId="77777777" w:rsidR="00522DEE" w:rsidRDefault="00522DEE" w:rsidP="0038231F">
      <w:pPr>
        <w:spacing w:after="0" w:line="240" w:lineRule="auto"/>
      </w:pPr>
      <w:r>
        <w:separator/>
      </w:r>
    </w:p>
  </w:endnote>
  <w:endnote w:type="continuationSeparator" w:id="0">
    <w:p w14:paraId="4580C0A5" w14:textId="77777777" w:rsidR="00522DEE" w:rsidRDefault="00522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EE328" w14:textId="77777777" w:rsidR="00DC3170" w:rsidRDefault="00DC31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24D1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B3F3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5629C" w14:textId="77777777" w:rsidR="00DC3170" w:rsidRDefault="00DC31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E66FA" w14:textId="77777777" w:rsidR="00522DEE" w:rsidRDefault="00522DEE" w:rsidP="0038231F">
      <w:pPr>
        <w:spacing w:after="0" w:line="240" w:lineRule="auto"/>
      </w:pPr>
      <w:r>
        <w:separator/>
      </w:r>
    </w:p>
  </w:footnote>
  <w:footnote w:type="continuationSeparator" w:id="0">
    <w:p w14:paraId="2FE3DC58" w14:textId="77777777" w:rsidR="00522DEE" w:rsidRDefault="00522DEE" w:rsidP="0038231F">
      <w:pPr>
        <w:spacing w:after="0" w:line="240" w:lineRule="auto"/>
      </w:pPr>
      <w:r>
        <w:continuationSeparator/>
      </w:r>
    </w:p>
  </w:footnote>
  <w:footnote w:id="1">
    <w:p w14:paraId="1438489C" w14:textId="77777777"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4E464597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78E87F2E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0A63F2F0" w14:textId="77777777"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376B91F7" w14:textId="77777777"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34CB9416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0FCE44A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0CEABA0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="00B9406A">
        <w:rPr>
          <w:rFonts w:ascii="Arial" w:hAnsi="Arial" w:cs="Arial"/>
          <w:sz w:val="16"/>
          <w:szCs w:val="16"/>
        </w:rPr>
        <w:t>, 1285, 1723 i 1843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9ACA35" w14:textId="77777777"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FA038E">
        <w:rPr>
          <w:rFonts w:ascii="Arial" w:hAnsi="Arial" w:cs="Arial"/>
          <w:sz w:val="16"/>
          <w:szCs w:val="16"/>
        </w:rPr>
        <w:t>t.j. Dz. U. z 2023r. poz. 120</w:t>
      </w:r>
      <w:r w:rsidR="00B9406A">
        <w:rPr>
          <w:rFonts w:ascii="Arial" w:hAnsi="Arial" w:cs="Arial"/>
          <w:sz w:val="16"/>
          <w:szCs w:val="16"/>
        </w:rPr>
        <w:t>, 295 i 1598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D89A4" w14:textId="77777777" w:rsidR="00DC3170" w:rsidRDefault="00DC31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F822" w14:textId="77777777" w:rsidR="00DC3170" w:rsidRDefault="00DC31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3EE4F" w14:textId="77777777" w:rsidR="00DC3170" w:rsidRDefault="00DC31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446793">
    <w:abstractNumId w:val="12"/>
  </w:num>
  <w:num w:numId="2" w16cid:durableId="1402295376">
    <w:abstractNumId w:val="0"/>
  </w:num>
  <w:num w:numId="3" w16cid:durableId="1013529613">
    <w:abstractNumId w:val="11"/>
  </w:num>
  <w:num w:numId="4" w16cid:durableId="60296043">
    <w:abstractNumId w:val="14"/>
  </w:num>
  <w:num w:numId="5" w16cid:durableId="692413608">
    <w:abstractNumId w:val="13"/>
  </w:num>
  <w:num w:numId="6" w16cid:durableId="1041511624">
    <w:abstractNumId w:val="10"/>
  </w:num>
  <w:num w:numId="7" w16cid:durableId="330565989">
    <w:abstractNumId w:val="1"/>
  </w:num>
  <w:num w:numId="8" w16cid:durableId="626205835">
    <w:abstractNumId w:val="6"/>
  </w:num>
  <w:num w:numId="9" w16cid:durableId="340353787">
    <w:abstractNumId w:val="4"/>
  </w:num>
  <w:num w:numId="10" w16cid:durableId="181165179">
    <w:abstractNumId w:val="7"/>
  </w:num>
  <w:num w:numId="11" w16cid:durableId="456069938">
    <w:abstractNumId w:val="5"/>
  </w:num>
  <w:num w:numId="12" w16cid:durableId="175968992">
    <w:abstractNumId w:val="9"/>
  </w:num>
  <w:num w:numId="13" w16cid:durableId="1512716272">
    <w:abstractNumId w:val="3"/>
  </w:num>
  <w:num w:numId="14" w16cid:durableId="662049680">
    <w:abstractNumId w:val="2"/>
  </w:num>
  <w:num w:numId="15" w16cid:durableId="1020353893">
    <w:abstractNumId w:val="8"/>
  </w:num>
  <w:num w:numId="16" w16cid:durableId="10149614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2DEE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2DEE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1663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C3170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358A0A"/>
  <w15:docId w15:val="{0EA572B4-B4CF-443B-ACFD-6D56BB86A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544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2025-07-07T06:32:00Z</dcterms:created>
  <dcterms:modified xsi:type="dcterms:W3CDTF">2025-07-07T06:33:00Z</dcterms:modified>
</cp:coreProperties>
</file>