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66760" w14:textId="73C27A0D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373E3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8B5AC5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6896C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66D4662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931DB4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CA1BADC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2896033" w14:textId="77777777" w:rsidTr="004F10A0">
        <w:tc>
          <w:tcPr>
            <w:tcW w:w="2269" w:type="dxa"/>
            <w:shd w:val="clear" w:color="auto" w:fill="auto"/>
          </w:tcPr>
          <w:p w14:paraId="238A4C4F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9E49FF" w14:textId="77777777" w:rsidR="00A137C9" w:rsidRPr="00A2540E" w:rsidRDefault="00F4101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10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żywienia pacjentów szpitala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101D" w:rsidRPr="00A2540E" w14:paraId="323FB6F8" w14:textId="77777777" w:rsidTr="0002766A">
        <w:tc>
          <w:tcPr>
            <w:tcW w:w="2269" w:type="dxa"/>
            <w:shd w:val="clear" w:color="auto" w:fill="auto"/>
          </w:tcPr>
          <w:p w14:paraId="7B3C76F1" w14:textId="77777777" w:rsidR="00F4101D" w:rsidRPr="00A2540E" w:rsidRDefault="00F4101D" w:rsidP="000276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ABE366" w14:textId="77777777" w:rsidR="00F4101D" w:rsidRPr="00A2540E" w:rsidRDefault="00F4101D" w:rsidP="000276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10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SZP-271-31/25</w:t>
            </w:r>
          </w:p>
        </w:tc>
      </w:tr>
    </w:tbl>
    <w:p w14:paraId="515B05A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BF5F04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4101D" w:rsidRPr="00F4101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50EB3C0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CED4E18" w14:textId="77777777" w:rsidTr="00A137C9">
        <w:tc>
          <w:tcPr>
            <w:tcW w:w="617" w:type="dxa"/>
            <w:shd w:val="clear" w:color="auto" w:fill="auto"/>
            <w:vAlign w:val="center"/>
          </w:tcPr>
          <w:p w14:paraId="701280D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0E501B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C7F5BB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F96EF40" w14:textId="77777777" w:rsidTr="00A137C9">
        <w:tc>
          <w:tcPr>
            <w:tcW w:w="617" w:type="dxa"/>
            <w:shd w:val="clear" w:color="auto" w:fill="auto"/>
            <w:vAlign w:val="center"/>
          </w:tcPr>
          <w:p w14:paraId="36D9E2C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FDDFA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1DD3D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441C129" w14:textId="77777777" w:rsidTr="00A137C9">
        <w:tc>
          <w:tcPr>
            <w:tcW w:w="617" w:type="dxa"/>
            <w:shd w:val="clear" w:color="auto" w:fill="auto"/>
            <w:vAlign w:val="center"/>
          </w:tcPr>
          <w:p w14:paraId="5C6557C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6E5F6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F2186E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99C08ED" w14:textId="242B0285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4101D" w:rsidRPr="00F4101D">
        <w:rPr>
          <w:rFonts w:ascii="Arial" w:hAnsi="Arial" w:cs="Arial"/>
          <w:sz w:val="24"/>
          <w:szCs w:val="24"/>
        </w:rPr>
        <w:t>(</w:t>
      </w:r>
      <w:proofErr w:type="spellStart"/>
      <w:r w:rsidR="00F4101D" w:rsidRPr="00F4101D">
        <w:rPr>
          <w:rFonts w:ascii="Arial" w:hAnsi="Arial" w:cs="Arial"/>
          <w:sz w:val="24"/>
          <w:szCs w:val="24"/>
        </w:rPr>
        <w:t>t.j</w:t>
      </w:r>
      <w:proofErr w:type="spellEnd"/>
      <w:r w:rsidR="00F4101D" w:rsidRPr="00F4101D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DBC6D91" w14:textId="77777777" w:rsidTr="00A137C9">
        <w:tc>
          <w:tcPr>
            <w:tcW w:w="617" w:type="dxa"/>
            <w:shd w:val="clear" w:color="auto" w:fill="auto"/>
            <w:vAlign w:val="center"/>
          </w:tcPr>
          <w:p w14:paraId="520F4D6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01A4C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C060360" w14:textId="6E30992F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05E58668" w14:textId="77777777" w:rsidTr="00A137C9">
        <w:tc>
          <w:tcPr>
            <w:tcW w:w="617" w:type="dxa"/>
            <w:shd w:val="clear" w:color="auto" w:fill="auto"/>
            <w:vAlign w:val="center"/>
          </w:tcPr>
          <w:p w14:paraId="10C4188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EE16D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1EEEC2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0EE82C5" w14:textId="77777777" w:rsidTr="00A137C9">
        <w:tc>
          <w:tcPr>
            <w:tcW w:w="617" w:type="dxa"/>
            <w:shd w:val="clear" w:color="auto" w:fill="auto"/>
            <w:vAlign w:val="center"/>
          </w:tcPr>
          <w:p w14:paraId="5162042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845DA6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AD88E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91B6D0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C33490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82D7663" w14:textId="77777777" w:rsidTr="004F10A0">
        <w:tc>
          <w:tcPr>
            <w:tcW w:w="2660" w:type="dxa"/>
            <w:shd w:val="clear" w:color="auto" w:fill="auto"/>
          </w:tcPr>
          <w:p w14:paraId="7684E84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CF029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A35A29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0C6A1A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3527F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4AF88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101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3238CE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8A667" w14:textId="77777777" w:rsidR="00E460CB" w:rsidRDefault="00E460CB" w:rsidP="00025386">
      <w:pPr>
        <w:spacing w:after="0" w:line="240" w:lineRule="auto"/>
      </w:pPr>
      <w:r>
        <w:separator/>
      </w:r>
    </w:p>
  </w:endnote>
  <w:endnote w:type="continuationSeparator" w:id="0">
    <w:p w14:paraId="28D88545" w14:textId="77777777" w:rsidR="00E460CB" w:rsidRDefault="00E460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1650D" w14:textId="77777777" w:rsidR="00F4101D" w:rsidRDefault="00F410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FA9BD" w14:textId="77777777" w:rsidR="00025386" w:rsidRDefault="00DB27B4" w:rsidP="00025386">
    <w:pPr>
      <w:pStyle w:val="Stopka"/>
      <w:tabs>
        <w:tab w:val="clear" w:pos="4536"/>
      </w:tabs>
      <w:jc w:val="center"/>
    </w:pPr>
    <w:r>
      <w:rPr>
        <w:noProof/>
      </w:rPr>
      <w:pict w14:anchorId="34B44FD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DF937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2869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27413" w14:textId="77777777" w:rsidR="00F4101D" w:rsidRDefault="00F41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B023E" w14:textId="77777777" w:rsidR="00E460CB" w:rsidRDefault="00E460CB" w:rsidP="00025386">
      <w:pPr>
        <w:spacing w:after="0" w:line="240" w:lineRule="auto"/>
      </w:pPr>
      <w:r>
        <w:separator/>
      </w:r>
    </w:p>
  </w:footnote>
  <w:footnote w:type="continuationSeparator" w:id="0">
    <w:p w14:paraId="35ADCC0A" w14:textId="77777777" w:rsidR="00E460CB" w:rsidRDefault="00E460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151BD" w14:textId="77777777" w:rsidR="00F4101D" w:rsidRDefault="00F41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374E0" w14:textId="77777777" w:rsidR="00F4101D" w:rsidRDefault="00F41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3860" w14:textId="77777777" w:rsidR="00F4101D" w:rsidRDefault="00F41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429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0C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373E3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27B4"/>
    <w:rsid w:val="00DC4842"/>
    <w:rsid w:val="00DC587A"/>
    <w:rsid w:val="00DC652A"/>
    <w:rsid w:val="00DE3B21"/>
    <w:rsid w:val="00DE73DD"/>
    <w:rsid w:val="00E27ABB"/>
    <w:rsid w:val="00E460CB"/>
    <w:rsid w:val="00E67109"/>
    <w:rsid w:val="00E86D3B"/>
    <w:rsid w:val="00EC10EE"/>
    <w:rsid w:val="00EF3368"/>
    <w:rsid w:val="00F334B4"/>
    <w:rsid w:val="00F410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6B1153"/>
  <w15:chartTrackingRefBased/>
  <w15:docId w15:val="{9C0FB27B-D53B-46E6-BD19-30FF19A2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2025-07-25T11:57:00Z</dcterms:created>
  <dcterms:modified xsi:type="dcterms:W3CDTF">2025-07-25T11:57:00Z</dcterms:modified>
</cp:coreProperties>
</file>