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BC1FC" w14:textId="227BC95B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D2841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F5D88A3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24F8F83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E51EB" w:rsidRPr="005E51EB">
        <w:rPr>
          <w:rFonts w:ascii="Arial" w:hAnsi="Arial" w:cs="Arial"/>
          <w:b/>
          <w:sz w:val="24"/>
          <w:szCs w:val="24"/>
        </w:rPr>
        <w:t>SZP-271-31/25</w:t>
      </w:r>
    </w:p>
    <w:p w14:paraId="31416B35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5BAA932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1EB" w:rsidRPr="005E51EB">
        <w:rPr>
          <w:rFonts w:ascii="Arial" w:hAnsi="Arial" w:cs="Arial"/>
        </w:rPr>
        <w:t>Szpital Specjalistyczny im. Stefana Żeromskiego SPZOZ w Krakowie</w:t>
      </w:r>
    </w:p>
    <w:p w14:paraId="54F9ADF1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1EB" w:rsidRPr="005E51EB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5E51EB" w:rsidRPr="005E51EB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992DB09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1EB" w:rsidRPr="005E51EB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5E51EB" w:rsidRPr="005E51EB">
        <w:rPr>
          <w:rFonts w:ascii="Arial" w:hAnsi="Arial" w:cs="Arial"/>
        </w:rPr>
        <w:t>Kraków</w:t>
      </w:r>
    </w:p>
    <w:p w14:paraId="61E98BA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9EBBD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F99EA5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EC022B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016E5F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DF417D1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842769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CBFAC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461B86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51EB" w:rsidRPr="0012157F" w14:paraId="7959015B" w14:textId="77777777" w:rsidTr="00300510">
        <w:tc>
          <w:tcPr>
            <w:tcW w:w="9104" w:type="dxa"/>
            <w:shd w:val="clear" w:color="auto" w:fill="D9D9D9"/>
          </w:tcPr>
          <w:p w14:paraId="63EB51A1" w14:textId="77777777" w:rsidR="005E51EB" w:rsidRPr="0012157F" w:rsidRDefault="005E51EB" w:rsidP="0030051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5A77902" w14:textId="77777777" w:rsidR="005E51EB" w:rsidRDefault="005E51EB" w:rsidP="003005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E51E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E51E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E51E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4DA34AB" w14:textId="77777777" w:rsidR="005E51EB" w:rsidRPr="00C86421" w:rsidRDefault="005E51EB" w:rsidP="0030051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2235007" w14:textId="77777777" w:rsidR="005E51EB" w:rsidRDefault="005E51EB" w:rsidP="003005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FC1D017" w14:textId="77777777" w:rsidR="005E51EB" w:rsidRPr="00C86421" w:rsidRDefault="005E51EB" w:rsidP="0030051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695FBC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2E863D9" w14:textId="77777777" w:rsidR="00E50194" w:rsidRDefault="005E51E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E51EB">
        <w:rPr>
          <w:rFonts w:ascii="Arial" w:hAnsi="Arial" w:cs="Arial"/>
          <w:b/>
          <w:sz w:val="24"/>
          <w:szCs w:val="24"/>
        </w:rPr>
        <w:t>Świadczenie usług żywienia pacjentów szpitala</w:t>
      </w:r>
    </w:p>
    <w:p w14:paraId="484B46E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E51EB" w:rsidRPr="005E51E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25F5076" w14:textId="77777777" w:rsidTr="00650D6C">
        <w:tc>
          <w:tcPr>
            <w:tcW w:w="9104" w:type="dxa"/>
            <w:shd w:val="clear" w:color="auto" w:fill="D9D9D9"/>
          </w:tcPr>
          <w:p w14:paraId="0AEC32A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D9E9004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707B86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C2E479D" w14:textId="77777777" w:rsidTr="00CD4DD1">
        <w:tc>
          <w:tcPr>
            <w:tcW w:w="9104" w:type="dxa"/>
            <w:shd w:val="clear" w:color="auto" w:fill="D9D9D9"/>
          </w:tcPr>
          <w:p w14:paraId="4E3B18AB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67E36A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303EF6C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77665B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4F00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8342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E51EB" w:rsidRPr="0012157F" w14:paraId="40A825BB" w14:textId="77777777" w:rsidTr="003005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8B5E9" w14:textId="77777777" w:rsidR="005E51EB" w:rsidRPr="0012157F" w:rsidRDefault="005E51EB" w:rsidP="003005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1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76782" w14:textId="77777777" w:rsidR="005E51EB" w:rsidRPr="0012157F" w:rsidRDefault="005E51EB" w:rsidP="003005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1E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AAAEB72" w14:textId="77777777" w:rsidR="005E51EB" w:rsidRPr="00E80C53" w:rsidRDefault="005E51EB" w:rsidP="003005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1E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</w:t>
            </w:r>
            <w:r w:rsidRPr="00E80C53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  <w:p w14:paraId="0A17731F" w14:textId="545E6BED" w:rsidR="005E51EB" w:rsidRPr="00B87A61" w:rsidRDefault="00983BDB" w:rsidP="003005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49FF">
              <w:rPr>
                <w:rFonts w:ascii="Arial" w:hAnsi="Arial" w:cs="Arial"/>
                <w:b/>
                <w:bCs/>
              </w:rPr>
              <w:t>O udzielenie zamówienia mogą ubiegać się wykonawcy, którzy</w:t>
            </w:r>
            <w:r>
              <w:t xml:space="preserve"> </w:t>
            </w:r>
            <w:r w:rsidRPr="009029C2">
              <w:rPr>
                <w:rFonts w:ascii="Arial" w:hAnsi="Arial" w:cs="Arial"/>
                <w:b/>
                <w:bCs/>
              </w:rPr>
              <w:t>w okresie ostatnich trzech lat, a jeżeli okres prowadzenia działalności jest krótszy – w tym okresie</w:t>
            </w:r>
            <w:r>
              <w:rPr>
                <w:rFonts w:ascii="Arial" w:hAnsi="Arial" w:cs="Arial"/>
                <w:b/>
                <w:bCs/>
              </w:rPr>
              <w:t>,</w:t>
            </w:r>
            <w:r w:rsidRPr="00B049FF">
              <w:rPr>
                <w:rFonts w:ascii="Arial" w:hAnsi="Arial" w:cs="Arial"/>
                <w:b/>
                <w:bCs/>
              </w:rPr>
              <w:t xml:space="preserve"> wykonali lub są w trakcie wykonywania usług żywienia zbiorowego dla minimum 50 osób dziennie w jednym podmiocie, nieprzerwanie przez okres 6 miesięcy, w zakresie przygotowywania </w:t>
            </w:r>
            <w:r>
              <w:rPr>
                <w:rFonts w:ascii="Arial" w:hAnsi="Arial" w:cs="Arial"/>
                <w:b/>
                <w:bCs/>
              </w:rPr>
              <w:t xml:space="preserve">tym osobom </w:t>
            </w:r>
            <w:r w:rsidRPr="00B049FF">
              <w:rPr>
                <w:rFonts w:ascii="Arial" w:hAnsi="Arial" w:cs="Arial"/>
                <w:b/>
                <w:bCs/>
              </w:rPr>
              <w:t>minimum 2 posiłków dziennie (w tym śniadanie i obiad)</w:t>
            </w:r>
            <w:r w:rsidRPr="007D1625">
              <w:rPr>
                <w:rFonts w:ascii="Arial" w:hAnsi="Arial" w:cs="Arial"/>
              </w:rPr>
              <w:t>.</w:t>
            </w:r>
          </w:p>
        </w:tc>
      </w:tr>
    </w:tbl>
    <w:p w14:paraId="0DBC5CFD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0E48188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EE1928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EBE908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FBB0B9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5B79DE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28EA7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0E3DC95E" w14:textId="77777777" w:rsidTr="0061040C">
        <w:tc>
          <w:tcPr>
            <w:tcW w:w="9104" w:type="dxa"/>
            <w:shd w:val="clear" w:color="auto" w:fill="D9D9D9"/>
          </w:tcPr>
          <w:p w14:paraId="7E975250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362C9D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FE5AA1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8BA6FA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359F77D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D785B7C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598CDAB9" w14:textId="77777777" w:rsidTr="0061040C">
        <w:tc>
          <w:tcPr>
            <w:tcW w:w="9104" w:type="dxa"/>
            <w:shd w:val="clear" w:color="auto" w:fill="D9D9D9"/>
          </w:tcPr>
          <w:p w14:paraId="3D5AA58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BAFCB4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215C44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818743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D2F75A9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0C1D51F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71312FA" w14:textId="77777777" w:rsidTr="00CD4DD1">
        <w:tc>
          <w:tcPr>
            <w:tcW w:w="9104" w:type="dxa"/>
            <w:shd w:val="clear" w:color="auto" w:fill="D9D9D9"/>
          </w:tcPr>
          <w:p w14:paraId="3719E28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CBEFCA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9FC859A" w14:textId="77777777" w:rsidTr="00847232">
        <w:tc>
          <w:tcPr>
            <w:tcW w:w="9104" w:type="dxa"/>
            <w:shd w:val="clear" w:color="auto" w:fill="D9D9D9"/>
          </w:tcPr>
          <w:p w14:paraId="77BAF2A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79E4BF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D55FE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ACE0A7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73A13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FC80B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E3B09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5FB9510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923D5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48D54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D29E87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BC9075C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A2C293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A57D8" w14:textId="77777777" w:rsidR="00CA4523" w:rsidRDefault="00CA4523" w:rsidP="0038231F">
      <w:pPr>
        <w:spacing w:after="0" w:line="240" w:lineRule="auto"/>
      </w:pPr>
      <w:r>
        <w:separator/>
      </w:r>
    </w:p>
  </w:endnote>
  <w:endnote w:type="continuationSeparator" w:id="0">
    <w:p w14:paraId="3CA3A648" w14:textId="77777777" w:rsidR="00CA4523" w:rsidRDefault="00CA45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2903" w14:textId="77777777" w:rsidR="005E51EB" w:rsidRDefault="005E51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B6A5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0BE8B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4ED3F" w14:textId="77777777" w:rsidR="005E51EB" w:rsidRDefault="005E51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4CD5B" w14:textId="77777777" w:rsidR="00CA4523" w:rsidRDefault="00CA4523" w:rsidP="0038231F">
      <w:pPr>
        <w:spacing w:after="0" w:line="240" w:lineRule="auto"/>
      </w:pPr>
      <w:r>
        <w:separator/>
      </w:r>
    </w:p>
  </w:footnote>
  <w:footnote w:type="continuationSeparator" w:id="0">
    <w:p w14:paraId="2EACDF70" w14:textId="77777777" w:rsidR="00CA4523" w:rsidRDefault="00CA4523" w:rsidP="0038231F">
      <w:pPr>
        <w:spacing w:after="0" w:line="240" w:lineRule="auto"/>
      </w:pPr>
      <w:r>
        <w:continuationSeparator/>
      </w:r>
    </w:p>
  </w:footnote>
  <w:footnote w:id="1">
    <w:p w14:paraId="757ADEC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5C142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2288EB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8F8CDF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02466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E530CA5" w14:textId="77777777" w:rsidR="0032618A" w:rsidRDefault="0032618A" w:rsidP="0032618A">
      <w:pPr>
        <w:pStyle w:val="Tekstprzypisudolnego"/>
      </w:pPr>
    </w:p>
  </w:footnote>
  <w:footnote w:id="2">
    <w:p w14:paraId="6318F71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FCD50A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9C023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0CDE6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4B459" w14:textId="77777777" w:rsidR="005E51EB" w:rsidRDefault="005E51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EBCA8" w14:textId="77777777" w:rsidR="005E51EB" w:rsidRDefault="005E51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F0DD2" w14:textId="77777777" w:rsidR="005E51EB" w:rsidRDefault="005E51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708914">
    <w:abstractNumId w:val="11"/>
  </w:num>
  <w:num w:numId="2" w16cid:durableId="1942184085">
    <w:abstractNumId w:val="0"/>
  </w:num>
  <w:num w:numId="3" w16cid:durableId="73598486">
    <w:abstractNumId w:val="10"/>
  </w:num>
  <w:num w:numId="4" w16cid:durableId="573659914">
    <w:abstractNumId w:val="13"/>
  </w:num>
  <w:num w:numId="5" w16cid:durableId="1358433037">
    <w:abstractNumId w:val="12"/>
  </w:num>
  <w:num w:numId="6" w16cid:durableId="441263649">
    <w:abstractNumId w:val="9"/>
  </w:num>
  <w:num w:numId="7" w16cid:durableId="62990097">
    <w:abstractNumId w:val="1"/>
  </w:num>
  <w:num w:numId="8" w16cid:durableId="2127967109">
    <w:abstractNumId w:val="6"/>
  </w:num>
  <w:num w:numId="9" w16cid:durableId="650527857">
    <w:abstractNumId w:val="4"/>
  </w:num>
  <w:num w:numId="10" w16cid:durableId="1472013605">
    <w:abstractNumId w:val="7"/>
  </w:num>
  <w:num w:numId="11" w16cid:durableId="958098773">
    <w:abstractNumId w:val="5"/>
  </w:num>
  <w:num w:numId="12" w16cid:durableId="800614560">
    <w:abstractNumId w:val="8"/>
  </w:num>
  <w:num w:numId="13" w16cid:durableId="12265294">
    <w:abstractNumId w:val="3"/>
  </w:num>
  <w:num w:numId="14" w16cid:durableId="607126194">
    <w:abstractNumId w:val="2"/>
  </w:num>
  <w:num w:numId="15" w16cid:durableId="3175359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52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39B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B1B7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2E09"/>
    <w:rsid w:val="005E51EB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3BDB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7A61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4523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1000"/>
    <w:rsid w:val="00E426EB"/>
    <w:rsid w:val="00E50194"/>
    <w:rsid w:val="00E60C28"/>
    <w:rsid w:val="00E64482"/>
    <w:rsid w:val="00E65685"/>
    <w:rsid w:val="00E73190"/>
    <w:rsid w:val="00E73CEB"/>
    <w:rsid w:val="00E80C53"/>
    <w:rsid w:val="00EB7CDE"/>
    <w:rsid w:val="00ED2841"/>
    <w:rsid w:val="00EE1FBF"/>
    <w:rsid w:val="00EE40F5"/>
    <w:rsid w:val="00EF74CA"/>
    <w:rsid w:val="00F04280"/>
    <w:rsid w:val="00F0670B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E81EA"/>
  <w15:docId w15:val="{3732BAE1-3F2D-4227-93FD-205475C82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947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2025-07-25T11:55:00Z</dcterms:created>
  <dcterms:modified xsi:type="dcterms:W3CDTF">2025-07-25T11:55:00Z</dcterms:modified>
</cp:coreProperties>
</file>