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E546E" w14:textId="63DDD5CB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31174F">
        <w:rPr>
          <w:rFonts w:ascii="Arial" w:hAnsi="Arial" w:cs="Arial"/>
          <w:bCs/>
          <w:sz w:val="24"/>
        </w:rPr>
        <w:t>10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496EF0AA" w14:textId="77777777" w:rsidTr="00C2302C">
        <w:tc>
          <w:tcPr>
            <w:tcW w:w="2800" w:type="dxa"/>
            <w:shd w:val="clear" w:color="auto" w:fill="auto"/>
          </w:tcPr>
          <w:p w14:paraId="0939C220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07D9080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C15496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7ACC0D8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536531AF" w14:textId="77777777" w:rsidTr="00C2302C">
        <w:tc>
          <w:tcPr>
            <w:tcW w:w="2800" w:type="dxa"/>
            <w:shd w:val="clear" w:color="auto" w:fill="auto"/>
          </w:tcPr>
          <w:p w14:paraId="40138D90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492AA50E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40AD877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F1F008F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C2FE834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6DCB06E0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EC06BC" w14:textId="505FB618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20D3C280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1C24A555" w14:textId="77777777" w:rsidTr="00ED20C7">
        <w:tc>
          <w:tcPr>
            <w:tcW w:w="2269" w:type="dxa"/>
            <w:shd w:val="clear" w:color="auto" w:fill="auto"/>
          </w:tcPr>
          <w:p w14:paraId="76D97D8A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10B21D8F" w14:textId="77777777" w:rsidR="00ED20C7" w:rsidRPr="00CA5E56" w:rsidRDefault="00EF70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704F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704F" w:rsidRPr="00CA5E56" w14:paraId="3B9B69F1" w14:textId="77777777" w:rsidTr="003930DB">
        <w:tc>
          <w:tcPr>
            <w:tcW w:w="2269" w:type="dxa"/>
            <w:shd w:val="clear" w:color="auto" w:fill="auto"/>
          </w:tcPr>
          <w:p w14:paraId="44E77210" w14:textId="77777777" w:rsidR="00EF704F" w:rsidRPr="00CA5E56" w:rsidRDefault="00EF704F" w:rsidP="003930DB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7E0FB4E3" w14:textId="77777777" w:rsidR="00EF704F" w:rsidRPr="00CA5E56" w:rsidRDefault="00EF704F" w:rsidP="003930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704F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543C1798" w14:textId="71C4B603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EF704F" w:rsidRPr="00EF704F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2551"/>
        <w:gridCol w:w="3119"/>
      </w:tblGrid>
      <w:tr w:rsidR="00CD450F" w:rsidRPr="00A55523" w14:paraId="67870420" w14:textId="77777777" w:rsidTr="00452B56">
        <w:tc>
          <w:tcPr>
            <w:tcW w:w="3545" w:type="dxa"/>
            <w:shd w:val="clear" w:color="auto" w:fill="auto"/>
            <w:vAlign w:val="center"/>
          </w:tcPr>
          <w:p w14:paraId="2B3526AD" w14:textId="77777777" w:rsidR="00CD450F" w:rsidRDefault="00CD450F" w:rsidP="00CD450F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  <w:p w14:paraId="20620247" w14:textId="7E489495" w:rsidR="00CD450F" w:rsidRPr="00A55523" w:rsidRDefault="00CD450F" w:rsidP="00CD450F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CD450F">
              <w:rPr>
                <w:rFonts w:ascii="Arial" w:hAnsi="Arial" w:cs="Arial"/>
              </w:rPr>
              <w:t xml:space="preserve">wykonanie bądź wykonywanie usług żywienia zbiorowego </w:t>
            </w:r>
            <w:r w:rsidR="00350FBD">
              <w:rPr>
                <w:rFonts w:ascii="Arial" w:hAnsi="Arial" w:cs="Arial"/>
              </w:rPr>
              <w:t xml:space="preserve">w zakresie przygotowywania i wydawania posiłków – wskazać </w:t>
            </w:r>
            <w:r w:rsidR="000E29A9">
              <w:rPr>
                <w:rFonts w:ascii="Arial" w:hAnsi="Arial" w:cs="Arial"/>
              </w:rPr>
              <w:t>liczbę</w:t>
            </w:r>
            <w:r w:rsidR="00350FBD">
              <w:rPr>
                <w:rFonts w:ascii="Arial" w:hAnsi="Arial" w:cs="Arial"/>
              </w:rPr>
              <w:t xml:space="preserve"> osób </w:t>
            </w:r>
            <w:r w:rsidR="00AD4488">
              <w:rPr>
                <w:rFonts w:ascii="Arial" w:hAnsi="Arial" w:cs="Arial"/>
              </w:rPr>
              <w:t>oraz</w:t>
            </w:r>
            <w:r w:rsidR="00452B56">
              <w:rPr>
                <w:rFonts w:ascii="Arial" w:hAnsi="Arial" w:cs="Arial"/>
              </w:rPr>
              <w:t xml:space="preserve"> rodzaj posiłków wydawanych dziennie</w:t>
            </w:r>
            <w:r w:rsidR="000E29A9">
              <w:rPr>
                <w:rFonts w:ascii="Arial" w:hAnsi="Arial" w:cs="Arial"/>
              </w:rPr>
              <w:t xml:space="preserve"> tym osobom</w:t>
            </w:r>
            <w:r w:rsidR="00452B56">
              <w:rPr>
                <w:rFonts w:ascii="Arial" w:hAnsi="Arial" w:cs="Arial"/>
              </w:rPr>
              <w:t>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DFDC94" w14:textId="77777777" w:rsidR="00CD450F" w:rsidRPr="00A55523" w:rsidRDefault="00CD450F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0B1DE0BA" w14:textId="77777777" w:rsidR="00CD450F" w:rsidRPr="00A55523" w:rsidRDefault="00CD450F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442F393" w14:textId="46A5F98A" w:rsidR="00CD450F" w:rsidRPr="00A55523" w:rsidRDefault="00CD450F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CD450F" w:rsidRPr="00A55523" w14:paraId="3EA3C580" w14:textId="77777777" w:rsidTr="00452B56">
        <w:trPr>
          <w:trHeight w:hRule="exact" w:val="567"/>
        </w:trPr>
        <w:tc>
          <w:tcPr>
            <w:tcW w:w="3545" w:type="dxa"/>
            <w:shd w:val="clear" w:color="auto" w:fill="auto"/>
          </w:tcPr>
          <w:p w14:paraId="41B62288" w14:textId="77777777" w:rsidR="00CD450F" w:rsidRPr="00A55523" w:rsidRDefault="00CD450F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50AC7314" w14:textId="77777777" w:rsidR="00CD450F" w:rsidRPr="00A55523" w:rsidRDefault="00CD450F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02C79B77" w14:textId="77777777" w:rsidR="00CD450F" w:rsidRPr="00A55523" w:rsidRDefault="00CD450F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CD450F" w:rsidRPr="00A55523" w14:paraId="7AEC3F8D" w14:textId="77777777" w:rsidTr="00452B56">
        <w:trPr>
          <w:trHeight w:hRule="exact" w:val="567"/>
        </w:trPr>
        <w:tc>
          <w:tcPr>
            <w:tcW w:w="3545" w:type="dxa"/>
            <w:shd w:val="clear" w:color="auto" w:fill="auto"/>
          </w:tcPr>
          <w:p w14:paraId="2BDC8BDB" w14:textId="77777777" w:rsidR="00CD450F" w:rsidRPr="00A55523" w:rsidRDefault="00CD450F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38173129" w14:textId="77777777" w:rsidR="00CD450F" w:rsidRPr="00A55523" w:rsidRDefault="00CD450F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6CC5CA3C" w14:textId="77777777" w:rsidR="00CD450F" w:rsidRPr="00A55523" w:rsidRDefault="00CD450F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544F09D2" w14:textId="6862EC7C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7083EB3" w14:textId="77777777" w:rsidTr="00320B74">
        <w:tc>
          <w:tcPr>
            <w:tcW w:w="3261" w:type="dxa"/>
            <w:shd w:val="clear" w:color="auto" w:fill="auto"/>
          </w:tcPr>
          <w:p w14:paraId="7738920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0472774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54C1725E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1C4D6933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0C99654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3098F553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F704F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125A5928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124FA" w14:textId="77777777" w:rsidR="00E116C8" w:rsidRDefault="00E116C8">
      <w:r>
        <w:separator/>
      </w:r>
    </w:p>
  </w:endnote>
  <w:endnote w:type="continuationSeparator" w:id="0">
    <w:p w14:paraId="78E4F7B3" w14:textId="77777777" w:rsidR="00E116C8" w:rsidRDefault="00E11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1DF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FBB9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F503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18745DBE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432D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500799" w14:textId="77777777" w:rsidR="00EF0FC8" w:rsidRDefault="00EF0FC8">
    <w:pPr>
      <w:pStyle w:val="Stopka"/>
      <w:tabs>
        <w:tab w:val="clear" w:pos="4536"/>
      </w:tabs>
      <w:jc w:val="center"/>
    </w:pPr>
  </w:p>
  <w:p w14:paraId="2540651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474AA" w14:textId="77777777" w:rsidR="00E116C8" w:rsidRDefault="00E116C8">
      <w:r>
        <w:separator/>
      </w:r>
    </w:p>
  </w:footnote>
  <w:footnote w:type="continuationSeparator" w:id="0">
    <w:p w14:paraId="5C6C1E94" w14:textId="77777777" w:rsidR="00E116C8" w:rsidRDefault="00E116C8">
      <w:r>
        <w:continuationSeparator/>
      </w:r>
    </w:p>
  </w:footnote>
  <w:footnote w:id="1">
    <w:p w14:paraId="05113A34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F2B65" w14:textId="77777777" w:rsidR="00EF704F" w:rsidRDefault="00EF70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86E7E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EF704F">
      <w:rPr>
        <w:rFonts w:ascii="Arial" w:hAnsi="Arial" w:cs="Arial"/>
      </w:rPr>
      <w:t>SZP-271-31/25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B9A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989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6C8"/>
    <w:rsid w:val="00085A19"/>
    <w:rsid w:val="000C3052"/>
    <w:rsid w:val="000E29A9"/>
    <w:rsid w:val="001D49D0"/>
    <w:rsid w:val="002650B7"/>
    <w:rsid w:val="002C6B8F"/>
    <w:rsid w:val="0031174F"/>
    <w:rsid w:val="00312741"/>
    <w:rsid w:val="0031485A"/>
    <w:rsid w:val="00320B74"/>
    <w:rsid w:val="00350FBD"/>
    <w:rsid w:val="00376E41"/>
    <w:rsid w:val="0039183C"/>
    <w:rsid w:val="003979FA"/>
    <w:rsid w:val="003D633B"/>
    <w:rsid w:val="00425DD9"/>
    <w:rsid w:val="0044657C"/>
    <w:rsid w:val="00450E0A"/>
    <w:rsid w:val="00452B56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AD4488"/>
    <w:rsid w:val="00B055F8"/>
    <w:rsid w:val="00B05B24"/>
    <w:rsid w:val="00B37176"/>
    <w:rsid w:val="00BB4056"/>
    <w:rsid w:val="00BC247D"/>
    <w:rsid w:val="00C2302C"/>
    <w:rsid w:val="00C359FD"/>
    <w:rsid w:val="00CD450F"/>
    <w:rsid w:val="00D12C83"/>
    <w:rsid w:val="00D25B2A"/>
    <w:rsid w:val="00DA01DA"/>
    <w:rsid w:val="00DB79D2"/>
    <w:rsid w:val="00E116C8"/>
    <w:rsid w:val="00E626D8"/>
    <w:rsid w:val="00E878EB"/>
    <w:rsid w:val="00EA489C"/>
    <w:rsid w:val="00ED20C7"/>
    <w:rsid w:val="00EF0FC8"/>
    <w:rsid w:val="00EF2E90"/>
    <w:rsid w:val="00EF704F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42526"/>
  <w15:chartTrackingRefBased/>
  <w15:docId w15:val="{91891DF5-5655-4EBD-8D8B-BD1525C5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CD450F"/>
  </w:style>
  <w:style w:type="character" w:customStyle="1" w:styleId="TekstprzypisukocowegoZnak">
    <w:name w:val="Tekst przypisu końcowego Znak"/>
    <w:basedOn w:val="Domylnaczcionkaakapitu"/>
    <w:link w:val="Tekstprzypisukocowego"/>
    <w:rsid w:val="00CD450F"/>
  </w:style>
  <w:style w:type="character" w:styleId="Odwoanieprzypisukocowego">
    <w:name w:val="endnote reference"/>
    <w:basedOn w:val="Domylnaczcionkaakapitu"/>
    <w:rsid w:val="00CD45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122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2000-12-14T19:24:00Z</cp:lastPrinted>
  <dcterms:created xsi:type="dcterms:W3CDTF">2025-07-25T11:58:00Z</dcterms:created>
  <dcterms:modified xsi:type="dcterms:W3CDTF">2025-07-25T11:58:00Z</dcterms:modified>
</cp:coreProperties>
</file>