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F3E14" w14:textId="37284A12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35C6F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FB488FF" w14:textId="77777777" w:rsidTr="00467CA2">
        <w:tc>
          <w:tcPr>
            <w:tcW w:w="2800" w:type="dxa"/>
            <w:shd w:val="clear" w:color="auto" w:fill="auto"/>
          </w:tcPr>
          <w:p w14:paraId="78AD6DC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059C72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393AC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91569C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13DB39B4" w14:textId="77777777" w:rsidTr="00467CA2">
        <w:tc>
          <w:tcPr>
            <w:tcW w:w="2800" w:type="dxa"/>
            <w:shd w:val="clear" w:color="auto" w:fill="auto"/>
          </w:tcPr>
          <w:p w14:paraId="5BF86ECF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4BFE2A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067DAC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407BD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C415F05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C8FAD3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E7183C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6999256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F58EE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41BCA" w:rsidRPr="00E41BCA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12D0B9C" w14:textId="77777777" w:rsidTr="00467CA2">
        <w:tc>
          <w:tcPr>
            <w:tcW w:w="2269" w:type="dxa"/>
            <w:shd w:val="clear" w:color="auto" w:fill="auto"/>
          </w:tcPr>
          <w:p w14:paraId="6D78A91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FB710E" w14:textId="77777777" w:rsidR="00D520D3" w:rsidRPr="00A2540E" w:rsidRDefault="00E41BC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41B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żywienia pacjentów szpitala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41BCA" w:rsidRPr="00A2540E" w14:paraId="42DD029A" w14:textId="77777777" w:rsidTr="00300510">
        <w:tc>
          <w:tcPr>
            <w:tcW w:w="2269" w:type="dxa"/>
            <w:shd w:val="clear" w:color="auto" w:fill="auto"/>
          </w:tcPr>
          <w:p w14:paraId="68236498" w14:textId="77777777" w:rsidR="00E41BCA" w:rsidRPr="00A2540E" w:rsidRDefault="00E41BCA" w:rsidP="0030051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D6FE0D" w14:textId="77777777" w:rsidR="00E41BCA" w:rsidRPr="00A2540E" w:rsidRDefault="00E41BCA" w:rsidP="0030051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41B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SZP-271-31/25</w:t>
            </w:r>
          </w:p>
        </w:tc>
      </w:tr>
    </w:tbl>
    <w:p w14:paraId="33B9AB88" w14:textId="77777777" w:rsidR="00DC652A" w:rsidRPr="00053927" w:rsidRDefault="00E41BC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4F65539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9305D3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F7534B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75191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D51614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60E92C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822956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1CB06B5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4CD299D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DC26065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4F9065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07516FE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6FFCA85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E09054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B1CDD54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D63E830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CCF38E7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E97264B" w14:textId="77777777" w:rsidTr="00467CA2">
        <w:tc>
          <w:tcPr>
            <w:tcW w:w="2660" w:type="dxa"/>
            <w:shd w:val="clear" w:color="auto" w:fill="auto"/>
          </w:tcPr>
          <w:p w14:paraId="54C6C9F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3FC11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DE00C9D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750BAC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F1A32A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16A3D0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41BC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7A5133F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6081D" w14:textId="77777777" w:rsidR="003E2FDC" w:rsidRDefault="003E2FDC" w:rsidP="00025386">
      <w:pPr>
        <w:spacing w:after="0" w:line="240" w:lineRule="auto"/>
      </w:pPr>
      <w:r>
        <w:separator/>
      </w:r>
    </w:p>
  </w:endnote>
  <w:endnote w:type="continuationSeparator" w:id="0">
    <w:p w14:paraId="06F59B00" w14:textId="77777777" w:rsidR="003E2FDC" w:rsidRDefault="003E2F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3E07E" w14:textId="77777777" w:rsidR="00E41BCA" w:rsidRDefault="00E41B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A341" w14:textId="77777777" w:rsidR="00025386" w:rsidRDefault="00E35C6F" w:rsidP="00025386">
    <w:pPr>
      <w:pStyle w:val="Stopka"/>
      <w:tabs>
        <w:tab w:val="clear" w:pos="4536"/>
      </w:tabs>
      <w:jc w:val="center"/>
    </w:pPr>
    <w:r>
      <w:rPr>
        <w:noProof/>
      </w:rPr>
      <w:pict w14:anchorId="4BB422F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E4F2F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548EAF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C1081" w14:textId="77777777" w:rsidR="00E41BCA" w:rsidRDefault="00E41B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FFF13" w14:textId="77777777" w:rsidR="003E2FDC" w:rsidRDefault="003E2FDC" w:rsidP="00025386">
      <w:pPr>
        <w:spacing w:after="0" w:line="240" w:lineRule="auto"/>
      </w:pPr>
      <w:r>
        <w:separator/>
      </w:r>
    </w:p>
  </w:footnote>
  <w:footnote w:type="continuationSeparator" w:id="0">
    <w:p w14:paraId="06684BD4" w14:textId="77777777" w:rsidR="003E2FDC" w:rsidRDefault="003E2F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A2B12" w14:textId="77777777" w:rsidR="00E41BCA" w:rsidRDefault="00E41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435FA" w14:textId="77777777" w:rsidR="00E41BCA" w:rsidRDefault="00E41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54A8A" w14:textId="77777777" w:rsidR="00E41BCA" w:rsidRDefault="00E41B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436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FD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2FD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35C6F"/>
    <w:rsid w:val="00E41BCA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5DF04"/>
  <w15:chartTrackingRefBased/>
  <w15:docId w15:val="{C768E423-3D10-4094-83A1-8F4B3831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2025-07-04T10:19:00Z</dcterms:created>
  <dcterms:modified xsi:type="dcterms:W3CDTF">2025-07-07T06:32:00Z</dcterms:modified>
</cp:coreProperties>
</file>