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14F3C" w14:textId="0106E633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460AC4">
        <w:rPr>
          <w:rFonts w:ascii="Arial" w:hAnsi="Arial" w:cs="Arial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69E5DE2F" w14:textId="77777777" w:rsidTr="005844F6">
        <w:tc>
          <w:tcPr>
            <w:tcW w:w="9104" w:type="dxa"/>
            <w:shd w:val="clear" w:color="auto" w:fill="F2F2F2"/>
          </w:tcPr>
          <w:p w14:paraId="5CA9671E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3289ADAE" w14:textId="77777777" w:rsidR="00140C27" w:rsidRPr="00140C27" w:rsidRDefault="00BA7210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BA7210">
        <w:rPr>
          <w:rFonts w:ascii="Arial" w:hAnsi="Arial" w:cs="Arial"/>
          <w:b/>
          <w:bCs/>
        </w:rPr>
        <w:t>Szpital Specjalistyczny im. Stefana Żeromskiego SP ZOZ w Krakowie</w:t>
      </w:r>
    </w:p>
    <w:p w14:paraId="66D8C8AC" w14:textId="77777777" w:rsidR="00140C27" w:rsidRPr="00140C27" w:rsidRDefault="00BA7210" w:rsidP="00140C27">
      <w:pPr>
        <w:spacing w:line="360" w:lineRule="auto"/>
        <w:ind w:left="3969"/>
        <w:rPr>
          <w:rFonts w:ascii="Arial" w:hAnsi="Arial" w:cs="Arial"/>
        </w:rPr>
      </w:pPr>
      <w:r w:rsidRPr="00BA7210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BA7210">
        <w:rPr>
          <w:rFonts w:ascii="Arial" w:hAnsi="Arial" w:cs="Arial"/>
        </w:rPr>
        <w:t>66</w:t>
      </w:r>
    </w:p>
    <w:p w14:paraId="25974DDF" w14:textId="77777777" w:rsidR="00140C27" w:rsidRPr="00140C27" w:rsidRDefault="00BA7210" w:rsidP="00140C27">
      <w:pPr>
        <w:ind w:left="3969"/>
        <w:rPr>
          <w:rFonts w:ascii="Arial" w:hAnsi="Arial" w:cs="Arial"/>
        </w:rPr>
      </w:pPr>
      <w:r w:rsidRPr="00BA7210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BA7210">
        <w:rPr>
          <w:rFonts w:ascii="Arial" w:hAnsi="Arial" w:cs="Arial"/>
        </w:rPr>
        <w:t>Kraków</w:t>
      </w:r>
    </w:p>
    <w:p w14:paraId="38932041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F4938F3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371AAC3A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6A07E78F" w14:textId="77777777">
        <w:tc>
          <w:tcPr>
            <w:tcW w:w="2268" w:type="dxa"/>
            <w:shd w:val="clear" w:color="auto" w:fill="auto"/>
          </w:tcPr>
          <w:p w14:paraId="154E00EB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6C85F4A9" w14:textId="77777777" w:rsidR="00140C27" w:rsidRPr="00140C27" w:rsidRDefault="00BA7210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7210">
              <w:rPr>
                <w:rFonts w:ascii="Arial" w:hAnsi="Arial" w:cs="Arial"/>
                <w:bCs/>
              </w:rPr>
              <w:t>Świadczenie usług żywienia pacjentów szpitala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BA7210" w:rsidRPr="00140C27" w14:paraId="0D5AF817" w14:textId="77777777" w:rsidTr="008D4896">
        <w:tc>
          <w:tcPr>
            <w:tcW w:w="2268" w:type="dxa"/>
            <w:shd w:val="clear" w:color="auto" w:fill="auto"/>
          </w:tcPr>
          <w:p w14:paraId="4C4B5601" w14:textId="77777777" w:rsidR="00BA7210" w:rsidRPr="00140C27" w:rsidRDefault="00BA7210" w:rsidP="008D489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12F4447" w14:textId="77777777" w:rsidR="00BA7210" w:rsidRPr="00140C27" w:rsidRDefault="00BA7210" w:rsidP="008D489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7210">
              <w:rPr>
                <w:rFonts w:ascii="Arial" w:hAnsi="Arial" w:cs="Arial"/>
                <w:bCs/>
              </w:rPr>
              <w:t>SZP-271-31/25</w:t>
            </w:r>
          </w:p>
        </w:tc>
      </w:tr>
    </w:tbl>
    <w:p w14:paraId="75EC48D8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04B37E8C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750A644C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2AB6B497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3E3ADDCC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735BA5E3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2DB68376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1DF7D9F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4870E2B8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C621C4C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4DDE1ECE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5D50B5FA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08318B2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5AE47FB3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0B03EC0B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1E0FA7AF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30572F1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1BB5872E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ABE8DB2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59A0B259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04E6EF01" w14:textId="0904E763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579FC4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5pt;height:20.05pt" o:ole="">
                  <v:imagedata r:id="rId8" o:title=""/>
                </v:shape>
                <w:control r:id="rId9" w:name="OptionButton1" w:shapeid="_x0000_i1041"/>
              </w:object>
            </w:r>
          </w:p>
          <w:p w14:paraId="2A6BB7B5" w14:textId="45F501C3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3D0341E">
                <v:shape id="_x0000_i1043" type="#_x0000_t75" style="width:314.3pt;height:20.05pt" o:ole="">
                  <v:imagedata r:id="rId10" o:title=""/>
                </v:shape>
                <w:control r:id="rId11" w:name="OptionButton2" w:shapeid="_x0000_i1043"/>
              </w:object>
            </w:r>
          </w:p>
          <w:p w14:paraId="01735307" w14:textId="6CAA6D8C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556C4291">
                <v:shape id="_x0000_i1045" type="#_x0000_t75" style="width:314.3pt;height:20.05pt" o:ole="">
                  <v:imagedata r:id="rId12" o:title=""/>
                </v:shape>
                <w:control r:id="rId13" w:name="OptionButton3" w:shapeid="_x0000_i1045"/>
              </w:object>
            </w:r>
          </w:p>
          <w:p w14:paraId="4044F6D4" w14:textId="29A69EC3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5429C44">
                <v:shape id="_x0000_i1047" type="#_x0000_t75" style="width:314.3pt;height:20.05pt" o:ole="">
                  <v:imagedata r:id="rId14" o:title=""/>
                </v:shape>
                <w:control r:id="rId15" w:name="OptionButton4" w:shapeid="_x0000_i1047"/>
              </w:object>
            </w:r>
          </w:p>
          <w:p w14:paraId="30BE0134" w14:textId="373EF2EC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5771A7EE">
                <v:shape id="_x0000_i1049" type="#_x0000_t75" style="width:314.3pt;height:20.05pt" o:ole="">
                  <v:imagedata r:id="rId16" o:title=""/>
                </v:shape>
                <w:control r:id="rId17" w:name="OptionButton5" w:shapeid="_x0000_i1049"/>
              </w:object>
            </w:r>
          </w:p>
          <w:p w14:paraId="0440F333" w14:textId="39F1A86F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E443D63">
                <v:shape id="_x0000_i1051" type="#_x0000_t75" style="width:108.3pt;height:20.0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0B4EB8EA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661894EA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5815BFC8" w14:textId="72573B56"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</w:t>
      </w:r>
      <w:r w:rsidR="00460AC4">
        <w:rPr>
          <w:rFonts w:ascii="Arial" w:hAnsi="Arial" w:cs="Arial"/>
        </w:rPr>
        <w:t xml:space="preserve"> podaną w formularzu cenowym (zał. nr 2a do SWZ).</w:t>
      </w:r>
    </w:p>
    <w:p w14:paraId="4F100E58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360324D4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31A8B135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2FA31014" w14:textId="77777777" w:rsidR="00BA7210" w:rsidRDefault="00FF57EE" w:rsidP="00BA7210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1DAC903B" w14:textId="77777777" w:rsidR="00BA7210" w:rsidRDefault="00BA7210" w:rsidP="00BA7210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na potwierdzenie czego wnieśliśmy wadium w wysokości ……………..… PLN, w formie: …………………………………………………………………………………</w:t>
      </w:r>
    </w:p>
    <w:p w14:paraId="0025ED6C" w14:textId="77777777" w:rsidR="00BA7210" w:rsidRDefault="00BA7210" w:rsidP="00BA7210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Wadium należy zwrócić przelewem </w:t>
      </w:r>
      <w:r w:rsidRPr="00B87AFB">
        <w:rPr>
          <w:rFonts w:ascii="Arial" w:hAnsi="Arial" w:cs="Arial"/>
        </w:rPr>
        <w:t>na rachunek bankowy o numerze:</w:t>
      </w:r>
      <w:r>
        <w:rPr>
          <w:rFonts w:ascii="Arial" w:hAnsi="Arial" w:cs="Arial"/>
        </w:rPr>
        <w:t xml:space="preserve"> …………………………………………………………………………………………….</w:t>
      </w:r>
    </w:p>
    <w:p w14:paraId="4A11EE5F" w14:textId="77777777" w:rsidR="00BA7210" w:rsidRPr="00C754AE" w:rsidRDefault="00BA7210" w:rsidP="006D00C6">
      <w:pPr>
        <w:pStyle w:val="Akapitzlist"/>
        <w:spacing w:before="120"/>
        <w:ind w:left="567"/>
        <w:jc w:val="both"/>
        <w:rPr>
          <w:rFonts w:ascii="Arial" w:hAnsi="Arial" w:cs="Arial"/>
          <w:color w:val="0070C0"/>
          <w:sz w:val="16"/>
          <w:szCs w:val="16"/>
        </w:rPr>
      </w:pPr>
      <w:bookmarkStart w:id="0" w:name="_Hlk202862786"/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wypełnić </w:t>
      </w:r>
      <w:bookmarkEnd w:id="0"/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w przypadku wniesienia wadium w formie pieniądza)</w:t>
      </w:r>
    </w:p>
    <w:p w14:paraId="2CF29DD0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195B287D" w14:textId="65ADDDB1" w:rsidR="006D00C6" w:rsidRDefault="006D00C6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adres zakładu, w którym będą wykonywane usługi przygotowywania posiłków dla zamawiającego: …………………………………………………………………….</w:t>
      </w:r>
    </w:p>
    <w:p w14:paraId="5A1EAD8F" w14:textId="2CC45D6B" w:rsidR="006D00C6" w:rsidRDefault="006D00C6" w:rsidP="006D00C6">
      <w:pPr>
        <w:pStyle w:val="Akapitzlist"/>
        <w:spacing w:before="120" w:line="360" w:lineRule="auto"/>
        <w:ind w:left="2691" w:firstLine="141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>
        <w:rPr>
          <w:rFonts w:ascii="Arial" w:hAnsi="Arial" w:cs="Arial"/>
          <w:i/>
          <w:iCs/>
          <w:color w:val="0070C0"/>
          <w:sz w:val="20"/>
          <w:szCs w:val="20"/>
        </w:rPr>
        <w:t>podać)</w:t>
      </w:r>
    </w:p>
    <w:p w14:paraId="3C7EBF87" w14:textId="792847F3" w:rsidR="006D00C6" w:rsidRDefault="006D00C6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zapewnimy utrzymanie stanu zatrudnienia, koniecznego do wykonywania ciągłości usługi.</w:t>
      </w:r>
    </w:p>
    <w:p w14:paraId="7FC5D28C" w14:textId="6FA29855" w:rsidR="00D5288A" w:rsidRDefault="00A36538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 dostarcz</w:t>
      </w:r>
      <w:r w:rsidR="008F537A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nia posiłków w opakowaniach jednorazowych (zgodnie z opisem </w:t>
      </w:r>
      <w:r w:rsidR="00937BA0">
        <w:rPr>
          <w:rFonts w:ascii="Arial" w:hAnsi="Arial" w:cs="Arial"/>
        </w:rPr>
        <w:t xml:space="preserve">przedmiotu zamówienia </w:t>
      </w:r>
      <w:r>
        <w:rPr>
          <w:rFonts w:ascii="Arial" w:hAnsi="Arial" w:cs="Arial"/>
        </w:rPr>
        <w:t>w zał. nr 1 do SWZ), posiłki te dostarcz</w:t>
      </w:r>
      <w:r w:rsidR="00D5288A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ne </w:t>
      </w:r>
      <w:r w:rsidR="00D5288A">
        <w:rPr>
          <w:rFonts w:ascii="Arial" w:hAnsi="Arial" w:cs="Arial"/>
        </w:rPr>
        <w:t>będą</w:t>
      </w:r>
      <w:r>
        <w:rPr>
          <w:rFonts w:ascii="Arial" w:hAnsi="Arial" w:cs="Arial"/>
        </w:rPr>
        <w:t xml:space="preserve"> w jednorazowych opakowaniach: </w:t>
      </w:r>
    </w:p>
    <w:p w14:paraId="0E4A4575" w14:textId="31D6F227" w:rsidR="00D5288A" w:rsidRPr="00AF18AD" w:rsidRDefault="00D5288A" w:rsidP="00D5288A">
      <w:pPr>
        <w:pStyle w:val="Akapitzlist"/>
        <w:spacing w:before="120" w:line="360" w:lineRule="auto"/>
        <w:ind w:left="567"/>
        <w:jc w:val="both"/>
        <w:rPr>
          <w:rFonts w:ascii="Arial" w:hAnsi="Arial" w:cs="Arial"/>
          <w:b/>
          <w:bCs/>
        </w:rPr>
      </w:pPr>
      <w:r w:rsidRPr="00AF18AD">
        <w:rPr>
          <w:rFonts w:ascii="Arial" w:hAnsi="Arial" w:cs="Arial"/>
          <w:b/>
          <w:bCs/>
        </w:rPr>
        <w:t xml:space="preserve">a) </w:t>
      </w:r>
      <w:r w:rsidR="00A36538" w:rsidRPr="00AF18AD">
        <w:rPr>
          <w:rFonts w:ascii="Arial" w:hAnsi="Arial" w:cs="Arial"/>
          <w:b/>
          <w:bCs/>
        </w:rPr>
        <w:t>ekologicznych</w:t>
      </w:r>
      <w:r w:rsidR="00937BA0" w:rsidRPr="00AF18AD">
        <w:rPr>
          <w:rFonts w:ascii="Arial" w:hAnsi="Arial" w:cs="Arial"/>
          <w:b/>
          <w:bCs/>
        </w:rPr>
        <w:t xml:space="preserve">, tj. biodegradowalnych lub </w:t>
      </w:r>
      <w:proofErr w:type="spellStart"/>
      <w:r w:rsidR="00937BA0" w:rsidRPr="00AF18AD">
        <w:rPr>
          <w:rFonts w:ascii="Arial" w:hAnsi="Arial" w:cs="Arial"/>
          <w:b/>
          <w:bCs/>
        </w:rPr>
        <w:t>kompostowalnych</w:t>
      </w:r>
      <w:proofErr w:type="spellEnd"/>
    </w:p>
    <w:p w14:paraId="6BABE8DE" w14:textId="2F263D00" w:rsidR="00AF18AD" w:rsidRPr="00AF18AD" w:rsidRDefault="00D5288A" w:rsidP="00AF18AD">
      <w:pPr>
        <w:pStyle w:val="Akapitzlist"/>
        <w:spacing w:before="120" w:line="360" w:lineRule="auto"/>
        <w:ind w:left="567"/>
        <w:jc w:val="both"/>
        <w:rPr>
          <w:rFonts w:ascii="Arial" w:hAnsi="Arial" w:cs="Arial"/>
          <w:b/>
          <w:bCs/>
        </w:rPr>
      </w:pPr>
      <w:r w:rsidRPr="00AF18AD">
        <w:rPr>
          <w:rFonts w:ascii="Arial" w:hAnsi="Arial" w:cs="Arial"/>
          <w:b/>
          <w:bCs/>
        </w:rPr>
        <w:t xml:space="preserve">b) </w:t>
      </w:r>
      <w:r w:rsidR="00A36538" w:rsidRPr="00AF18AD">
        <w:rPr>
          <w:rFonts w:ascii="Arial" w:hAnsi="Arial" w:cs="Arial"/>
          <w:b/>
          <w:bCs/>
        </w:rPr>
        <w:t>pla</w:t>
      </w:r>
      <w:r w:rsidRPr="00AF18AD">
        <w:rPr>
          <w:rFonts w:ascii="Arial" w:hAnsi="Arial" w:cs="Arial"/>
          <w:b/>
          <w:bCs/>
        </w:rPr>
        <w:t>s</w:t>
      </w:r>
      <w:r w:rsidR="00A36538" w:rsidRPr="00AF18AD">
        <w:rPr>
          <w:rFonts w:ascii="Arial" w:hAnsi="Arial" w:cs="Arial"/>
          <w:b/>
          <w:bCs/>
        </w:rPr>
        <w:t>tikowych</w:t>
      </w:r>
      <w:r w:rsidR="00AF18AD" w:rsidRPr="00AF18AD">
        <w:rPr>
          <w:rFonts w:ascii="Arial" w:hAnsi="Arial" w:cs="Arial"/>
          <w:b/>
          <w:bCs/>
          <w:color w:val="0070C0"/>
        </w:rPr>
        <w:t>*</w:t>
      </w:r>
    </w:p>
    <w:p w14:paraId="5B735471" w14:textId="52840E52" w:rsidR="00D5288A" w:rsidRPr="00AF18AD" w:rsidRDefault="00AF18AD" w:rsidP="00AF18AD">
      <w:pPr>
        <w:pStyle w:val="Akapitzlist"/>
        <w:spacing w:before="120" w:line="360" w:lineRule="auto"/>
        <w:ind w:left="567"/>
        <w:jc w:val="both"/>
        <w:rPr>
          <w:rFonts w:ascii="Arial" w:hAnsi="Arial" w:cs="Arial"/>
          <w:sz w:val="28"/>
          <w:szCs w:val="28"/>
        </w:rPr>
      </w:pPr>
      <w:r w:rsidRPr="00AF18AD">
        <w:rPr>
          <w:rFonts w:ascii="Arial" w:hAnsi="Arial" w:cs="Arial"/>
          <w:color w:val="0070C0"/>
          <w:sz w:val="22"/>
          <w:szCs w:val="22"/>
        </w:rPr>
        <w:t>*</w:t>
      </w:r>
      <w:r w:rsidR="00D5288A" w:rsidRPr="00AF18AD">
        <w:rPr>
          <w:rFonts w:ascii="Arial" w:hAnsi="Arial" w:cs="Arial"/>
          <w:color w:val="0070C0"/>
          <w:sz w:val="22"/>
          <w:szCs w:val="22"/>
        </w:rPr>
        <w:t>niepotrzebne skreślić (vide kryteria oceny ofert</w:t>
      </w:r>
      <w:r w:rsidRPr="00AF18AD">
        <w:rPr>
          <w:rFonts w:ascii="Arial" w:hAnsi="Arial" w:cs="Arial"/>
          <w:color w:val="0070C0"/>
          <w:sz w:val="22"/>
          <w:szCs w:val="22"/>
        </w:rPr>
        <w:t xml:space="preserve"> - pkt 22.2 SWZ</w:t>
      </w:r>
      <w:r w:rsidR="00D5288A" w:rsidRPr="00AF18AD">
        <w:rPr>
          <w:rFonts w:ascii="Arial" w:hAnsi="Arial" w:cs="Arial"/>
          <w:color w:val="0070C0"/>
          <w:sz w:val="22"/>
          <w:szCs w:val="22"/>
        </w:rPr>
        <w:t>).</w:t>
      </w:r>
    </w:p>
    <w:p w14:paraId="1E6BE717" w14:textId="1208DE58" w:rsidR="00DB068E" w:rsidRPr="00937BA0" w:rsidRDefault="00DB068E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937BA0">
        <w:rPr>
          <w:rFonts w:ascii="Arial" w:hAnsi="Arial" w:cs="Arial"/>
        </w:rPr>
        <w:t xml:space="preserve">oferujemy </w:t>
      </w:r>
      <w:r w:rsidR="00E179AE" w:rsidRPr="00937BA0">
        <w:rPr>
          <w:rFonts w:ascii="Arial" w:hAnsi="Arial" w:cs="Arial"/>
        </w:rPr>
        <w:t>czas reakcji na usunięcie stwierdzonych niezgodności w dostawie posiłków</w:t>
      </w:r>
      <w:r w:rsidRPr="00937BA0">
        <w:rPr>
          <w:rFonts w:ascii="Arial" w:hAnsi="Arial" w:cs="Arial"/>
        </w:rPr>
        <w:t>:</w:t>
      </w:r>
    </w:p>
    <w:p w14:paraId="27E3EC3C" w14:textId="6292CB0C" w:rsidR="00937BA0" w:rsidRPr="00AF18AD" w:rsidRDefault="00DB068E" w:rsidP="00937BA0">
      <w:pPr>
        <w:pStyle w:val="Akapitzlist"/>
        <w:numPr>
          <w:ilvl w:val="0"/>
          <w:numId w:val="5"/>
        </w:numPr>
        <w:spacing w:before="120" w:line="360" w:lineRule="auto"/>
        <w:jc w:val="both"/>
        <w:rPr>
          <w:rFonts w:ascii="Arial" w:hAnsi="Arial" w:cs="Arial"/>
          <w:b/>
          <w:bCs/>
        </w:rPr>
      </w:pPr>
      <w:r w:rsidRPr="00AF18AD">
        <w:rPr>
          <w:rFonts w:ascii="Arial" w:hAnsi="Arial" w:cs="Arial"/>
          <w:b/>
          <w:bCs/>
        </w:rPr>
        <w:t xml:space="preserve">do </w:t>
      </w:r>
      <w:r w:rsidR="00937BA0" w:rsidRPr="00AF18AD">
        <w:rPr>
          <w:rFonts w:ascii="Arial" w:hAnsi="Arial" w:cs="Arial"/>
          <w:b/>
          <w:bCs/>
        </w:rPr>
        <w:t>20</w:t>
      </w:r>
      <w:r w:rsidRPr="00AF18AD">
        <w:rPr>
          <w:rFonts w:ascii="Arial" w:hAnsi="Arial" w:cs="Arial"/>
          <w:b/>
          <w:bCs/>
        </w:rPr>
        <w:t xml:space="preserve"> minut włącznie</w:t>
      </w:r>
    </w:p>
    <w:p w14:paraId="3CCD0E80" w14:textId="6F4C920D" w:rsidR="00AF18AD" w:rsidRPr="00AF18AD" w:rsidRDefault="00937BA0" w:rsidP="00937BA0">
      <w:pPr>
        <w:pStyle w:val="Akapitzlist"/>
        <w:numPr>
          <w:ilvl w:val="0"/>
          <w:numId w:val="5"/>
        </w:numPr>
        <w:spacing w:before="120" w:line="360" w:lineRule="auto"/>
        <w:jc w:val="both"/>
        <w:rPr>
          <w:rFonts w:ascii="Arial" w:hAnsi="Arial" w:cs="Arial"/>
          <w:b/>
          <w:bCs/>
        </w:rPr>
      </w:pPr>
      <w:r w:rsidRPr="00AF18AD">
        <w:rPr>
          <w:rFonts w:ascii="Arial" w:hAnsi="Arial" w:cs="Arial"/>
          <w:b/>
          <w:bCs/>
        </w:rPr>
        <w:t xml:space="preserve">powyżej 20 minut </w:t>
      </w:r>
      <w:r w:rsidR="00DB068E" w:rsidRPr="00AF18AD">
        <w:rPr>
          <w:rFonts w:ascii="Arial" w:hAnsi="Arial" w:cs="Arial"/>
          <w:b/>
          <w:bCs/>
        </w:rPr>
        <w:t>do 30 minut włącznie</w:t>
      </w:r>
      <w:r w:rsidR="00AF18AD" w:rsidRPr="00AF18AD">
        <w:rPr>
          <w:rFonts w:ascii="Arial" w:hAnsi="Arial" w:cs="Arial"/>
          <w:b/>
          <w:bCs/>
          <w:color w:val="0070C0"/>
        </w:rPr>
        <w:t>*</w:t>
      </w:r>
    </w:p>
    <w:p w14:paraId="2AECEA6A" w14:textId="21B21E91" w:rsidR="00DB068E" w:rsidRPr="00937BA0" w:rsidRDefault="00AF18AD" w:rsidP="00AF18AD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*</w:t>
      </w:r>
      <w:r w:rsidR="00DB068E" w:rsidRPr="00AF18AD">
        <w:rPr>
          <w:rFonts w:ascii="Arial" w:hAnsi="Arial" w:cs="Arial"/>
          <w:color w:val="0070C0"/>
          <w:sz w:val="22"/>
          <w:szCs w:val="22"/>
        </w:rPr>
        <w:t>niepotrzebne skreślić (vide kryteria oceny ofert)</w:t>
      </w:r>
      <w:r w:rsidR="00DB068E" w:rsidRPr="00AF18AD">
        <w:rPr>
          <w:rFonts w:ascii="Arial" w:hAnsi="Arial" w:cs="Arial"/>
          <w:sz w:val="22"/>
          <w:szCs w:val="22"/>
        </w:rPr>
        <w:t>.</w:t>
      </w:r>
    </w:p>
    <w:p w14:paraId="729CFA9E" w14:textId="0101000F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6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2977"/>
        <w:gridCol w:w="2410"/>
        <w:gridCol w:w="2552"/>
      </w:tblGrid>
      <w:tr w:rsidR="00AA4532" w:rsidRPr="00BE474D" w14:paraId="12673C28" w14:textId="2D5E9F5C" w:rsidTr="00AA453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47793C" w14:textId="77777777" w:rsidR="00AA4532" w:rsidRPr="00BE474D" w:rsidRDefault="00AA4532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002B3C2" w14:textId="77777777" w:rsidR="00AA4532" w:rsidRPr="00BE474D" w:rsidRDefault="00AA4532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2B705D3" w14:textId="77777777" w:rsidR="00AA4532" w:rsidRPr="00BE474D" w:rsidRDefault="00AA4532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76979C74" w14:textId="77777777" w:rsidR="00AA4532" w:rsidRDefault="00AA4532" w:rsidP="00AA4532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Wartość części zamówienia stanowi ponad 10% wartości zamówienia </w:t>
            </w:r>
          </w:p>
          <w:p w14:paraId="22144E70" w14:textId="315A0966" w:rsidR="00AA4532" w:rsidRPr="00BE474D" w:rsidRDefault="00AA4532" w:rsidP="00AA4532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(należy wpisać TAK lub NIE)</w:t>
            </w:r>
          </w:p>
        </w:tc>
      </w:tr>
      <w:tr w:rsidR="00AA4532" w:rsidRPr="00BE474D" w14:paraId="582340E2" w14:textId="0011D324" w:rsidTr="00AA4532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7B8F78" w14:textId="77777777" w:rsidR="00AA4532" w:rsidRPr="00BE474D" w:rsidRDefault="00AA4532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3BA644" w14:textId="77777777" w:rsidR="00AA4532" w:rsidRPr="00BE474D" w:rsidRDefault="00AA4532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656F9" w14:textId="77777777" w:rsidR="00AA4532" w:rsidRPr="00BE474D" w:rsidRDefault="00AA4532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DDC540" w14:textId="77777777" w:rsidR="00AA4532" w:rsidRPr="00BE474D" w:rsidRDefault="00AA4532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AA4532" w:rsidRPr="00BE474D" w14:paraId="053884A8" w14:textId="44E4F26E" w:rsidTr="00AA4532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7D014E" w14:textId="77777777" w:rsidR="00AA4532" w:rsidRPr="00BE474D" w:rsidRDefault="00AA4532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7FA0E" w14:textId="77777777" w:rsidR="00AA4532" w:rsidRPr="00BE474D" w:rsidRDefault="00AA4532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0DA6D" w14:textId="77777777" w:rsidR="00AA4532" w:rsidRPr="00BE474D" w:rsidRDefault="00AA4532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3546B2" w14:textId="77777777" w:rsidR="00AA4532" w:rsidRPr="00BE474D" w:rsidRDefault="00AA4532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66E2064B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08184BFB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2727A2C5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369C1717" w14:textId="3CABC141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5AF3D654">
          <v:shape id="_x0000_i1053" type="#_x0000_t75" style="width:142.75pt;height:17.55pt" o:ole="">
            <v:imagedata r:id="rId20" o:title=""/>
          </v:shape>
          <w:control r:id="rId21" w:name="CheckBox1" w:shapeid="_x0000_i1053"/>
        </w:object>
      </w:r>
    </w:p>
    <w:p w14:paraId="1D2E97B0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proofErr w:type="spellStart"/>
      <w:r w:rsidR="004717F6" w:rsidRPr="004717F6">
        <w:rPr>
          <w:rFonts w:ascii="Arial" w:hAnsi="Arial" w:cs="Arial"/>
          <w:bCs/>
        </w:rPr>
        <w:t>t.j</w:t>
      </w:r>
      <w:proofErr w:type="spellEnd"/>
      <w:r w:rsidR="004717F6" w:rsidRPr="004717F6">
        <w:rPr>
          <w:rFonts w:ascii="Arial" w:hAnsi="Arial" w:cs="Arial"/>
          <w:bCs/>
        </w:rPr>
        <w:t>. Dz.U. z 2024r. poz. 361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1F7DF59C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3E441DC4" w14:textId="73D25B43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57724CC6">
          <v:shape id="_x0000_i1055" type="#_x0000_t75" style="width:180.95pt;height:21.9pt" o:ole="">
            <v:imagedata r:id="rId22" o:title=""/>
          </v:shape>
          <w:control r:id="rId23" w:name="CheckBox2" w:shapeid="_x0000_i1055"/>
        </w:object>
      </w:r>
    </w:p>
    <w:p w14:paraId="5636B59A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proofErr w:type="spellStart"/>
      <w:r w:rsidR="004717F6" w:rsidRPr="004717F6">
        <w:rPr>
          <w:rFonts w:ascii="Arial" w:hAnsi="Arial" w:cs="Arial"/>
          <w:bCs/>
        </w:rPr>
        <w:t>t.j</w:t>
      </w:r>
      <w:proofErr w:type="spellEnd"/>
      <w:r w:rsidR="004717F6" w:rsidRPr="004717F6">
        <w:rPr>
          <w:rFonts w:ascii="Arial" w:hAnsi="Arial" w:cs="Arial"/>
          <w:bCs/>
        </w:rPr>
        <w:t>. Dz.U. z 2024r. poz. 361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20BE0A76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BE1C72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FA15CA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C6C9C2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AF7F9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51B1FB82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4257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DFC7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BC1A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08B0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3D662CAB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A892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CC90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9EBC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765B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3CC7A62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79AC355D" w14:textId="77777777" w:rsidTr="00B56BE6">
        <w:tc>
          <w:tcPr>
            <w:tcW w:w="1984" w:type="dxa"/>
            <w:shd w:val="clear" w:color="auto" w:fill="auto"/>
            <w:vAlign w:val="center"/>
          </w:tcPr>
          <w:p w14:paraId="267FC869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0F383093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693E761F" w14:textId="77777777" w:rsidTr="00B56BE6">
        <w:tc>
          <w:tcPr>
            <w:tcW w:w="1984" w:type="dxa"/>
            <w:shd w:val="clear" w:color="auto" w:fill="auto"/>
            <w:vAlign w:val="center"/>
          </w:tcPr>
          <w:p w14:paraId="5E88394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2B0B3D61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5FF9CC94" w14:textId="77777777" w:rsidTr="00B56BE6">
        <w:tc>
          <w:tcPr>
            <w:tcW w:w="1984" w:type="dxa"/>
            <w:shd w:val="clear" w:color="auto" w:fill="auto"/>
            <w:vAlign w:val="center"/>
          </w:tcPr>
          <w:p w14:paraId="1C4672D5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lastRenderedPageBreak/>
              <w:t>e-mail</w:t>
            </w:r>
          </w:p>
        </w:tc>
        <w:tc>
          <w:tcPr>
            <w:tcW w:w="6836" w:type="dxa"/>
            <w:shd w:val="clear" w:color="auto" w:fill="auto"/>
          </w:tcPr>
          <w:p w14:paraId="55B01A9D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0D2A37EA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27AFBFEF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1C6308F2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1E5AEC94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2132BA3E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321F9326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005CDC3F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B0473" w14:textId="77777777" w:rsidR="00765A96" w:rsidRDefault="00765A96" w:rsidP="00FF57EE">
      <w:r>
        <w:separator/>
      </w:r>
    </w:p>
  </w:endnote>
  <w:endnote w:type="continuationSeparator" w:id="0">
    <w:p w14:paraId="2789858E" w14:textId="77777777" w:rsidR="00765A96" w:rsidRDefault="00765A9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F2B35" w14:textId="77777777" w:rsidR="00BA7210" w:rsidRDefault="00BA72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A7FA5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33ADA" w14:textId="77777777" w:rsidR="00BA7210" w:rsidRDefault="00BA72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9D1E1" w14:textId="77777777" w:rsidR="00765A96" w:rsidRDefault="00765A96" w:rsidP="00FF57EE">
      <w:r>
        <w:separator/>
      </w:r>
    </w:p>
  </w:footnote>
  <w:footnote w:type="continuationSeparator" w:id="0">
    <w:p w14:paraId="32B6229C" w14:textId="77777777" w:rsidR="00765A96" w:rsidRDefault="00765A96" w:rsidP="00FF57EE">
      <w:r>
        <w:continuationSeparator/>
      </w:r>
    </w:p>
  </w:footnote>
  <w:footnote w:id="1">
    <w:p w14:paraId="22915392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3C3FBEE3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="00216425"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="00216425" w:rsidRPr="00216425">
        <w:rPr>
          <w:rFonts w:ascii="Arial" w:hAnsi="Arial" w:cs="Arial"/>
          <w:color w:val="0070C0"/>
          <w:sz w:val="18"/>
          <w:szCs w:val="18"/>
        </w:rPr>
        <w:t>. Dz. U. z 202</w:t>
      </w:r>
      <w:r w:rsidR="004717F6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4717F6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748AEE4E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10E514C9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3F5B0C9B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22FF68E2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3B676006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C4796" w14:textId="77777777" w:rsidR="00BA7210" w:rsidRDefault="00BA72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10A92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BA7210">
      <w:rPr>
        <w:sz w:val="20"/>
        <w:szCs w:val="20"/>
      </w:rPr>
      <w:t>SZP-271-31/25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B743A" w14:textId="77777777" w:rsidR="00BA7210" w:rsidRDefault="00BA72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5A068F"/>
    <w:multiLevelType w:val="hybridMultilevel"/>
    <w:tmpl w:val="701C75EC"/>
    <w:lvl w:ilvl="0" w:tplc="393C28D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94735079">
    <w:abstractNumId w:val="3"/>
  </w:num>
  <w:num w:numId="2" w16cid:durableId="545525624">
    <w:abstractNumId w:val="1"/>
  </w:num>
  <w:num w:numId="3" w16cid:durableId="760416730">
    <w:abstractNumId w:val="2"/>
  </w:num>
  <w:num w:numId="4" w16cid:durableId="463936300">
    <w:abstractNumId w:val="4"/>
  </w:num>
  <w:num w:numId="5" w16cid:durableId="1552838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5A96"/>
    <w:rsid w:val="00025E59"/>
    <w:rsid w:val="00077EBA"/>
    <w:rsid w:val="001063D3"/>
    <w:rsid w:val="0011081E"/>
    <w:rsid w:val="001129C0"/>
    <w:rsid w:val="00140C27"/>
    <w:rsid w:val="00193F60"/>
    <w:rsid w:val="0019553A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15E81"/>
    <w:rsid w:val="00460AC4"/>
    <w:rsid w:val="004717F6"/>
    <w:rsid w:val="00497AEE"/>
    <w:rsid w:val="004C59EC"/>
    <w:rsid w:val="004D4F17"/>
    <w:rsid w:val="004D5A42"/>
    <w:rsid w:val="004E4F1B"/>
    <w:rsid w:val="00525EFF"/>
    <w:rsid w:val="005564F9"/>
    <w:rsid w:val="00563DC0"/>
    <w:rsid w:val="005722FE"/>
    <w:rsid w:val="00574A9C"/>
    <w:rsid w:val="005844F6"/>
    <w:rsid w:val="005D6DA1"/>
    <w:rsid w:val="005F6F5F"/>
    <w:rsid w:val="00640768"/>
    <w:rsid w:val="00650936"/>
    <w:rsid w:val="006522FA"/>
    <w:rsid w:val="006B63D6"/>
    <w:rsid w:val="006C641D"/>
    <w:rsid w:val="006D00C6"/>
    <w:rsid w:val="006D09E0"/>
    <w:rsid w:val="006E3E28"/>
    <w:rsid w:val="00765A96"/>
    <w:rsid w:val="007D475B"/>
    <w:rsid w:val="007E331F"/>
    <w:rsid w:val="007F3E87"/>
    <w:rsid w:val="00814ACA"/>
    <w:rsid w:val="008C5531"/>
    <w:rsid w:val="008F537A"/>
    <w:rsid w:val="009312B4"/>
    <w:rsid w:val="00932E17"/>
    <w:rsid w:val="00937BA0"/>
    <w:rsid w:val="009569B2"/>
    <w:rsid w:val="0097776D"/>
    <w:rsid w:val="00983D1D"/>
    <w:rsid w:val="009B316D"/>
    <w:rsid w:val="009D75A8"/>
    <w:rsid w:val="00A23973"/>
    <w:rsid w:val="00A30343"/>
    <w:rsid w:val="00A36538"/>
    <w:rsid w:val="00A50E18"/>
    <w:rsid w:val="00A8509D"/>
    <w:rsid w:val="00AA39D6"/>
    <w:rsid w:val="00AA4532"/>
    <w:rsid w:val="00AE2ACB"/>
    <w:rsid w:val="00AF18AD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A7210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5288A"/>
    <w:rsid w:val="00D554C7"/>
    <w:rsid w:val="00D5631A"/>
    <w:rsid w:val="00D613AB"/>
    <w:rsid w:val="00DB068E"/>
    <w:rsid w:val="00DB13EB"/>
    <w:rsid w:val="00DC336F"/>
    <w:rsid w:val="00E1735C"/>
    <w:rsid w:val="00E179AE"/>
    <w:rsid w:val="00EA28A0"/>
    <w:rsid w:val="00EB7584"/>
    <w:rsid w:val="00ED4154"/>
    <w:rsid w:val="00EF1FDB"/>
    <w:rsid w:val="00F03B80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1DCC8CEE"/>
  <w15:chartTrackingRefBased/>
  <w15:docId w15:val="{598D60A4-1848-4DE0-95DD-FC1C11FE8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630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2</cp:revision>
  <dcterms:created xsi:type="dcterms:W3CDTF">2025-07-25T12:35:00Z</dcterms:created>
  <dcterms:modified xsi:type="dcterms:W3CDTF">2025-07-25T12:35:00Z</dcterms:modified>
</cp:coreProperties>
</file>