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18529" w14:textId="77777777" w:rsidR="00FB7F50" w:rsidRPr="002245BE" w:rsidRDefault="0008740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8740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87401">
        <w:rPr>
          <w:sz w:val="22"/>
          <w:szCs w:val="22"/>
        </w:rPr>
        <w:t>2025-08-04</w:t>
      </w:r>
    </w:p>
    <w:p w14:paraId="47DE29A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0F172AB" w14:textId="77777777" w:rsidR="00087401" w:rsidRPr="00087401" w:rsidRDefault="00087401" w:rsidP="00FB7F50">
      <w:pPr>
        <w:spacing w:after="40"/>
        <w:rPr>
          <w:b/>
          <w:bCs/>
          <w:sz w:val="22"/>
          <w:szCs w:val="22"/>
        </w:rPr>
      </w:pPr>
      <w:r w:rsidRPr="00087401">
        <w:rPr>
          <w:b/>
          <w:bCs/>
          <w:sz w:val="22"/>
          <w:szCs w:val="22"/>
        </w:rPr>
        <w:t>Akademia Górniczo - Hutnicza</w:t>
      </w:r>
    </w:p>
    <w:p w14:paraId="39C8D307" w14:textId="77777777" w:rsidR="00087401" w:rsidRPr="00087401" w:rsidRDefault="00087401" w:rsidP="00FB7F50">
      <w:pPr>
        <w:spacing w:after="40"/>
        <w:rPr>
          <w:b/>
          <w:bCs/>
          <w:sz w:val="22"/>
          <w:szCs w:val="22"/>
        </w:rPr>
      </w:pPr>
      <w:r w:rsidRPr="00087401">
        <w:rPr>
          <w:b/>
          <w:bCs/>
          <w:sz w:val="22"/>
          <w:szCs w:val="22"/>
        </w:rPr>
        <w:t>im. Stanisława Staszica w Krakowie</w:t>
      </w:r>
    </w:p>
    <w:p w14:paraId="68548344" w14:textId="77777777" w:rsidR="00FB7F50" w:rsidRPr="002245BE" w:rsidRDefault="00087401" w:rsidP="00FB7F50">
      <w:pPr>
        <w:spacing w:after="40"/>
        <w:rPr>
          <w:b/>
          <w:bCs/>
          <w:sz w:val="22"/>
          <w:szCs w:val="22"/>
        </w:rPr>
      </w:pPr>
      <w:r w:rsidRPr="00087401">
        <w:rPr>
          <w:b/>
          <w:bCs/>
          <w:sz w:val="22"/>
          <w:szCs w:val="22"/>
        </w:rPr>
        <w:t>Dział Zamówień Publicznych</w:t>
      </w:r>
    </w:p>
    <w:p w14:paraId="0D3CABBC" w14:textId="77777777" w:rsidR="00FB7F50" w:rsidRPr="002245BE" w:rsidRDefault="00087401" w:rsidP="00FB7F50">
      <w:pPr>
        <w:rPr>
          <w:sz w:val="22"/>
          <w:szCs w:val="22"/>
        </w:rPr>
      </w:pPr>
      <w:r w:rsidRPr="0008740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87401">
        <w:rPr>
          <w:sz w:val="22"/>
          <w:szCs w:val="22"/>
        </w:rPr>
        <w:t>30</w:t>
      </w:r>
    </w:p>
    <w:p w14:paraId="6B951194" w14:textId="77777777" w:rsidR="00FB7F50" w:rsidRPr="002245BE" w:rsidRDefault="00087401" w:rsidP="00FB7F50">
      <w:pPr>
        <w:rPr>
          <w:sz w:val="22"/>
          <w:szCs w:val="22"/>
        </w:rPr>
      </w:pPr>
      <w:r w:rsidRPr="0008740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87401">
        <w:rPr>
          <w:sz w:val="22"/>
          <w:szCs w:val="22"/>
        </w:rPr>
        <w:t>Kraków</w:t>
      </w:r>
    </w:p>
    <w:p w14:paraId="50D0432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0AC96F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87401" w:rsidRPr="00607F9B" w14:paraId="51892407" w14:textId="77777777" w:rsidTr="00701F10">
        <w:trPr>
          <w:trHeight w:val="638"/>
        </w:trPr>
        <w:tc>
          <w:tcPr>
            <w:tcW w:w="959" w:type="dxa"/>
            <w:shd w:val="clear" w:color="auto" w:fill="auto"/>
          </w:tcPr>
          <w:p w14:paraId="5828683B" w14:textId="77777777" w:rsidR="00087401" w:rsidRPr="00607F9B" w:rsidRDefault="00087401" w:rsidP="00701F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338BDB" w14:textId="77777777" w:rsidR="00087401" w:rsidRPr="00607F9B" w:rsidRDefault="00087401" w:rsidP="00701F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8740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8740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87401">
              <w:rPr>
                <w:b/>
                <w:bCs/>
                <w:sz w:val="22"/>
                <w:szCs w:val="22"/>
              </w:rPr>
              <w:t>Opracowanie aktualizacji dokumentacji projektowej na potrzeby termomodernizacji pawilonu U-3 przy ul. Akademickiej 5 w Krakowie - DE-dzp.272-227/25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87401">
              <w:rPr>
                <w:b/>
                <w:sz w:val="22"/>
                <w:szCs w:val="22"/>
              </w:rPr>
              <w:t>DE-dzp.272-303/25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53807B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87401" w14:paraId="5C2BB438" w14:textId="77777777" w:rsidTr="00701F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18CFC41" w14:textId="77777777" w:rsidR="00087401" w:rsidRPr="00D26ED6" w:rsidRDefault="00087401" w:rsidP="00701F1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87401">
              <w:rPr>
                <w:b/>
                <w:sz w:val="22"/>
                <w:szCs w:val="22"/>
              </w:rPr>
              <w:t>WCCS Spółka z ograniczoną odpowiedzialnością</w:t>
            </w:r>
          </w:p>
          <w:p w14:paraId="38B61E5C" w14:textId="77777777" w:rsidR="00087401" w:rsidRPr="009F0E5C" w:rsidRDefault="00087401" w:rsidP="00701F10">
            <w:pPr>
              <w:jc w:val="both"/>
              <w:rPr>
                <w:bCs/>
                <w:sz w:val="22"/>
                <w:szCs w:val="22"/>
              </w:rPr>
            </w:pPr>
            <w:r w:rsidRPr="00087401">
              <w:rPr>
                <w:bCs/>
                <w:sz w:val="22"/>
                <w:szCs w:val="22"/>
              </w:rPr>
              <w:t>Lindego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87401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B7739B" w14:textId="77777777" w:rsidR="00087401" w:rsidRPr="009F0E5C" w:rsidRDefault="00087401" w:rsidP="00701F10">
            <w:pPr>
              <w:jc w:val="both"/>
              <w:rPr>
                <w:bCs/>
                <w:sz w:val="22"/>
                <w:szCs w:val="22"/>
              </w:rPr>
            </w:pPr>
            <w:r w:rsidRPr="00087401">
              <w:rPr>
                <w:bCs/>
                <w:sz w:val="22"/>
                <w:szCs w:val="22"/>
              </w:rPr>
              <w:t>30-148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87401">
              <w:rPr>
                <w:bCs/>
                <w:sz w:val="22"/>
                <w:szCs w:val="22"/>
              </w:rPr>
              <w:t>KRAKÓW</w:t>
            </w:r>
          </w:p>
          <w:p w14:paraId="41DAE663" w14:textId="77777777" w:rsidR="00087401" w:rsidRPr="00D26ED6" w:rsidRDefault="00087401" w:rsidP="00701F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C53F15" w14:textId="77777777" w:rsidR="00087401" w:rsidRDefault="00087401" w:rsidP="00701F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87401">
              <w:rPr>
                <w:sz w:val="22"/>
                <w:szCs w:val="22"/>
              </w:rPr>
              <w:t>Opracowanie aktualizacji dokumentacji projektowej na potrzeby termomodernizacji pawilonu U-3 przy ul. Akademickiej 5 w Krakowie - DE-dzp.272-303/25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B11B74E" w14:textId="77777777" w:rsidR="00087401" w:rsidRPr="00D26ED6" w:rsidRDefault="00087401" w:rsidP="00701F1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87401">
              <w:rPr>
                <w:b/>
                <w:sz w:val="22"/>
                <w:szCs w:val="22"/>
              </w:rPr>
              <w:t>178 000.00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1B231C1" w14:textId="77777777" w:rsidR="00087401" w:rsidRDefault="00087401" w:rsidP="00701F1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3ADB2F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2126"/>
        <w:gridCol w:w="1843"/>
      </w:tblGrid>
      <w:tr w:rsidR="00C74F40" w:rsidRPr="008567C7" w14:paraId="71A34E7D" w14:textId="77777777" w:rsidTr="00C74F40">
        <w:trPr>
          <w:trHeight w:val="510"/>
        </w:trPr>
        <w:tc>
          <w:tcPr>
            <w:tcW w:w="709" w:type="dxa"/>
            <w:vAlign w:val="center"/>
          </w:tcPr>
          <w:p w14:paraId="09B799C8" w14:textId="77777777" w:rsidR="00C74F40" w:rsidRPr="008567C7" w:rsidRDefault="00C74F4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63933E48" w14:textId="77777777" w:rsidR="00C74F40" w:rsidRPr="008567C7" w:rsidRDefault="00C74F4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2C94BF1" w14:textId="77777777" w:rsidR="00C74F40" w:rsidRPr="008567C7" w:rsidRDefault="00C74F4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1F7312BA" w14:textId="77777777" w:rsidR="00C74F40" w:rsidRPr="008567C7" w:rsidRDefault="00C74F4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projektanta (architekta)</w:t>
            </w:r>
          </w:p>
        </w:tc>
        <w:tc>
          <w:tcPr>
            <w:tcW w:w="1843" w:type="dxa"/>
            <w:vAlign w:val="center"/>
          </w:tcPr>
          <w:p w14:paraId="54CA581E" w14:textId="77777777" w:rsidR="00C74F40" w:rsidRPr="008567C7" w:rsidRDefault="00C74F4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74F40" w:rsidRPr="008567C7" w14:paraId="2E77C7A4" w14:textId="77777777" w:rsidTr="00C74F40">
        <w:tc>
          <w:tcPr>
            <w:tcW w:w="709" w:type="dxa"/>
            <w:vAlign w:val="center"/>
          </w:tcPr>
          <w:p w14:paraId="2106F837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236D118D" w14:textId="77777777" w:rsidR="00C74F40" w:rsidRPr="002B6761" w:rsidRDefault="00C74F40" w:rsidP="00701F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b/>
                <w:sz w:val="18"/>
                <w:szCs w:val="18"/>
              </w:rPr>
              <w:t>WCCS Spółka z ograniczoną odpowiedzialnością</w:t>
            </w:r>
          </w:p>
          <w:p w14:paraId="2A471136" w14:textId="77777777" w:rsidR="00C74F40" w:rsidRPr="008567C7" w:rsidRDefault="00C74F40" w:rsidP="00701F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Lindego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6C06EF" w14:textId="77777777" w:rsidR="00C74F40" w:rsidRPr="001B7815" w:rsidRDefault="00C74F40" w:rsidP="00701F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30-148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6252A8C8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 xml:space="preserve">  49,01</w:t>
            </w:r>
          </w:p>
        </w:tc>
        <w:tc>
          <w:tcPr>
            <w:tcW w:w="2126" w:type="dxa"/>
            <w:vAlign w:val="center"/>
          </w:tcPr>
          <w:p w14:paraId="1821F612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57AAE26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 xml:space="preserve">  89,01</w:t>
            </w:r>
          </w:p>
        </w:tc>
      </w:tr>
      <w:tr w:rsidR="00C74F40" w:rsidRPr="008567C7" w14:paraId="7DB5E2FE" w14:textId="77777777" w:rsidTr="00C74F40">
        <w:tc>
          <w:tcPr>
            <w:tcW w:w="709" w:type="dxa"/>
            <w:vAlign w:val="center"/>
          </w:tcPr>
          <w:p w14:paraId="44329E44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14:paraId="64EE7FAD" w14:textId="77777777" w:rsidR="00C74F40" w:rsidRPr="002B6761" w:rsidRDefault="00C74F40" w:rsidP="00701F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b/>
                <w:sz w:val="18"/>
                <w:szCs w:val="18"/>
              </w:rPr>
              <w:t>AKINT Sp. z o.o.</w:t>
            </w:r>
          </w:p>
          <w:p w14:paraId="2CA4FC0C" w14:textId="77777777" w:rsidR="00C74F40" w:rsidRPr="008567C7" w:rsidRDefault="00C74F40" w:rsidP="00701F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Wiertnicza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143a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06616EC" w14:textId="77777777" w:rsidR="00C74F40" w:rsidRPr="001B7815" w:rsidRDefault="00C74F40" w:rsidP="00701F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02-952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778A4F45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 xml:space="preserve">  47,03</w:t>
            </w:r>
          </w:p>
        </w:tc>
        <w:tc>
          <w:tcPr>
            <w:tcW w:w="2126" w:type="dxa"/>
            <w:vAlign w:val="center"/>
          </w:tcPr>
          <w:p w14:paraId="10100DB8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0CA6FFF4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 xml:space="preserve">  87,03</w:t>
            </w:r>
          </w:p>
        </w:tc>
      </w:tr>
      <w:tr w:rsidR="00C74F40" w:rsidRPr="008567C7" w14:paraId="67C4F7F9" w14:textId="77777777" w:rsidTr="00C74F40">
        <w:tc>
          <w:tcPr>
            <w:tcW w:w="709" w:type="dxa"/>
            <w:vAlign w:val="center"/>
          </w:tcPr>
          <w:p w14:paraId="45D222AF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29896985" w14:textId="77777777" w:rsidR="00C74F40" w:rsidRPr="002B6761" w:rsidRDefault="00C74F40" w:rsidP="00701F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BBF Architektoniczna Pracownia Projektowa Tomasz </w:t>
            </w:r>
            <w:proofErr w:type="spellStart"/>
            <w:r w:rsidRPr="00087401">
              <w:rPr>
                <w:rFonts w:ascii="Times New Roman" w:hAnsi="Times New Roman" w:cs="Times New Roman"/>
                <w:b/>
                <w:sz w:val="18"/>
                <w:szCs w:val="18"/>
              </w:rPr>
              <w:t>Blinowski</w:t>
            </w:r>
            <w:proofErr w:type="spellEnd"/>
          </w:p>
          <w:p w14:paraId="17A1D3E8" w14:textId="77777777" w:rsidR="00C74F40" w:rsidRPr="008567C7" w:rsidRDefault="00C74F40" w:rsidP="00701F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ul. Stanisława Skarbińskiego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/52</w:t>
            </w:r>
          </w:p>
          <w:p w14:paraId="364B34C9" w14:textId="77777777" w:rsidR="00C74F40" w:rsidRPr="001B7815" w:rsidRDefault="00C74F40" w:rsidP="00701F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30-071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8740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7E34E420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4E20890C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843" w:type="dxa"/>
            <w:vAlign w:val="center"/>
          </w:tcPr>
          <w:p w14:paraId="2A390015" w14:textId="77777777" w:rsidR="00C74F40" w:rsidRPr="008567C7" w:rsidRDefault="00C74F40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7401">
              <w:rPr>
                <w:rFonts w:ascii="Times New Roman" w:hAnsi="Times New Roman" w:cs="Times New Roman"/>
                <w:sz w:val="18"/>
                <w:szCs w:val="18"/>
              </w:rPr>
              <w:t xml:space="preserve">  84,00</w:t>
            </w:r>
          </w:p>
        </w:tc>
      </w:tr>
    </w:tbl>
    <w:p w14:paraId="0A69FD3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F235D0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AB4A4A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0BE7D" w14:textId="77777777" w:rsidR="0085708E" w:rsidRDefault="0085708E">
      <w:r>
        <w:separator/>
      </w:r>
    </w:p>
  </w:endnote>
  <w:endnote w:type="continuationSeparator" w:id="0">
    <w:p w14:paraId="6D7AB9FD" w14:textId="77777777" w:rsidR="0085708E" w:rsidRDefault="00857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3B24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81B7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12D4F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81B43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3AF8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2E4A6" w14:textId="77777777" w:rsidR="0085708E" w:rsidRDefault="0085708E">
      <w:r>
        <w:separator/>
      </w:r>
    </w:p>
  </w:footnote>
  <w:footnote w:type="continuationSeparator" w:id="0">
    <w:p w14:paraId="1DF8E37C" w14:textId="77777777" w:rsidR="0085708E" w:rsidRDefault="00857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D40A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8EAA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EECE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08E"/>
    <w:rsid w:val="00005838"/>
    <w:rsid w:val="00022322"/>
    <w:rsid w:val="00042497"/>
    <w:rsid w:val="00087401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5708E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74F40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75302"/>
  <w15:chartTrackingRefBased/>
  <w15:docId w15:val="{16879A0B-AF23-4F4B-9E8C-CE7C2BCB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228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2025-08-04T09:18:00Z</dcterms:created>
  <dcterms:modified xsi:type="dcterms:W3CDTF">2025-08-04T09:18:00Z</dcterms:modified>
</cp:coreProperties>
</file>