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3DE4B" w14:textId="77777777" w:rsidR="00FB7F50" w:rsidRPr="002245BE" w:rsidRDefault="0037787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7787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77870">
        <w:rPr>
          <w:sz w:val="22"/>
          <w:szCs w:val="22"/>
        </w:rPr>
        <w:t>2025-08-04</w:t>
      </w:r>
    </w:p>
    <w:p w14:paraId="37F3B0A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ACC9C22" w14:textId="77777777" w:rsidR="00377870" w:rsidRPr="00377870" w:rsidRDefault="00377870" w:rsidP="00FB7F50">
      <w:pPr>
        <w:spacing w:after="40"/>
        <w:rPr>
          <w:b/>
          <w:bCs/>
          <w:sz w:val="22"/>
          <w:szCs w:val="22"/>
        </w:rPr>
      </w:pPr>
      <w:r w:rsidRPr="00377870">
        <w:rPr>
          <w:b/>
          <w:bCs/>
          <w:sz w:val="22"/>
          <w:szCs w:val="22"/>
        </w:rPr>
        <w:t>Akademia Górniczo - Hutnicza</w:t>
      </w:r>
    </w:p>
    <w:p w14:paraId="368E974C" w14:textId="77777777" w:rsidR="00377870" w:rsidRPr="00377870" w:rsidRDefault="00377870" w:rsidP="00FB7F50">
      <w:pPr>
        <w:spacing w:after="40"/>
        <w:rPr>
          <w:b/>
          <w:bCs/>
          <w:sz w:val="22"/>
          <w:szCs w:val="22"/>
        </w:rPr>
      </w:pPr>
      <w:r w:rsidRPr="00377870">
        <w:rPr>
          <w:b/>
          <w:bCs/>
          <w:sz w:val="22"/>
          <w:szCs w:val="22"/>
        </w:rPr>
        <w:t>im. Stanisława Staszica w Krakowie</w:t>
      </w:r>
    </w:p>
    <w:p w14:paraId="174F1B60" w14:textId="77777777" w:rsidR="00FB7F50" w:rsidRPr="002245BE" w:rsidRDefault="00377870" w:rsidP="00FB7F50">
      <w:pPr>
        <w:spacing w:after="40"/>
        <w:rPr>
          <w:b/>
          <w:bCs/>
          <w:sz w:val="22"/>
          <w:szCs w:val="22"/>
        </w:rPr>
      </w:pPr>
      <w:r w:rsidRPr="00377870">
        <w:rPr>
          <w:b/>
          <w:bCs/>
          <w:sz w:val="22"/>
          <w:szCs w:val="22"/>
        </w:rPr>
        <w:t>Dział Zamówień Publicznych</w:t>
      </w:r>
    </w:p>
    <w:p w14:paraId="50D9E068" w14:textId="77777777" w:rsidR="00FB7F50" w:rsidRPr="002245BE" w:rsidRDefault="00377870" w:rsidP="00FB7F50">
      <w:pPr>
        <w:rPr>
          <w:sz w:val="22"/>
          <w:szCs w:val="22"/>
        </w:rPr>
      </w:pPr>
      <w:r w:rsidRPr="0037787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77870">
        <w:rPr>
          <w:sz w:val="22"/>
          <w:szCs w:val="22"/>
        </w:rPr>
        <w:t>30</w:t>
      </w:r>
    </w:p>
    <w:p w14:paraId="5182C7E7" w14:textId="77777777" w:rsidR="00FB7F50" w:rsidRPr="002245BE" w:rsidRDefault="00377870" w:rsidP="00FB7F50">
      <w:pPr>
        <w:rPr>
          <w:sz w:val="22"/>
          <w:szCs w:val="22"/>
        </w:rPr>
      </w:pPr>
      <w:r w:rsidRPr="0037787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77870">
        <w:rPr>
          <w:sz w:val="22"/>
          <w:szCs w:val="22"/>
        </w:rPr>
        <w:t>Kraków</w:t>
      </w:r>
    </w:p>
    <w:p w14:paraId="213BC5C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D1E58FB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77870" w:rsidRPr="00607F9B" w14:paraId="3FDC03D7" w14:textId="77777777" w:rsidTr="00701F10">
        <w:trPr>
          <w:trHeight w:val="638"/>
        </w:trPr>
        <w:tc>
          <w:tcPr>
            <w:tcW w:w="959" w:type="dxa"/>
            <w:shd w:val="clear" w:color="auto" w:fill="auto"/>
          </w:tcPr>
          <w:p w14:paraId="60483CD2" w14:textId="77777777" w:rsidR="00377870" w:rsidRPr="00607F9B" w:rsidRDefault="00377870" w:rsidP="00701F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E522180" w14:textId="77777777" w:rsidR="00377870" w:rsidRPr="00607F9B" w:rsidRDefault="00377870" w:rsidP="00701F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77870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7870">
              <w:rPr>
                <w:b/>
                <w:bCs/>
                <w:sz w:val="22"/>
                <w:szCs w:val="22"/>
              </w:rPr>
              <w:t xml:space="preserve">Materiały promocyjne na Konferencję 10 th </w:t>
            </w:r>
            <w:proofErr w:type="spellStart"/>
            <w:r w:rsidRPr="00377870">
              <w:rPr>
                <w:b/>
                <w:bCs/>
                <w:sz w:val="22"/>
                <w:szCs w:val="22"/>
              </w:rPr>
              <w:t>Cracow</w:t>
            </w:r>
            <w:proofErr w:type="spellEnd"/>
            <w:r w:rsidRPr="00377870">
              <w:rPr>
                <w:b/>
                <w:bCs/>
                <w:sz w:val="22"/>
                <w:szCs w:val="22"/>
              </w:rPr>
              <w:t xml:space="preserve"> Conference on </w:t>
            </w:r>
            <w:proofErr w:type="spellStart"/>
            <w:r w:rsidRPr="00377870">
              <w:rPr>
                <w:b/>
                <w:bCs/>
                <w:sz w:val="22"/>
                <w:szCs w:val="22"/>
              </w:rPr>
              <w:t>Graph</w:t>
            </w:r>
            <w:proofErr w:type="spellEnd"/>
            <w:r w:rsidRPr="00377870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77870">
              <w:rPr>
                <w:b/>
                <w:bCs/>
                <w:sz w:val="22"/>
                <w:szCs w:val="22"/>
              </w:rPr>
              <w:t>Theory</w:t>
            </w:r>
            <w:proofErr w:type="spellEnd"/>
            <w:r w:rsidRPr="00377870">
              <w:rPr>
                <w:b/>
                <w:bCs/>
                <w:sz w:val="22"/>
                <w:szCs w:val="22"/>
              </w:rPr>
              <w:t xml:space="preserve"> - DE-dzp.272-297/25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7870">
              <w:rPr>
                <w:b/>
                <w:sz w:val="22"/>
                <w:szCs w:val="22"/>
              </w:rPr>
              <w:t>DE-dzp.272-297/25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68C2EDC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77870" w14:paraId="1104A1B6" w14:textId="77777777" w:rsidTr="00701F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7AEEB35E" w14:textId="77777777" w:rsidR="00377870" w:rsidRPr="00D26ED6" w:rsidRDefault="00377870" w:rsidP="00701F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77870">
              <w:rPr>
                <w:b/>
                <w:sz w:val="22"/>
                <w:szCs w:val="22"/>
              </w:rPr>
              <w:t>Podarowane.pl Biedrzycki Spółka Jawna</w:t>
            </w:r>
          </w:p>
          <w:p w14:paraId="32640A52" w14:textId="77777777" w:rsidR="00377870" w:rsidRPr="009F0E5C" w:rsidRDefault="00377870" w:rsidP="00701F10">
            <w:pPr>
              <w:jc w:val="both"/>
              <w:rPr>
                <w:bCs/>
                <w:sz w:val="22"/>
                <w:szCs w:val="22"/>
              </w:rPr>
            </w:pPr>
            <w:r w:rsidRPr="00377870">
              <w:rPr>
                <w:bCs/>
                <w:sz w:val="22"/>
                <w:szCs w:val="22"/>
              </w:rPr>
              <w:t>Kasztanowa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7870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ECB84A" w14:textId="77777777" w:rsidR="00377870" w:rsidRPr="009F0E5C" w:rsidRDefault="00377870" w:rsidP="00701F10">
            <w:pPr>
              <w:jc w:val="both"/>
              <w:rPr>
                <w:bCs/>
                <w:sz w:val="22"/>
                <w:szCs w:val="22"/>
              </w:rPr>
            </w:pPr>
            <w:r w:rsidRPr="00377870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77870">
              <w:rPr>
                <w:bCs/>
                <w:sz w:val="22"/>
                <w:szCs w:val="22"/>
              </w:rPr>
              <w:t>Rzeszotary</w:t>
            </w:r>
          </w:p>
          <w:p w14:paraId="0E66DA2F" w14:textId="77777777" w:rsidR="00377870" w:rsidRPr="00D26ED6" w:rsidRDefault="00377870" w:rsidP="00701F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ACCF4C0" w14:textId="77777777" w:rsidR="00377870" w:rsidRDefault="00377870" w:rsidP="00701F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77870">
              <w:rPr>
                <w:sz w:val="22"/>
                <w:szCs w:val="22"/>
              </w:rPr>
              <w:t xml:space="preserve">Materiały promocyjne na Konferencję 10 th </w:t>
            </w:r>
            <w:proofErr w:type="spellStart"/>
            <w:r w:rsidRPr="00377870">
              <w:rPr>
                <w:sz w:val="22"/>
                <w:szCs w:val="22"/>
              </w:rPr>
              <w:t>Cracow</w:t>
            </w:r>
            <w:proofErr w:type="spellEnd"/>
            <w:r w:rsidRPr="00377870">
              <w:rPr>
                <w:sz w:val="22"/>
                <w:szCs w:val="22"/>
              </w:rPr>
              <w:t xml:space="preserve"> Conference on </w:t>
            </w:r>
            <w:proofErr w:type="spellStart"/>
            <w:r w:rsidRPr="00377870">
              <w:rPr>
                <w:sz w:val="22"/>
                <w:szCs w:val="22"/>
              </w:rPr>
              <w:t>Graph</w:t>
            </w:r>
            <w:proofErr w:type="spellEnd"/>
            <w:r w:rsidRPr="00377870">
              <w:rPr>
                <w:sz w:val="22"/>
                <w:szCs w:val="22"/>
              </w:rPr>
              <w:t xml:space="preserve"> </w:t>
            </w:r>
            <w:proofErr w:type="spellStart"/>
            <w:r w:rsidRPr="00377870">
              <w:rPr>
                <w:sz w:val="22"/>
                <w:szCs w:val="22"/>
              </w:rPr>
              <w:t>Theory</w:t>
            </w:r>
            <w:proofErr w:type="spellEnd"/>
            <w:r w:rsidRPr="00377870">
              <w:rPr>
                <w:sz w:val="22"/>
                <w:szCs w:val="22"/>
              </w:rPr>
              <w:t xml:space="preserve"> - DE-dzp.272-297/25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3D61BA7" w14:textId="77777777" w:rsidR="00377870" w:rsidRPr="00D26ED6" w:rsidRDefault="00377870" w:rsidP="00701F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77870">
              <w:rPr>
                <w:b/>
                <w:sz w:val="22"/>
                <w:szCs w:val="22"/>
              </w:rPr>
              <w:t>4 077.45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7EFAE76" w14:textId="77777777" w:rsidR="00377870" w:rsidRDefault="00377870" w:rsidP="00701F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9BC897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1984"/>
        <w:gridCol w:w="2127"/>
      </w:tblGrid>
      <w:tr w:rsidR="00101C77" w:rsidRPr="008567C7" w14:paraId="0C53F088" w14:textId="77777777" w:rsidTr="00101C77">
        <w:trPr>
          <w:trHeight w:val="510"/>
        </w:trPr>
        <w:tc>
          <w:tcPr>
            <w:tcW w:w="709" w:type="dxa"/>
            <w:vAlign w:val="center"/>
          </w:tcPr>
          <w:p w14:paraId="50F2D64D" w14:textId="77777777" w:rsidR="00101C77" w:rsidRPr="008567C7" w:rsidRDefault="00101C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387" w:type="dxa"/>
            <w:vAlign w:val="center"/>
          </w:tcPr>
          <w:p w14:paraId="0F141ED1" w14:textId="77777777" w:rsidR="00101C77" w:rsidRPr="008567C7" w:rsidRDefault="00101C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4" w:type="dxa"/>
            <w:vAlign w:val="center"/>
          </w:tcPr>
          <w:p w14:paraId="11EEFF69" w14:textId="77777777" w:rsidR="00101C77" w:rsidRPr="008567C7" w:rsidRDefault="00101C7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38D98870" w14:textId="77777777" w:rsidR="00101C77" w:rsidRPr="008567C7" w:rsidRDefault="00101C7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01C77" w:rsidRPr="008567C7" w14:paraId="53400AAC" w14:textId="77777777" w:rsidTr="00101C77">
        <w:tc>
          <w:tcPr>
            <w:tcW w:w="709" w:type="dxa"/>
            <w:vAlign w:val="center"/>
          </w:tcPr>
          <w:p w14:paraId="0B3F3B98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387" w:type="dxa"/>
            <w:vAlign w:val="center"/>
          </w:tcPr>
          <w:p w14:paraId="13DDF3D0" w14:textId="77777777" w:rsidR="00101C77" w:rsidRPr="002B6761" w:rsidRDefault="00101C77" w:rsidP="00701F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>Podarowane.pl Biedrzycki Spółka Jawna</w:t>
            </w:r>
          </w:p>
          <w:p w14:paraId="44DF31E0" w14:textId="77777777" w:rsidR="00101C77" w:rsidRPr="008567C7" w:rsidRDefault="00101C77" w:rsidP="00701F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894ADF" w14:textId="77777777" w:rsidR="00101C77" w:rsidRPr="001B7815" w:rsidRDefault="00101C77" w:rsidP="00701F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984" w:type="dxa"/>
            <w:vAlign w:val="center"/>
          </w:tcPr>
          <w:p w14:paraId="4B0A2773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7F49F4C4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01C77" w:rsidRPr="008567C7" w14:paraId="79457469" w14:textId="77777777" w:rsidTr="00101C77">
        <w:tc>
          <w:tcPr>
            <w:tcW w:w="709" w:type="dxa"/>
            <w:vAlign w:val="center"/>
          </w:tcPr>
          <w:p w14:paraId="5AE651E8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387" w:type="dxa"/>
            <w:vAlign w:val="center"/>
          </w:tcPr>
          <w:p w14:paraId="50E120EC" w14:textId="77777777" w:rsidR="00101C77" w:rsidRPr="002B6761" w:rsidRDefault="00101C77" w:rsidP="00701F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67B8F04C" w14:textId="77777777" w:rsidR="00101C77" w:rsidRPr="008567C7" w:rsidRDefault="00101C77" w:rsidP="00701F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E78966" w14:textId="77777777" w:rsidR="00101C77" w:rsidRPr="001B7815" w:rsidRDefault="00101C77" w:rsidP="00701F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984" w:type="dxa"/>
            <w:vAlign w:val="center"/>
          </w:tcPr>
          <w:p w14:paraId="198ED637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 xml:space="preserve">  63,75</w:t>
            </w:r>
          </w:p>
        </w:tc>
        <w:tc>
          <w:tcPr>
            <w:tcW w:w="2127" w:type="dxa"/>
            <w:vAlign w:val="center"/>
          </w:tcPr>
          <w:p w14:paraId="46099928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 xml:space="preserve">  63,75</w:t>
            </w:r>
          </w:p>
        </w:tc>
      </w:tr>
      <w:tr w:rsidR="00101C77" w:rsidRPr="008567C7" w14:paraId="7231CA29" w14:textId="77777777" w:rsidTr="00101C77">
        <w:tc>
          <w:tcPr>
            <w:tcW w:w="709" w:type="dxa"/>
            <w:vAlign w:val="center"/>
          </w:tcPr>
          <w:p w14:paraId="788FDB06" w14:textId="7777777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387" w:type="dxa"/>
            <w:vAlign w:val="center"/>
          </w:tcPr>
          <w:p w14:paraId="41D27130" w14:textId="1AD61E28" w:rsidR="00101C77" w:rsidRPr="002B6761" w:rsidRDefault="00101C77" w:rsidP="00701F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Natalia bis </w:t>
            </w:r>
            <w:proofErr w:type="spellStart"/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37787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14:paraId="414D0997" w14:textId="77777777" w:rsidR="00101C77" w:rsidRPr="008567C7" w:rsidRDefault="00101C77" w:rsidP="00701F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Przewodowa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140a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75C6D0" w14:textId="77777777" w:rsidR="00101C77" w:rsidRPr="001B7815" w:rsidRDefault="00101C77" w:rsidP="00701F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04-895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7787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4" w:type="dxa"/>
            <w:vAlign w:val="center"/>
          </w:tcPr>
          <w:p w14:paraId="1858F50D" w14:textId="61321A67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14:paraId="6E9200B3" w14:textId="5E6A7A3A" w:rsidR="00101C77" w:rsidRPr="008567C7" w:rsidRDefault="00101C77" w:rsidP="00701F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7787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7B257FE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8A8A83E" w14:textId="1829E8D6" w:rsidR="00F960D7" w:rsidRPr="00F33C66" w:rsidRDefault="00101C77" w:rsidP="00101C7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*Zamawiający nie przyznawał punktów, oferta Wykonawcy została odrzucona.</w:t>
      </w:r>
    </w:p>
    <w:bookmarkEnd w:id="0"/>
    <w:p w14:paraId="294B3EF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87F10" w14:textId="77777777" w:rsidR="0090686D" w:rsidRDefault="0090686D">
      <w:r>
        <w:separator/>
      </w:r>
    </w:p>
  </w:endnote>
  <w:endnote w:type="continuationSeparator" w:id="0">
    <w:p w14:paraId="365DF605" w14:textId="77777777" w:rsidR="0090686D" w:rsidRDefault="00906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DBC4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99455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CC6AA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F255AF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D0C9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E4CDE" w14:textId="77777777" w:rsidR="0090686D" w:rsidRDefault="0090686D">
      <w:r>
        <w:separator/>
      </w:r>
    </w:p>
  </w:footnote>
  <w:footnote w:type="continuationSeparator" w:id="0">
    <w:p w14:paraId="6892636C" w14:textId="77777777" w:rsidR="0090686D" w:rsidRDefault="00906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A3D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2A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5C41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3C3AB2"/>
    <w:multiLevelType w:val="hybridMultilevel"/>
    <w:tmpl w:val="34D2C826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333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686D"/>
    <w:rsid w:val="00005838"/>
    <w:rsid w:val="00022322"/>
    <w:rsid w:val="00042497"/>
    <w:rsid w:val="000C1E6F"/>
    <w:rsid w:val="000E4E56"/>
    <w:rsid w:val="00101C77"/>
    <w:rsid w:val="001A1468"/>
    <w:rsid w:val="001B7815"/>
    <w:rsid w:val="001C31ED"/>
    <w:rsid w:val="002B1E4F"/>
    <w:rsid w:val="002B6761"/>
    <w:rsid w:val="003445A0"/>
    <w:rsid w:val="0037787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686D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AA45E"/>
  <w15:chartTrackingRefBased/>
  <w15:docId w15:val="{338AA5B5-321E-4889-800C-3F611B95E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2025-08-04T09:03:00Z</dcterms:created>
  <dcterms:modified xsi:type="dcterms:W3CDTF">2025-08-04T09:05:00Z</dcterms:modified>
</cp:coreProperties>
</file>