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136730C" w:rsidR="00C9110A" w:rsidRPr="00EB0442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b w:val="0"/>
          <w:sz w:val="16"/>
          <w:szCs w:val="16"/>
        </w:rPr>
        <w:tab/>
      </w:r>
      <w:r w:rsidRPr="00EB0442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EB0442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EB0442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EB0442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EB0442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EB0442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EB0442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EB0442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EB0442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EB0442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EB0442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2BA6F7FC" w:rsidR="00C9110A" w:rsidRPr="00EB0442" w:rsidRDefault="00C9110A" w:rsidP="00EB0442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C45E1C" w:rsidRPr="00EB0442">
        <w:rPr>
          <w:rFonts w:ascii="Verdana" w:hAnsi="Verdana"/>
          <w:b/>
          <w:sz w:val="16"/>
          <w:szCs w:val="16"/>
        </w:rPr>
        <w:t>Dostawa mobilnej stacji roboczej do sztucznej inteligencji plus dwa monitory dla WO DE-dzp.272-448/25</w:t>
      </w:r>
      <w:r w:rsidRPr="00EB0442">
        <w:rPr>
          <w:rFonts w:ascii="Verdana" w:hAnsi="Verdana"/>
          <w:b/>
          <w:sz w:val="16"/>
          <w:szCs w:val="16"/>
        </w:rPr>
        <w:t xml:space="preserve">, </w:t>
      </w:r>
      <w:r w:rsidRPr="00EB0442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C00612A" w14:textId="77777777" w:rsidR="00AB3DAE" w:rsidRPr="00EB0442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EB0442" w:rsidRDefault="0009706C" w:rsidP="0009706C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Cena netto za całość zamówienia:   ........................................................... PLN</w:t>
      </w:r>
    </w:p>
    <w:p w14:paraId="0A191F2C" w14:textId="77777777" w:rsidR="0009706C" w:rsidRPr="00EB0442" w:rsidRDefault="0009706C" w:rsidP="0009706C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Cena brutto za całość zamówienia:.............................................................PLN</w:t>
      </w:r>
    </w:p>
    <w:p w14:paraId="00CD83E6" w14:textId="77777777" w:rsidR="0009706C" w:rsidRPr="00EB0442" w:rsidRDefault="0009706C" w:rsidP="0009706C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Słownie brutto: ..........................................................................................</w:t>
      </w:r>
    </w:p>
    <w:p w14:paraId="6749C8C6" w14:textId="1483DEC1" w:rsidR="0009706C" w:rsidRPr="00EB0442" w:rsidRDefault="0009706C" w:rsidP="0009706C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>Powyższa cena zawiera podatek VAT w wysokości 23% tj. ……………………PLN</w:t>
      </w:r>
    </w:p>
    <w:p w14:paraId="138D30D9" w14:textId="15DF187A" w:rsidR="003257D2" w:rsidRPr="00EB0442" w:rsidRDefault="003257D2" w:rsidP="003257D2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b/>
          <w:bCs/>
          <w:i/>
          <w:iCs/>
          <w:color w:val="FF0000"/>
          <w:sz w:val="16"/>
          <w:szCs w:val="16"/>
        </w:rPr>
        <w:t>W tym monitor</w:t>
      </w:r>
      <w:r w:rsidRPr="00EB0442">
        <w:rPr>
          <w:rFonts w:ascii="Verdana" w:hAnsi="Verdana"/>
          <w:i/>
          <w:iCs/>
          <w:color w:val="FF0000"/>
          <w:sz w:val="16"/>
          <w:szCs w:val="16"/>
        </w:rPr>
        <w:t xml:space="preserve">: </w:t>
      </w:r>
      <w:r w:rsidRPr="00EB0442">
        <w:rPr>
          <w:rFonts w:ascii="Verdana" w:hAnsi="Verdana"/>
          <w:i/>
          <w:iCs/>
          <w:sz w:val="16"/>
          <w:szCs w:val="16"/>
        </w:rPr>
        <w:t>cena jednostkowa netto……………………………PLN</w:t>
      </w:r>
    </w:p>
    <w:p w14:paraId="01BD01AE" w14:textId="33985CFB" w:rsidR="003257D2" w:rsidRPr="00EB0442" w:rsidRDefault="003257D2" w:rsidP="003257D2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                       </w:t>
      </w:r>
      <w:r w:rsidR="00184C84" w:rsidRPr="00EB0442">
        <w:rPr>
          <w:rFonts w:ascii="Verdana" w:hAnsi="Verdana"/>
          <w:i/>
          <w:iCs/>
          <w:sz w:val="16"/>
          <w:szCs w:val="16"/>
        </w:rPr>
        <w:t xml:space="preserve">   </w:t>
      </w:r>
      <w:r w:rsidRPr="00EB0442">
        <w:rPr>
          <w:rFonts w:ascii="Verdana" w:hAnsi="Verdana"/>
          <w:i/>
          <w:iCs/>
          <w:sz w:val="16"/>
          <w:szCs w:val="16"/>
        </w:rPr>
        <w:t>Wartość netto 2szt……………………………………PLN</w:t>
      </w:r>
    </w:p>
    <w:p w14:paraId="42A25886" w14:textId="14280C2D" w:rsidR="003257D2" w:rsidRPr="00EB0442" w:rsidRDefault="003257D2" w:rsidP="003257D2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                       </w:t>
      </w:r>
      <w:r w:rsidR="00184C84" w:rsidRPr="00EB0442">
        <w:rPr>
          <w:rFonts w:ascii="Verdana" w:hAnsi="Verdana"/>
          <w:i/>
          <w:iCs/>
          <w:sz w:val="16"/>
          <w:szCs w:val="16"/>
        </w:rPr>
        <w:t xml:space="preserve">   </w:t>
      </w:r>
      <w:r w:rsidRPr="00EB0442">
        <w:rPr>
          <w:rFonts w:ascii="Verdana" w:hAnsi="Verdana"/>
          <w:i/>
          <w:iCs/>
          <w:sz w:val="16"/>
          <w:szCs w:val="16"/>
        </w:rPr>
        <w:t>Wartość brutto 2szt……………………………PLN</w:t>
      </w:r>
    </w:p>
    <w:p w14:paraId="18F81B2A" w14:textId="0A148B73" w:rsidR="003257D2" w:rsidRPr="00EB0442" w:rsidRDefault="003257D2" w:rsidP="003257D2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                       </w:t>
      </w:r>
      <w:r w:rsidR="00184C84" w:rsidRPr="00EB0442">
        <w:rPr>
          <w:rFonts w:ascii="Verdana" w:hAnsi="Verdana"/>
          <w:i/>
          <w:iCs/>
          <w:sz w:val="16"/>
          <w:szCs w:val="16"/>
        </w:rPr>
        <w:t xml:space="preserve">   </w:t>
      </w:r>
      <w:r w:rsidRPr="00EB0442">
        <w:rPr>
          <w:rFonts w:ascii="Verdana" w:hAnsi="Verdana"/>
          <w:i/>
          <w:iCs/>
          <w:sz w:val="16"/>
          <w:szCs w:val="16"/>
        </w:rPr>
        <w:t xml:space="preserve">Vat 23%.......................................PLN </w:t>
      </w:r>
    </w:p>
    <w:p w14:paraId="30A19E66" w14:textId="77777777" w:rsidR="003257D2" w:rsidRPr="00EB0442" w:rsidRDefault="003257D2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14A832F1" w14:textId="0136DBF9" w:rsidR="0009706C" w:rsidRPr="00EB0442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EB0442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0A5D692F" w14:textId="77777777" w:rsidR="003257D2" w:rsidRPr="00EB0442" w:rsidRDefault="003257D2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5DB3D21E" w14:textId="77777777" w:rsidR="003257D2" w:rsidRPr="00EB0442" w:rsidRDefault="003257D2" w:rsidP="003257D2">
      <w:pPr>
        <w:jc w:val="both"/>
        <w:rPr>
          <w:rFonts w:ascii="Verdana" w:hAnsi="Verdana"/>
          <w:i/>
          <w:iCs/>
          <w:sz w:val="16"/>
          <w:szCs w:val="16"/>
        </w:rPr>
      </w:pPr>
      <w:r w:rsidRPr="00EB0442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EB0442">
        <w:rPr>
          <w:rFonts w:ascii="Verdana" w:hAnsi="Verdana"/>
          <w:b/>
          <w:bCs/>
          <w:i/>
          <w:iCs/>
          <w:sz w:val="16"/>
          <w:szCs w:val="16"/>
        </w:rPr>
        <w:t>monitory</w:t>
      </w:r>
      <w:r w:rsidRPr="00EB0442">
        <w:rPr>
          <w:rFonts w:ascii="Verdana" w:hAnsi="Verdana"/>
          <w:i/>
          <w:iCs/>
          <w:sz w:val="16"/>
          <w:szCs w:val="16"/>
        </w:rPr>
        <w:t xml:space="preserve">  wchodzące w zakres niniejszego zamówienia. Po przedstawieniu przez Zamawiającego zamówienia potwierdzonego przez organ nadzorujący Zamawiającego Wykonawca uwzględni w wystawionej fakturze 0% stawkę podatku VAT.  </w:t>
      </w:r>
    </w:p>
    <w:p w14:paraId="06E5DF6F" w14:textId="77777777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</w:rPr>
      </w:pPr>
    </w:p>
    <w:p w14:paraId="3BB96457" w14:textId="77777777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Producent/model zaoferowanego sprzętu tj.:</w:t>
      </w:r>
    </w:p>
    <w:p w14:paraId="1D290BC7" w14:textId="1C670DF1" w:rsidR="0009706C" w:rsidRPr="00EB0442" w:rsidRDefault="00EB5064" w:rsidP="003257D2">
      <w:pPr>
        <w:pStyle w:val="Tekstpodstawowy"/>
        <w:numPr>
          <w:ilvl w:val="0"/>
          <w:numId w:val="5"/>
        </w:numPr>
        <w:rPr>
          <w:rFonts w:ascii="Verdana" w:hAnsi="Verdana"/>
          <w:sz w:val="16"/>
          <w:szCs w:val="16"/>
          <w:lang w:val="en-US"/>
        </w:rPr>
      </w:pPr>
      <w:r w:rsidRPr="00EB0442">
        <w:rPr>
          <w:rFonts w:ascii="Verdana" w:hAnsi="Verdana"/>
          <w:sz w:val="16"/>
          <w:szCs w:val="16"/>
          <w:highlight w:val="cyan"/>
          <w:lang w:val="en-US"/>
        </w:rPr>
        <w:t>Mobilna stacja robocza</w:t>
      </w:r>
    </w:p>
    <w:p w14:paraId="2EE8E73D" w14:textId="77777777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  <w:lang w:val="en-US"/>
        </w:rPr>
      </w:pPr>
      <w:r w:rsidRPr="00EB0442">
        <w:rPr>
          <w:rFonts w:ascii="Verdana" w:hAnsi="Verdana"/>
          <w:sz w:val="16"/>
          <w:szCs w:val="16"/>
          <w:lang w:val="en-US"/>
        </w:rPr>
        <w:t>Producent: ……………………………………………………………………………………………………………..</w:t>
      </w:r>
    </w:p>
    <w:p w14:paraId="45E5DE0A" w14:textId="37FBD393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  <w:lang w:val="en-US"/>
        </w:rPr>
      </w:pPr>
      <w:r w:rsidRPr="00EB0442">
        <w:rPr>
          <w:rFonts w:ascii="Verdana" w:hAnsi="Verdana"/>
          <w:sz w:val="16"/>
          <w:szCs w:val="16"/>
          <w:lang w:val="en-US"/>
        </w:rPr>
        <w:t>Model: ……………………………………………………………………………………………………………………</w:t>
      </w:r>
    </w:p>
    <w:p w14:paraId="7971420E" w14:textId="132814C8" w:rsidR="0009706C" w:rsidRPr="00085E14" w:rsidRDefault="00EB5064" w:rsidP="003257D2">
      <w:pPr>
        <w:pStyle w:val="Tekstpodstawowy"/>
        <w:numPr>
          <w:ilvl w:val="0"/>
          <w:numId w:val="5"/>
        </w:numPr>
        <w:rPr>
          <w:rFonts w:ascii="Verdana" w:hAnsi="Verdana"/>
          <w:sz w:val="16"/>
          <w:szCs w:val="16"/>
          <w:highlight w:val="cyan"/>
          <w:lang w:val="en-US"/>
        </w:rPr>
      </w:pPr>
      <w:r w:rsidRPr="00EB0442">
        <w:rPr>
          <w:rFonts w:ascii="Verdana" w:hAnsi="Verdana"/>
          <w:sz w:val="16"/>
          <w:szCs w:val="16"/>
          <w:highlight w:val="cyan"/>
          <w:lang w:val="en-US"/>
        </w:rPr>
        <w:t>Monito</w:t>
      </w:r>
      <w:r w:rsidRPr="00085E14">
        <w:rPr>
          <w:rFonts w:ascii="Verdana" w:hAnsi="Verdana"/>
          <w:sz w:val="16"/>
          <w:szCs w:val="16"/>
          <w:highlight w:val="cyan"/>
          <w:lang w:val="en-US"/>
        </w:rPr>
        <w:t>r</w:t>
      </w:r>
      <w:r w:rsidR="00085E14" w:rsidRPr="00085E14">
        <w:rPr>
          <w:rFonts w:ascii="Verdana" w:hAnsi="Verdana"/>
          <w:sz w:val="16"/>
          <w:szCs w:val="16"/>
          <w:highlight w:val="cyan"/>
          <w:lang w:val="en-US"/>
        </w:rPr>
        <w:t>(2szt)</w:t>
      </w:r>
    </w:p>
    <w:p w14:paraId="08FFFB51" w14:textId="77777777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  <w:lang w:val="en-US"/>
        </w:rPr>
      </w:pPr>
      <w:r w:rsidRPr="00EB0442">
        <w:rPr>
          <w:rFonts w:ascii="Verdana" w:hAnsi="Verdana"/>
          <w:sz w:val="16"/>
          <w:szCs w:val="16"/>
          <w:lang w:val="en-US"/>
        </w:rPr>
        <w:t>Producent: ……………………………………………………………………………………………………………..</w:t>
      </w:r>
    </w:p>
    <w:p w14:paraId="5F58F903" w14:textId="77777777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Model: ……………………………………………………………………………………………………………………</w:t>
      </w:r>
    </w:p>
    <w:p w14:paraId="524B2E3A" w14:textId="629E88A0" w:rsidR="0009706C" w:rsidRPr="00EB0442" w:rsidRDefault="003257D2" w:rsidP="003257D2">
      <w:pPr>
        <w:pStyle w:val="Tekstpodstawowy"/>
        <w:numPr>
          <w:ilvl w:val="0"/>
          <w:numId w:val="5"/>
        </w:numPr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  <w:highlight w:val="cyan"/>
        </w:rPr>
        <w:t>Stacja dokująca</w:t>
      </w:r>
    </w:p>
    <w:p w14:paraId="293951FF" w14:textId="77777777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Producent: ……………………………………………………………………………………………………………..</w:t>
      </w:r>
    </w:p>
    <w:p w14:paraId="170B5ED5" w14:textId="77777777" w:rsidR="0009706C" w:rsidRPr="00EB0442" w:rsidRDefault="0009706C" w:rsidP="0009706C">
      <w:pPr>
        <w:pStyle w:val="Tekstpodstawowy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Model: ……………………………………………………………………………………………………………………</w:t>
      </w:r>
    </w:p>
    <w:p w14:paraId="11D6FAA3" w14:textId="77777777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3CC5456D" w14:textId="0FDA5705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color w:val="000000"/>
          <w:sz w:val="16"/>
          <w:szCs w:val="16"/>
        </w:rPr>
      </w:pPr>
      <w:r w:rsidRPr="00EB0442">
        <w:rPr>
          <w:rFonts w:ascii="Verdana" w:hAnsi="Verdana"/>
          <w:b/>
          <w:color w:val="000000"/>
          <w:sz w:val="16"/>
          <w:szCs w:val="16"/>
        </w:rPr>
        <w:t xml:space="preserve">Termin realizacji umowy: ………. dni od daty otrzymania zamówienia potwierdzonego przez MNiSW </w:t>
      </w:r>
      <w:bookmarkStart w:id="0" w:name="_Hlk204680446"/>
      <w:r w:rsidRPr="00EB0442">
        <w:rPr>
          <w:rFonts w:ascii="Verdana" w:hAnsi="Verdana"/>
          <w:b/>
          <w:i/>
          <w:iCs/>
          <w:color w:val="000000"/>
          <w:sz w:val="16"/>
          <w:szCs w:val="16"/>
          <w:highlight w:val="yellow"/>
        </w:rPr>
        <w:t>/kryterium oceny ofert/</w:t>
      </w:r>
      <w:bookmarkEnd w:id="0"/>
    </w:p>
    <w:p w14:paraId="03FDA685" w14:textId="77777777" w:rsidR="003257D2" w:rsidRPr="00EB0442" w:rsidRDefault="003257D2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7ADDF1AE" w14:textId="77777777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59FAE889" w14:textId="251D6E48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OKRES gwarancji na </w:t>
      </w:r>
      <w:r w:rsidRPr="00EB0442">
        <w:rPr>
          <w:rFonts w:ascii="Verdana" w:hAnsi="Verdana"/>
          <w:b/>
          <w:color w:val="FF0000"/>
          <w:sz w:val="16"/>
          <w:szCs w:val="16"/>
        </w:rPr>
        <w:t xml:space="preserve">DYSK </w:t>
      </w:r>
      <w:r w:rsidRPr="00EB0442">
        <w:rPr>
          <w:rFonts w:ascii="Verdana" w:hAnsi="Verdana"/>
          <w:b/>
          <w:sz w:val="16"/>
          <w:szCs w:val="16"/>
        </w:rPr>
        <w:t>:………..miesięcy</w:t>
      </w:r>
      <w:r w:rsidRPr="00EB0442">
        <w:rPr>
          <w:rFonts w:ascii="Verdana" w:hAnsi="Verdana"/>
          <w:b/>
          <w:i/>
          <w:iCs/>
          <w:sz w:val="16"/>
          <w:szCs w:val="16"/>
        </w:rPr>
        <w:t xml:space="preserve"> </w:t>
      </w:r>
      <w:r w:rsidRPr="00EB0442">
        <w:rPr>
          <w:rFonts w:ascii="Verdana" w:hAnsi="Verdana"/>
          <w:b/>
          <w:i/>
          <w:iCs/>
          <w:sz w:val="16"/>
          <w:szCs w:val="16"/>
          <w:highlight w:val="yellow"/>
        </w:rPr>
        <w:t>/kryterium oceny ofert/</w:t>
      </w:r>
    </w:p>
    <w:p w14:paraId="679C0434" w14:textId="77777777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1C44B693" w14:textId="77777777" w:rsidR="003257D2" w:rsidRPr="00EB0442" w:rsidRDefault="003257D2" w:rsidP="00EB5064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</w:p>
    <w:p w14:paraId="46660A5C" w14:textId="41A97044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Cs/>
          <w:i/>
          <w:iCs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Dodatkowa gwarancja na uszkodzenia na </w:t>
      </w:r>
      <w:r w:rsidRPr="00EB0442">
        <w:rPr>
          <w:rFonts w:ascii="Verdana" w:hAnsi="Verdana"/>
          <w:b/>
          <w:color w:val="FF0000"/>
          <w:sz w:val="16"/>
          <w:szCs w:val="16"/>
        </w:rPr>
        <w:t>Mobilną Stację Roboczą</w:t>
      </w:r>
      <w:r w:rsidRPr="00EB0442">
        <w:rPr>
          <w:rFonts w:ascii="Verdana" w:hAnsi="Verdana"/>
          <w:bCs/>
          <w:color w:val="FF0000"/>
          <w:sz w:val="16"/>
          <w:szCs w:val="16"/>
        </w:rPr>
        <w:t>:</w:t>
      </w:r>
      <w:r w:rsidRPr="00EB0442">
        <w:rPr>
          <w:rFonts w:ascii="Verdana" w:hAnsi="Verdana"/>
          <w:b/>
          <w:i/>
          <w:iCs/>
          <w:sz w:val="16"/>
          <w:szCs w:val="16"/>
          <w:highlight w:val="yellow"/>
        </w:rPr>
        <w:t xml:space="preserve"> /kryterium oceny ofert/</w:t>
      </w:r>
    </w:p>
    <w:p w14:paraId="7AAF3EE9" w14:textId="77777777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Cs/>
          <w:sz w:val="16"/>
          <w:szCs w:val="16"/>
        </w:rPr>
      </w:pPr>
      <w:r w:rsidRPr="00EB0442">
        <w:rPr>
          <w:rFonts w:ascii="Verdana" w:hAnsi="Verdana"/>
          <w:bCs/>
          <w:sz w:val="16"/>
          <w:szCs w:val="16"/>
        </w:rPr>
        <w:t xml:space="preserve">Zaoferowanie dodatkowej gwarancji (min.36 miesięcy): na uszkodzenia mobilnej stacji roboczej </w:t>
      </w:r>
    </w:p>
    <w:p w14:paraId="3D151217" w14:textId="45D4AC86" w:rsidR="00EB5064" w:rsidRPr="00EB0442" w:rsidRDefault="00EB5064" w:rsidP="00EB5064">
      <w:pPr>
        <w:widowControl w:val="0"/>
        <w:ind w:right="1"/>
        <w:jc w:val="both"/>
        <w:rPr>
          <w:rFonts w:ascii="Verdana" w:hAnsi="Verdana"/>
          <w:bCs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  <w:highlight w:val="green"/>
        </w:rPr>
        <w:t>Należy wpisać:</w:t>
      </w:r>
      <w:r w:rsidRPr="00EB0442">
        <w:rPr>
          <w:rFonts w:ascii="Verdana" w:hAnsi="Verdana"/>
          <w:bCs/>
          <w:sz w:val="16"/>
          <w:szCs w:val="16"/>
        </w:rPr>
        <w:t xml:space="preserve">   TAK  lub  NIE</w:t>
      </w:r>
      <w:r w:rsidR="003257D2" w:rsidRPr="00EB0442">
        <w:rPr>
          <w:rFonts w:ascii="Verdana" w:hAnsi="Verdana"/>
          <w:bCs/>
          <w:sz w:val="16"/>
          <w:szCs w:val="16"/>
        </w:rPr>
        <w:t xml:space="preserve"> </w:t>
      </w:r>
    </w:p>
    <w:p w14:paraId="4468A4A3" w14:textId="77777777" w:rsidR="003257D2" w:rsidRPr="00EB0442" w:rsidRDefault="003257D2" w:rsidP="001B24FB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</w:p>
    <w:p w14:paraId="5A29A22B" w14:textId="77777777" w:rsidR="003E23EF" w:rsidRPr="00EB0442" w:rsidRDefault="003E23EF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5C92D557" w14:textId="25160E27" w:rsidR="00C9110A" w:rsidRPr="00EB0442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lastRenderedPageBreak/>
        <w:t>Oświadczamy, że zgodnie z ustawą z dnia 6 marca 2018 r. Prawo przedsiębiorców, należymy do małych lub średnich przedsiębiorców:</w:t>
      </w:r>
      <w:r w:rsidRPr="00EB0442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EB0442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EB0442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b/>
          <w:sz w:val="16"/>
          <w:szCs w:val="16"/>
        </w:rPr>
        <w:t xml:space="preserve">Termin płatności: </w:t>
      </w:r>
      <w:r w:rsidRPr="00EB0442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EB0442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EB0442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CACE586" w14:textId="77777777" w:rsidR="000B6D2C" w:rsidRPr="00EB0442" w:rsidRDefault="000B6D2C" w:rsidP="000B6D2C">
      <w:pPr>
        <w:rPr>
          <w:rFonts w:ascii="Verdana" w:hAnsi="Verdana"/>
          <w:b/>
          <w:sz w:val="16"/>
          <w:szCs w:val="16"/>
          <w:u w:val="single"/>
        </w:rPr>
      </w:pPr>
      <w:r w:rsidRPr="00EB0442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4FEE1C5F" w14:textId="77777777" w:rsidR="000B6D2C" w:rsidRPr="00EB0442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7CC3486B" w14:textId="77777777" w:rsidR="000B6D2C" w:rsidRPr="00EB0442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B0442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486028E8" w14:textId="30321CB0" w:rsidR="000B6D2C" w:rsidRPr="00EB0442" w:rsidRDefault="000B6D2C" w:rsidP="000B6D2C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  <w:highlight w:val="yellow"/>
        </w:rPr>
      </w:pPr>
      <w:r w:rsidRPr="00EB0442">
        <w:rPr>
          <w:rFonts w:ascii="Verdana" w:hAnsi="Verdana"/>
          <w:color w:val="000000"/>
          <w:sz w:val="16"/>
          <w:szCs w:val="16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ABE1DE4" w14:textId="40F89A4A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na </w:t>
      </w:r>
      <w:r w:rsidRPr="00EB0442">
        <w:rPr>
          <w:rFonts w:ascii="Verdana" w:hAnsi="Verdana"/>
          <w:b/>
          <w:bCs/>
          <w:color w:val="000000"/>
          <w:sz w:val="16"/>
          <w:szCs w:val="16"/>
          <w:lang w:eastAsia="ar-SA"/>
        </w:rPr>
        <w:t>monitory</w:t>
      </w:r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  w zakresie objętym zwolnieniem – zgodnie z art. 83 ust. 1 pkt 26 przywołanej ustawy. </w:t>
      </w:r>
    </w:p>
    <w:p w14:paraId="1A8D98C2" w14:textId="519567E9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EB0442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EB0442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monitory </w:t>
      </w:r>
      <w:r w:rsidRPr="00EB0442">
        <w:rPr>
          <w:rFonts w:ascii="Verdana" w:hAnsi="Verdana"/>
          <w:color w:val="000000"/>
          <w:sz w:val="16"/>
          <w:szCs w:val="16"/>
          <w:lang w:eastAsia="ar-SA"/>
        </w:rPr>
        <w:t>-są przeznaczone dla placówki oświatowej -  zgodnie z ustawą z dnia 11 marca 2004 r. o podatku od towarów i usług (Dz.U. z dnia 5 kwietnia 2004 r.) o podatku od towarów i usług (t. j. Dz. U. 2011 Nr 177 poz. 1054 z późn. zm.)</w:t>
      </w:r>
    </w:p>
    <w:p w14:paraId="452A17A7" w14:textId="77777777" w:rsidR="000B6D2C" w:rsidRPr="00EB0442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DA3EF3" w14:textId="77777777" w:rsidR="000B6D2C" w:rsidRPr="00EB0442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B0442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ADF5F4" w14:textId="77777777" w:rsidR="000B6D2C" w:rsidRPr="00EB0442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B0442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C146EB" w14:textId="77777777" w:rsidR="000B6D2C" w:rsidRPr="00EB0442" w:rsidRDefault="000B6D2C" w:rsidP="000B6D2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6D2C" w:rsidRPr="00EB0442" w14:paraId="444BA96C" w14:textId="77777777" w:rsidTr="008148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A5E77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E4CE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53D48A20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DEEB" w14:textId="77777777" w:rsidR="000B6D2C" w:rsidRPr="00EB0442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EB0442">
              <w:rPr>
                <w:rFonts w:ascii="Verdana" w:hAnsi="Verdana"/>
                <w:sz w:val="16"/>
                <w:szCs w:val="16"/>
              </w:rPr>
              <w:t>Nazwa podwykonawcy</w:t>
            </w:r>
            <w:r w:rsidRPr="00EB0442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0B6D2C" w:rsidRPr="00EB0442" w14:paraId="2700CFE4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7C16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2864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5A58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0B6D2C" w:rsidRPr="00EB0442" w14:paraId="008BB2CB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2349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8FF9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1FEE1" w14:textId="77777777" w:rsidR="000B6D2C" w:rsidRPr="00EB0442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A56B9F1" w14:textId="77777777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C27FBC3" w14:textId="77777777" w:rsidR="000B6D2C" w:rsidRPr="00EB0442" w:rsidRDefault="000B6D2C" w:rsidP="000B6D2C">
      <w:pPr>
        <w:pStyle w:val="Nagwek1"/>
        <w:rPr>
          <w:rFonts w:ascii="Verdana" w:hAnsi="Verdana" w:cs="Times New Roman"/>
          <w:sz w:val="16"/>
          <w:szCs w:val="16"/>
        </w:rPr>
      </w:pPr>
      <w:r w:rsidRPr="00EB0442">
        <w:rPr>
          <w:rFonts w:ascii="Verdana" w:hAnsi="Verdana" w:cs="Times New Roman"/>
          <w:sz w:val="16"/>
          <w:szCs w:val="16"/>
        </w:rPr>
        <w:tab/>
        <w:t>Imię i Nazwisko</w:t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  <w:r w:rsidRPr="00EB0442">
        <w:rPr>
          <w:rFonts w:ascii="Verdana" w:hAnsi="Verdana" w:cs="Times New Roman"/>
          <w:sz w:val="16"/>
          <w:szCs w:val="16"/>
        </w:rPr>
        <w:tab/>
      </w:r>
    </w:p>
    <w:p w14:paraId="64F2496F" w14:textId="77777777" w:rsidR="000B6D2C" w:rsidRPr="00EB0442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EB0442">
        <w:rPr>
          <w:rFonts w:ascii="Verdana" w:hAnsi="Verdana"/>
          <w:sz w:val="16"/>
          <w:szCs w:val="16"/>
        </w:rPr>
        <w:tab/>
      </w:r>
      <w:r w:rsidRPr="00EB0442">
        <w:rPr>
          <w:rFonts w:ascii="Verdana" w:hAnsi="Verdana"/>
          <w:sz w:val="16"/>
          <w:szCs w:val="16"/>
        </w:rPr>
        <w:tab/>
        <w:t xml:space="preserve"> </w:t>
      </w:r>
    </w:p>
    <w:p w14:paraId="3DF80489" w14:textId="77777777" w:rsidR="000B6D2C" w:rsidRPr="00EB0442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EB0442">
        <w:rPr>
          <w:rFonts w:ascii="Verdana" w:hAnsi="Verdana"/>
          <w:sz w:val="16"/>
          <w:szCs w:val="16"/>
        </w:rPr>
        <w:tab/>
      </w:r>
      <w:r w:rsidRPr="00EB0442">
        <w:rPr>
          <w:rFonts w:ascii="Verdana" w:hAnsi="Verdana"/>
          <w:sz w:val="16"/>
          <w:szCs w:val="16"/>
        </w:rPr>
        <w:tab/>
      </w:r>
    </w:p>
    <w:p w14:paraId="6ED2D41C" w14:textId="77777777" w:rsidR="000B6D2C" w:rsidRPr="00EB0442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292015EF" w14:textId="77777777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upoważnienie dla powyżej wskazanych osób wynika z następującego (ych) dokumentu(ów)</w:t>
      </w:r>
    </w:p>
    <w:p w14:paraId="4EF62AB2" w14:textId="77777777" w:rsidR="000B6D2C" w:rsidRPr="00EB0442" w:rsidRDefault="000B6D2C" w:rsidP="000B6D2C">
      <w:p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4D0C355" w14:textId="77777777" w:rsidR="000B6D2C" w:rsidRPr="00EB0442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załącznikami do niniejszej oferty są:</w:t>
      </w:r>
    </w:p>
    <w:p w14:paraId="67E27775" w14:textId="77777777" w:rsidR="000B6D2C" w:rsidRPr="00EB0442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0DACB3" w14:textId="77777777" w:rsidR="000B6D2C" w:rsidRPr="00EB0442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05A75022" w14:textId="77777777" w:rsidR="000B6D2C" w:rsidRPr="00EB0442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EB0442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7EB9DAA0" w14:textId="77777777" w:rsidR="000B6D2C" w:rsidRPr="00EB0442" w:rsidRDefault="000B6D2C" w:rsidP="000B6D2C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3B0527C2" w14:textId="77777777" w:rsidR="000B6D2C" w:rsidRPr="00EB0442" w:rsidRDefault="000B6D2C" w:rsidP="000B6D2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EB0442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EB0442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503BA5F" w14:textId="6AE05F17" w:rsidR="00FE545C" w:rsidRPr="00EB0442" w:rsidRDefault="00FE545C" w:rsidP="000B6D2C">
      <w:pPr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EB0442" w:rsidSect="00EB0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EE05A" w14:textId="77777777" w:rsidR="00766509" w:rsidRDefault="00766509">
      <w:r>
        <w:separator/>
      </w:r>
    </w:p>
  </w:endnote>
  <w:endnote w:type="continuationSeparator" w:id="0">
    <w:p w14:paraId="5B88B7A4" w14:textId="77777777" w:rsidR="00766509" w:rsidRDefault="0076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4DD0" w14:textId="77777777" w:rsidR="00766509" w:rsidRDefault="00766509">
      <w:r>
        <w:separator/>
      </w:r>
    </w:p>
  </w:footnote>
  <w:footnote w:type="continuationSeparator" w:id="0">
    <w:p w14:paraId="482BFB40" w14:textId="77777777" w:rsidR="00766509" w:rsidRDefault="00766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C32"/>
    <w:multiLevelType w:val="hybridMultilevel"/>
    <w:tmpl w:val="84286B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1397436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45618"/>
    <w:rsid w:val="00056A44"/>
    <w:rsid w:val="000704FC"/>
    <w:rsid w:val="00071CCC"/>
    <w:rsid w:val="00081341"/>
    <w:rsid w:val="00085E14"/>
    <w:rsid w:val="000868FF"/>
    <w:rsid w:val="000960B7"/>
    <w:rsid w:val="0009706C"/>
    <w:rsid w:val="000978A0"/>
    <w:rsid w:val="000B6D2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7125"/>
    <w:rsid w:val="00164B09"/>
    <w:rsid w:val="001801DD"/>
    <w:rsid w:val="0018064E"/>
    <w:rsid w:val="00183576"/>
    <w:rsid w:val="00184C84"/>
    <w:rsid w:val="00185405"/>
    <w:rsid w:val="0019174F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7478"/>
    <w:rsid w:val="00220D50"/>
    <w:rsid w:val="00224CB0"/>
    <w:rsid w:val="002257B4"/>
    <w:rsid w:val="00241D52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15A4A"/>
    <w:rsid w:val="003257D2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56040"/>
    <w:rsid w:val="00474217"/>
    <w:rsid w:val="004A02B1"/>
    <w:rsid w:val="004A1F00"/>
    <w:rsid w:val="004A45FA"/>
    <w:rsid w:val="004A4F37"/>
    <w:rsid w:val="004B7300"/>
    <w:rsid w:val="004C19D7"/>
    <w:rsid w:val="004C6753"/>
    <w:rsid w:val="004E5131"/>
    <w:rsid w:val="004F3CA4"/>
    <w:rsid w:val="0052767D"/>
    <w:rsid w:val="005303EF"/>
    <w:rsid w:val="00535F97"/>
    <w:rsid w:val="00555CAF"/>
    <w:rsid w:val="005615F4"/>
    <w:rsid w:val="00561ADF"/>
    <w:rsid w:val="00562023"/>
    <w:rsid w:val="00566E17"/>
    <w:rsid w:val="00595C87"/>
    <w:rsid w:val="005A0E0C"/>
    <w:rsid w:val="005A5322"/>
    <w:rsid w:val="005B3332"/>
    <w:rsid w:val="005C14A3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33037"/>
    <w:rsid w:val="00734025"/>
    <w:rsid w:val="00766509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F0436"/>
    <w:rsid w:val="00816B76"/>
    <w:rsid w:val="00820C6F"/>
    <w:rsid w:val="008273CE"/>
    <w:rsid w:val="00833933"/>
    <w:rsid w:val="00844B18"/>
    <w:rsid w:val="00853083"/>
    <w:rsid w:val="0085663A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1439"/>
    <w:rsid w:val="00946550"/>
    <w:rsid w:val="009628F3"/>
    <w:rsid w:val="0096498C"/>
    <w:rsid w:val="00970FE4"/>
    <w:rsid w:val="009751E8"/>
    <w:rsid w:val="009842BA"/>
    <w:rsid w:val="00996D96"/>
    <w:rsid w:val="009B0F60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33EE5"/>
    <w:rsid w:val="00B629A2"/>
    <w:rsid w:val="00B67100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5E1C"/>
    <w:rsid w:val="00C460D4"/>
    <w:rsid w:val="00C570FD"/>
    <w:rsid w:val="00C61CA4"/>
    <w:rsid w:val="00C67CB1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13C15"/>
    <w:rsid w:val="00E21113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B0442"/>
    <w:rsid w:val="00EB225B"/>
    <w:rsid w:val="00EB5064"/>
    <w:rsid w:val="00EC0BEA"/>
    <w:rsid w:val="00EC2604"/>
    <w:rsid w:val="00F00591"/>
    <w:rsid w:val="00F00D1F"/>
    <w:rsid w:val="00F02312"/>
    <w:rsid w:val="00F13E57"/>
    <w:rsid w:val="00F15450"/>
    <w:rsid w:val="00F31B40"/>
    <w:rsid w:val="00F33302"/>
    <w:rsid w:val="00F35573"/>
    <w:rsid w:val="00F36DE9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791</Words>
  <Characters>6188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9</cp:revision>
  <cp:lastPrinted>2025-07-09T09:50:00Z</cp:lastPrinted>
  <dcterms:created xsi:type="dcterms:W3CDTF">2025-07-22T12:35:00Z</dcterms:created>
  <dcterms:modified xsi:type="dcterms:W3CDTF">2025-08-04T07:24:00Z</dcterms:modified>
</cp:coreProperties>
</file>