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05477D" w:rsidRPr="0005477D" w14:paraId="70244B83" w14:textId="77777777" w:rsidTr="0062279D">
        <w:trPr>
          <w:trHeight w:val="790"/>
        </w:trPr>
        <w:tc>
          <w:tcPr>
            <w:tcW w:w="80" w:type="dxa"/>
          </w:tcPr>
          <w:p w14:paraId="72EE0876" w14:textId="77777777" w:rsidR="0005477D" w:rsidRPr="0005477D" w:rsidRDefault="0005477D" w:rsidP="0062279D">
            <w:pPr>
              <w:snapToGrid w:val="0"/>
            </w:pPr>
            <w:bookmarkStart w:id="0" w:name="_Hlk52197885"/>
          </w:p>
        </w:tc>
        <w:tc>
          <w:tcPr>
            <w:tcW w:w="10121" w:type="dxa"/>
            <w:vAlign w:val="center"/>
          </w:tcPr>
          <w:p w14:paraId="30C77D72" w14:textId="6790C822" w:rsidR="0005477D" w:rsidRPr="0005477D" w:rsidRDefault="0005477D" w:rsidP="0062279D">
            <w:pPr>
              <w:pStyle w:val="Nagwek"/>
              <w:ind w:hanging="567"/>
            </w:pPr>
            <w:r w:rsidRPr="0005477D">
              <w:rPr>
                <w:noProof/>
              </w:rPr>
              <w:drawing>
                <wp:inline distT="0" distB="0" distL="0" distR="0" wp14:anchorId="5935759E" wp14:editId="385AB072">
                  <wp:extent cx="6388735" cy="54991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73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71DD45" w14:textId="77777777" w:rsidR="0005477D" w:rsidRPr="0005477D" w:rsidRDefault="0005477D" w:rsidP="0005477D">
      <w:pPr>
        <w:jc w:val="right"/>
        <w:rPr>
          <w:b/>
          <w:bCs/>
          <w:lang w:eastAsia="en-US"/>
        </w:rPr>
      </w:pPr>
    </w:p>
    <w:p w14:paraId="64261263" w14:textId="77777777" w:rsidR="0005477D" w:rsidRPr="0005477D" w:rsidRDefault="0005477D" w:rsidP="00986737">
      <w:pPr>
        <w:spacing w:after="600"/>
        <w:jc w:val="right"/>
      </w:pPr>
    </w:p>
    <w:p w14:paraId="6F1B2FD4" w14:textId="30987750" w:rsidR="00986737" w:rsidRPr="0005477D" w:rsidRDefault="00A67C17" w:rsidP="00986737">
      <w:pPr>
        <w:spacing w:after="600"/>
        <w:jc w:val="right"/>
      </w:pPr>
      <w:r w:rsidRPr="0005477D">
        <w:t>Niepołomice</w:t>
      </w:r>
      <w:r w:rsidR="00986737" w:rsidRPr="0005477D">
        <w:t xml:space="preserve"> dnia: </w:t>
      </w:r>
      <w:r w:rsidRPr="0005477D">
        <w:t>2025-08-01</w:t>
      </w:r>
    </w:p>
    <w:p w14:paraId="0106BBD3" w14:textId="77777777" w:rsidR="00986737" w:rsidRPr="0005477D" w:rsidRDefault="00A67C17" w:rsidP="00986737">
      <w:pPr>
        <w:spacing w:line="360" w:lineRule="auto"/>
        <w:rPr>
          <w:b/>
          <w:bCs/>
        </w:rPr>
      </w:pPr>
      <w:r w:rsidRPr="0005477D">
        <w:rPr>
          <w:b/>
          <w:bCs/>
        </w:rPr>
        <w:t>GMINA NIEPOŁOMICE</w:t>
      </w:r>
    </w:p>
    <w:p w14:paraId="7A603F07" w14:textId="77777777" w:rsidR="00986737" w:rsidRPr="0005477D" w:rsidRDefault="00A67C17" w:rsidP="00986737">
      <w:pPr>
        <w:spacing w:line="360" w:lineRule="auto"/>
      </w:pPr>
      <w:r w:rsidRPr="0005477D">
        <w:t>Pl. Zwycięstwa</w:t>
      </w:r>
      <w:r w:rsidR="00986737" w:rsidRPr="0005477D">
        <w:t xml:space="preserve"> </w:t>
      </w:r>
      <w:r w:rsidRPr="0005477D">
        <w:t>13</w:t>
      </w:r>
    </w:p>
    <w:p w14:paraId="4C852FA7" w14:textId="2D8BCB84" w:rsidR="00986737" w:rsidRPr="0005477D" w:rsidRDefault="00A67C17" w:rsidP="0005477D">
      <w:r w:rsidRPr="0005477D">
        <w:t>32-005</w:t>
      </w:r>
      <w:r w:rsidR="00986737" w:rsidRPr="0005477D">
        <w:t xml:space="preserve"> </w:t>
      </w:r>
      <w:r w:rsidRPr="0005477D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05477D" w14:paraId="0E736A6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81E679" w14:textId="77777777" w:rsidR="00986737" w:rsidRPr="0005477D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5477D">
              <w:rPr>
                <w:b/>
                <w:spacing w:val="20"/>
              </w:rPr>
              <w:t>INFORMACJA Z OTWARCIA OFERT</w:t>
            </w:r>
          </w:p>
        </w:tc>
      </w:tr>
    </w:tbl>
    <w:p w14:paraId="7CC5BEF7" w14:textId="77777777" w:rsidR="00986737" w:rsidRPr="0005477D" w:rsidRDefault="00986737" w:rsidP="00986737">
      <w:pPr>
        <w:pStyle w:val="Nagwek"/>
        <w:tabs>
          <w:tab w:val="clear" w:pos="4536"/>
        </w:tabs>
        <w:spacing w:after="360"/>
      </w:pPr>
      <w:r w:rsidRPr="0005477D">
        <w:tab/>
        <w:t xml:space="preserve"> </w:t>
      </w:r>
    </w:p>
    <w:p w14:paraId="493C09DC" w14:textId="77777777" w:rsidR="00986737" w:rsidRPr="0005477D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05477D">
        <w:rPr>
          <w:rFonts w:eastAsia="Calibri"/>
          <w:lang w:eastAsia="en-US"/>
        </w:rPr>
        <w:t xml:space="preserve">Dotyczy </w:t>
      </w:r>
      <w:r w:rsidRPr="0005477D">
        <w:t>postępowania o udzielenie zamówienia publicznego</w:t>
      </w:r>
      <w:r w:rsidRPr="0005477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5477D" w14:paraId="6959A8D8" w14:textId="77777777" w:rsidTr="005A632E">
        <w:tc>
          <w:tcPr>
            <w:tcW w:w="2269" w:type="dxa"/>
          </w:tcPr>
          <w:p w14:paraId="1F5307C7" w14:textId="77777777" w:rsidR="00986737" w:rsidRPr="0005477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5477D">
              <w:t>Nazwa zamówienia:</w:t>
            </w:r>
          </w:p>
        </w:tc>
        <w:tc>
          <w:tcPr>
            <w:tcW w:w="6803" w:type="dxa"/>
          </w:tcPr>
          <w:p w14:paraId="4F5E2260" w14:textId="77777777" w:rsidR="00986737" w:rsidRPr="0005477D" w:rsidRDefault="00A67C1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5477D">
              <w:rPr>
                <w:bCs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986737" w:rsidRPr="0005477D">
              <w:rPr>
                <w:bCs/>
              </w:rPr>
              <w:t>.</w:t>
            </w:r>
          </w:p>
        </w:tc>
      </w:tr>
      <w:tr w:rsidR="00A67C17" w:rsidRPr="0005477D" w14:paraId="4DA4F63E" w14:textId="77777777" w:rsidTr="0062279D">
        <w:tc>
          <w:tcPr>
            <w:tcW w:w="2269" w:type="dxa"/>
          </w:tcPr>
          <w:p w14:paraId="2FAF5CDB" w14:textId="77777777" w:rsidR="00A67C17" w:rsidRPr="0005477D" w:rsidRDefault="00A67C17" w:rsidP="006227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5477D">
              <w:t>Numer referencyjny:</w:t>
            </w:r>
          </w:p>
        </w:tc>
        <w:tc>
          <w:tcPr>
            <w:tcW w:w="6803" w:type="dxa"/>
          </w:tcPr>
          <w:p w14:paraId="758A1718" w14:textId="77777777" w:rsidR="00A67C17" w:rsidRPr="0005477D" w:rsidRDefault="00A67C17" w:rsidP="006227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5477D">
              <w:rPr>
                <w:bCs/>
              </w:rPr>
              <w:t>ZP.271.23.2025</w:t>
            </w:r>
          </w:p>
        </w:tc>
      </w:tr>
    </w:tbl>
    <w:p w14:paraId="080DDF87" w14:textId="77777777" w:rsidR="00D665F5" w:rsidRPr="0005477D" w:rsidRDefault="00D665F5" w:rsidP="00986737">
      <w:pPr>
        <w:spacing w:before="120" w:line="360" w:lineRule="auto"/>
        <w:jc w:val="both"/>
      </w:pPr>
      <w:r w:rsidRPr="0005477D">
        <w:t>Zamawiający, działając na podstawie art. 22</w:t>
      </w:r>
      <w:r w:rsidR="00FC7F5E" w:rsidRPr="0005477D">
        <w:t>2</w:t>
      </w:r>
      <w:r w:rsidRPr="0005477D">
        <w:t xml:space="preserve"> ust. 5 </w:t>
      </w:r>
      <w:r w:rsidRPr="0005477D">
        <w:rPr>
          <w:bCs/>
        </w:rPr>
        <w:t>ustawy z dnia 11 września 2019 r. Prawo zamówień publicznych</w:t>
      </w:r>
      <w:r w:rsidRPr="0005477D">
        <w:t xml:space="preserve"> </w:t>
      </w:r>
      <w:r w:rsidR="00A67C17" w:rsidRPr="0005477D">
        <w:t>(</w:t>
      </w:r>
      <w:proofErr w:type="spellStart"/>
      <w:r w:rsidR="00A67C17" w:rsidRPr="0005477D">
        <w:t>t.j</w:t>
      </w:r>
      <w:proofErr w:type="spellEnd"/>
      <w:r w:rsidR="00A67C17" w:rsidRPr="0005477D">
        <w:t>. Dz. U. z 2024 poz. 1320)</w:t>
      </w:r>
      <w:r w:rsidR="00490DC0" w:rsidRPr="0005477D">
        <w:t xml:space="preserve"> </w:t>
      </w:r>
      <w:r w:rsidRPr="0005477D">
        <w:t>udostępnia</w:t>
      </w:r>
      <w:r w:rsidR="00F95C33" w:rsidRPr="0005477D">
        <w:t xml:space="preserve"> </w:t>
      </w:r>
      <w:r w:rsidR="004C7E9B" w:rsidRPr="0005477D">
        <w:t>informacj</w:t>
      </w:r>
      <w:r w:rsidR="00577BC6" w:rsidRPr="0005477D">
        <w:t>ę</w:t>
      </w:r>
      <w:r w:rsidR="00035488" w:rsidRPr="0005477D">
        <w:t xml:space="preserve"> z otwarcia ofert</w:t>
      </w:r>
      <w:r w:rsidR="00577BC6" w:rsidRPr="0005477D">
        <w:t>.</w:t>
      </w:r>
    </w:p>
    <w:p w14:paraId="1744E948" w14:textId="77777777" w:rsidR="00A80738" w:rsidRPr="0005477D" w:rsidRDefault="00D665F5" w:rsidP="00986737">
      <w:pPr>
        <w:spacing w:before="120" w:after="60" w:line="360" w:lineRule="auto"/>
        <w:jc w:val="both"/>
      </w:pPr>
      <w:r w:rsidRPr="0005477D">
        <w:t>Podczas otwarcia ofert, mającego miejsce</w:t>
      </w:r>
      <w:r w:rsidR="00FF4AB1" w:rsidRPr="0005477D">
        <w:t xml:space="preserve"> w dniu </w:t>
      </w:r>
      <w:r w:rsidR="00A67C17" w:rsidRPr="0005477D">
        <w:t>01/08/2025</w:t>
      </w:r>
      <w:r w:rsidR="00FF4AB1" w:rsidRPr="0005477D">
        <w:t xml:space="preserve"> o godz. </w:t>
      </w:r>
      <w:r w:rsidR="00A67C17" w:rsidRPr="0005477D">
        <w:t>09:30</w:t>
      </w:r>
      <w:r w:rsidRPr="0005477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477D" w14:paraId="5B02796C" w14:textId="77777777" w:rsidTr="005A632E">
        <w:tc>
          <w:tcPr>
            <w:tcW w:w="1276" w:type="dxa"/>
            <w:shd w:val="clear" w:color="auto" w:fill="F2F2F2"/>
            <w:vAlign w:val="center"/>
          </w:tcPr>
          <w:p w14:paraId="49B61B37" w14:textId="77777777" w:rsidR="006B27ED" w:rsidRPr="0005477D" w:rsidRDefault="00986737" w:rsidP="00C82837">
            <w:pPr>
              <w:spacing w:before="120" w:after="120"/>
              <w:jc w:val="center"/>
            </w:pPr>
            <w:r w:rsidRPr="0005477D">
              <w:t>Oferta n</w:t>
            </w:r>
            <w:r w:rsidR="006B27ED" w:rsidRPr="0005477D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3EDF53" w14:textId="77777777" w:rsidR="006B27ED" w:rsidRPr="0005477D" w:rsidRDefault="00986737" w:rsidP="00C82837">
            <w:pPr>
              <w:spacing w:before="120" w:after="120"/>
              <w:jc w:val="center"/>
            </w:pPr>
            <w:r w:rsidRPr="0005477D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90A64E6" w14:textId="77777777" w:rsidR="006B27ED" w:rsidRPr="0005477D" w:rsidRDefault="006B27ED" w:rsidP="00BB547B">
            <w:pPr>
              <w:spacing w:before="120" w:after="120"/>
              <w:jc w:val="center"/>
            </w:pPr>
            <w:r w:rsidRPr="0005477D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CD74B0" w14:textId="77777777" w:rsidR="006B27ED" w:rsidRPr="0005477D" w:rsidRDefault="006B27ED" w:rsidP="00C82837">
            <w:pPr>
              <w:spacing w:before="120" w:after="120"/>
              <w:jc w:val="center"/>
            </w:pPr>
            <w:r w:rsidRPr="0005477D">
              <w:t>Cena oferty</w:t>
            </w:r>
          </w:p>
        </w:tc>
      </w:tr>
      <w:tr w:rsidR="00A67C17" w:rsidRPr="0005477D" w14:paraId="002A8882" w14:textId="77777777" w:rsidTr="0062279D">
        <w:tc>
          <w:tcPr>
            <w:tcW w:w="1276" w:type="dxa"/>
            <w:vAlign w:val="center"/>
          </w:tcPr>
          <w:p w14:paraId="08F91D3F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1276" w:type="dxa"/>
            <w:vAlign w:val="center"/>
          </w:tcPr>
          <w:p w14:paraId="57E3BAC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3969" w:type="dxa"/>
          </w:tcPr>
          <w:p w14:paraId="5681234E" w14:textId="77777777" w:rsidR="00A67C17" w:rsidRPr="0005477D" w:rsidRDefault="00A67C17" w:rsidP="0062279D">
            <w:pPr>
              <w:spacing w:before="80" w:after="40"/>
            </w:pPr>
            <w:proofErr w:type="spellStart"/>
            <w:r w:rsidRPr="0005477D">
              <w:t>GastroArt</w:t>
            </w:r>
            <w:proofErr w:type="spellEnd"/>
            <w:r w:rsidRPr="0005477D">
              <w:t xml:space="preserve"> Studio Kulinarne</w:t>
            </w:r>
          </w:p>
          <w:p w14:paraId="33345E53" w14:textId="2F75B4BA" w:rsidR="00A67C17" w:rsidRPr="0005477D" w:rsidRDefault="0005477D" w:rsidP="0062279D">
            <w:r>
              <w:t xml:space="preserve">Ul. </w:t>
            </w:r>
            <w:r w:rsidR="00A67C17" w:rsidRPr="0005477D">
              <w:t xml:space="preserve">Warszawska 6 </w:t>
            </w:r>
          </w:p>
          <w:p w14:paraId="7B135AB5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08-450 Łaskarzew</w:t>
            </w:r>
          </w:p>
        </w:tc>
        <w:tc>
          <w:tcPr>
            <w:tcW w:w="2551" w:type="dxa"/>
            <w:vAlign w:val="center"/>
          </w:tcPr>
          <w:p w14:paraId="308BD9AD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67 200.00 zł</w:t>
            </w:r>
          </w:p>
        </w:tc>
      </w:tr>
      <w:tr w:rsidR="00A67C17" w:rsidRPr="0005477D" w14:paraId="7B0FB4BE" w14:textId="77777777" w:rsidTr="0062279D">
        <w:tc>
          <w:tcPr>
            <w:tcW w:w="1276" w:type="dxa"/>
            <w:vAlign w:val="center"/>
          </w:tcPr>
          <w:p w14:paraId="7AC3A1B7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1276" w:type="dxa"/>
            <w:vAlign w:val="center"/>
          </w:tcPr>
          <w:p w14:paraId="3E1FD60E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3969" w:type="dxa"/>
          </w:tcPr>
          <w:p w14:paraId="5D012A41" w14:textId="77777777" w:rsidR="00F80BB2" w:rsidRPr="00F80BB2" w:rsidRDefault="00F80BB2" w:rsidP="00F80BB2">
            <w:pPr>
              <w:spacing w:before="80" w:after="40"/>
            </w:pPr>
            <w:r w:rsidRPr="00F80BB2">
              <w:t>"INFO-BIZ" Profesjonalna Edukacja sp. z o.o.</w:t>
            </w:r>
          </w:p>
          <w:p w14:paraId="1714A1F7" w14:textId="68E97C90" w:rsidR="00A67C17" w:rsidRPr="0005477D" w:rsidRDefault="0005477D" w:rsidP="0062279D">
            <w:r>
              <w:t xml:space="preserve">Ul. </w:t>
            </w:r>
            <w:r w:rsidR="00A67C17" w:rsidRPr="0005477D">
              <w:t xml:space="preserve">Chełmińska 106A/36 </w:t>
            </w:r>
          </w:p>
          <w:p w14:paraId="0D9643CB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86-300 Grudziądz</w:t>
            </w:r>
          </w:p>
        </w:tc>
        <w:tc>
          <w:tcPr>
            <w:tcW w:w="2551" w:type="dxa"/>
            <w:vAlign w:val="center"/>
          </w:tcPr>
          <w:p w14:paraId="58B38C0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67 560.00 zł</w:t>
            </w:r>
          </w:p>
        </w:tc>
      </w:tr>
      <w:tr w:rsidR="00A67C17" w:rsidRPr="0005477D" w14:paraId="55126D70" w14:textId="77777777" w:rsidTr="0062279D">
        <w:tc>
          <w:tcPr>
            <w:tcW w:w="1276" w:type="dxa"/>
            <w:vAlign w:val="center"/>
          </w:tcPr>
          <w:p w14:paraId="2495D2D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1276" w:type="dxa"/>
            <w:vAlign w:val="center"/>
          </w:tcPr>
          <w:p w14:paraId="22C53DB8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7237C638" w14:textId="77777777" w:rsidR="00F80BB2" w:rsidRPr="00F80BB2" w:rsidRDefault="00F80BB2" w:rsidP="00F80BB2">
            <w:pPr>
              <w:spacing w:before="80" w:after="40"/>
            </w:pPr>
            <w:r w:rsidRPr="00F80BB2">
              <w:t>"INFO-BIZ" Profesjonalna Edukacja sp. z o.o.</w:t>
            </w:r>
          </w:p>
          <w:p w14:paraId="664E518C" w14:textId="15205C9D" w:rsidR="00A67C17" w:rsidRPr="0005477D" w:rsidRDefault="0005477D" w:rsidP="0062279D">
            <w:r>
              <w:t xml:space="preserve">Ul. </w:t>
            </w:r>
            <w:r w:rsidR="00A67C17" w:rsidRPr="0005477D">
              <w:t xml:space="preserve">Chełmińska 106A/36 </w:t>
            </w:r>
          </w:p>
          <w:p w14:paraId="659B50C2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86-300 Grudziądz</w:t>
            </w:r>
          </w:p>
        </w:tc>
        <w:tc>
          <w:tcPr>
            <w:tcW w:w="2551" w:type="dxa"/>
            <w:vAlign w:val="center"/>
          </w:tcPr>
          <w:p w14:paraId="127607B5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63 300.00 zł</w:t>
            </w:r>
          </w:p>
        </w:tc>
      </w:tr>
      <w:tr w:rsidR="00A67C17" w:rsidRPr="0005477D" w14:paraId="15743CA3" w14:textId="77777777" w:rsidTr="0062279D">
        <w:tc>
          <w:tcPr>
            <w:tcW w:w="1276" w:type="dxa"/>
            <w:vAlign w:val="center"/>
          </w:tcPr>
          <w:p w14:paraId="3EFD54DA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1276" w:type="dxa"/>
            <w:vAlign w:val="center"/>
          </w:tcPr>
          <w:p w14:paraId="17AD100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</w:t>
            </w:r>
          </w:p>
        </w:tc>
        <w:tc>
          <w:tcPr>
            <w:tcW w:w="3969" w:type="dxa"/>
          </w:tcPr>
          <w:p w14:paraId="54F92C65" w14:textId="77777777" w:rsidR="00F80BB2" w:rsidRPr="00F80BB2" w:rsidRDefault="00F80BB2" w:rsidP="00F80BB2">
            <w:pPr>
              <w:spacing w:before="80" w:after="40"/>
            </w:pPr>
            <w:r w:rsidRPr="00F80BB2">
              <w:t>"INFO-BIZ" Profesjonalna Edukacja sp. z o.o.</w:t>
            </w:r>
          </w:p>
          <w:p w14:paraId="26A7C1C6" w14:textId="35EE3C2E" w:rsidR="00A67C17" w:rsidRPr="0005477D" w:rsidRDefault="0005477D" w:rsidP="0062279D">
            <w:r>
              <w:t xml:space="preserve">Ul. </w:t>
            </w:r>
            <w:r w:rsidR="00A67C17" w:rsidRPr="0005477D">
              <w:t xml:space="preserve">Chełmińska 106A/36 </w:t>
            </w:r>
          </w:p>
          <w:p w14:paraId="0CC193A3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86-300 Grudziądz</w:t>
            </w:r>
          </w:p>
        </w:tc>
        <w:tc>
          <w:tcPr>
            <w:tcW w:w="2551" w:type="dxa"/>
            <w:vAlign w:val="center"/>
          </w:tcPr>
          <w:p w14:paraId="79498B5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31 500.00 zł</w:t>
            </w:r>
          </w:p>
        </w:tc>
      </w:tr>
      <w:tr w:rsidR="00A67C17" w:rsidRPr="0005477D" w14:paraId="03787F32" w14:textId="77777777" w:rsidTr="0062279D">
        <w:tc>
          <w:tcPr>
            <w:tcW w:w="1276" w:type="dxa"/>
            <w:vAlign w:val="center"/>
          </w:tcPr>
          <w:p w14:paraId="2747089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1276" w:type="dxa"/>
            <w:vAlign w:val="center"/>
          </w:tcPr>
          <w:p w14:paraId="6B2063D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3969" w:type="dxa"/>
          </w:tcPr>
          <w:p w14:paraId="021BD363" w14:textId="77777777" w:rsidR="00F80BB2" w:rsidRPr="00F80BB2" w:rsidRDefault="00F80BB2" w:rsidP="00F80BB2">
            <w:pPr>
              <w:spacing w:before="80" w:after="40"/>
            </w:pPr>
            <w:r w:rsidRPr="00F80BB2">
              <w:t>"INFO-BIZ" Profesjonalna Edukacja sp. z o.o.</w:t>
            </w:r>
          </w:p>
          <w:p w14:paraId="3041AE90" w14:textId="327465B0" w:rsidR="00A67C17" w:rsidRPr="0005477D" w:rsidRDefault="0005477D" w:rsidP="0062279D">
            <w:r>
              <w:t xml:space="preserve">Ul. </w:t>
            </w:r>
            <w:r w:rsidR="00A67C17" w:rsidRPr="0005477D">
              <w:t xml:space="preserve">Chełmińska 106A/36 </w:t>
            </w:r>
          </w:p>
          <w:p w14:paraId="62D29756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86-300 Grudziądz</w:t>
            </w:r>
          </w:p>
        </w:tc>
        <w:tc>
          <w:tcPr>
            <w:tcW w:w="2551" w:type="dxa"/>
            <w:vAlign w:val="center"/>
          </w:tcPr>
          <w:p w14:paraId="4404B3F4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75 900.00 zł</w:t>
            </w:r>
          </w:p>
        </w:tc>
      </w:tr>
      <w:tr w:rsidR="00A67C17" w:rsidRPr="0005477D" w14:paraId="668B0E6C" w14:textId="77777777" w:rsidTr="0062279D">
        <w:tc>
          <w:tcPr>
            <w:tcW w:w="1276" w:type="dxa"/>
            <w:vAlign w:val="center"/>
          </w:tcPr>
          <w:p w14:paraId="40B455B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1276" w:type="dxa"/>
            <w:vAlign w:val="center"/>
          </w:tcPr>
          <w:p w14:paraId="6148277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</w:t>
            </w:r>
          </w:p>
        </w:tc>
        <w:tc>
          <w:tcPr>
            <w:tcW w:w="3969" w:type="dxa"/>
          </w:tcPr>
          <w:p w14:paraId="72478950" w14:textId="77777777" w:rsidR="00F80BB2" w:rsidRPr="00F80BB2" w:rsidRDefault="00F80BB2" w:rsidP="00F80BB2">
            <w:pPr>
              <w:spacing w:before="80" w:after="40"/>
            </w:pPr>
            <w:r w:rsidRPr="00F80BB2">
              <w:t>"INFO-BIZ" Profesjonalna Edukacja sp. z o.o.</w:t>
            </w:r>
          </w:p>
          <w:p w14:paraId="1D2B65A5" w14:textId="65214847" w:rsidR="00A67C17" w:rsidRPr="0005477D" w:rsidRDefault="0005477D" w:rsidP="0062279D">
            <w:r>
              <w:t xml:space="preserve">Ul. </w:t>
            </w:r>
            <w:r w:rsidR="00A67C17" w:rsidRPr="0005477D">
              <w:t xml:space="preserve">Chełmińska 106A/36 </w:t>
            </w:r>
          </w:p>
          <w:p w14:paraId="24E72BC2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86-300 Grudziądz</w:t>
            </w:r>
          </w:p>
        </w:tc>
        <w:tc>
          <w:tcPr>
            <w:tcW w:w="2551" w:type="dxa"/>
            <w:vAlign w:val="center"/>
          </w:tcPr>
          <w:p w14:paraId="5386698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46 680.00 zł</w:t>
            </w:r>
          </w:p>
        </w:tc>
      </w:tr>
      <w:tr w:rsidR="00A67C17" w:rsidRPr="0005477D" w14:paraId="5455BAEA" w14:textId="77777777" w:rsidTr="0062279D">
        <w:tc>
          <w:tcPr>
            <w:tcW w:w="1276" w:type="dxa"/>
            <w:vAlign w:val="center"/>
          </w:tcPr>
          <w:p w14:paraId="7FB52FC7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64F6F0B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707E377B" w14:textId="77777777" w:rsidR="00A67C17" w:rsidRPr="0005477D" w:rsidRDefault="00A67C17" w:rsidP="0062279D">
            <w:pPr>
              <w:spacing w:before="80" w:after="40"/>
            </w:pPr>
            <w:r w:rsidRPr="0005477D">
              <w:t>AWANS Ośrodek Usług Oświatowych</w:t>
            </w:r>
          </w:p>
          <w:p w14:paraId="35236C0F" w14:textId="750D3493" w:rsidR="00A67C17" w:rsidRPr="0005477D" w:rsidRDefault="0005477D" w:rsidP="0062279D">
            <w:r>
              <w:t xml:space="preserve">Ul. </w:t>
            </w:r>
            <w:r w:rsidR="00A67C17" w:rsidRPr="0005477D">
              <w:t xml:space="preserve">Marii Kuncewiczowej 2/1 </w:t>
            </w:r>
          </w:p>
          <w:p w14:paraId="2AF55763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42-207 Częstochowa</w:t>
            </w:r>
          </w:p>
        </w:tc>
        <w:tc>
          <w:tcPr>
            <w:tcW w:w="2551" w:type="dxa"/>
            <w:vAlign w:val="center"/>
          </w:tcPr>
          <w:p w14:paraId="212645F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41 400.00 zł</w:t>
            </w:r>
          </w:p>
        </w:tc>
      </w:tr>
      <w:tr w:rsidR="00A67C17" w:rsidRPr="0005477D" w14:paraId="3D75D224" w14:textId="77777777" w:rsidTr="0062279D">
        <w:tc>
          <w:tcPr>
            <w:tcW w:w="1276" w:type="dxa"/>
            <w:vAlign w:val="center"/>
          </w:tcPr>
          <w:p w14:paraId="77F07BB8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1276" w:type="dxa"/>
            <w:vAlign w:val="center"/>
          </w:tcPr>
          <w:p w14:paraId="5FC7447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3969" w:type="dxa"/>
          </w:tcPr>
          <w:p w14:paraId="7A9993F7" w14:textId="77777777" w:rsidR="00A67C17" w:rsidRPr="0005477D" w:rsidRDefault="00A67C17" w:rsidP="0062279D">
            <w:pPr>
              <w:spacing w:before="80" w:after="40"/>
            </w:pPr>
            <w:r w:rsidRPr="0005477D">
              <w:t>Centrum Kształcenia CANOVA Sp. z o.o</w:t>
            </w:r>
          </w:p>
          <w:p w14:paraId="70CE60AA" w14:textId="77777777" w:rsidR="00A67C17" w:rsidRPr="0005477D" w:rsidRDefault="00A67C17" w:rsidP="0062279D">
            <w:r w:rsidRPr="0005477D">
              <w:t xml:space="preserve">Al. Dembowskiego 12 </w:t>
            </w:r>
          </w:p>
          <w:p w14:paraId="385F565D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30-540 Kraków</w:t>
            </w:r>
          </w:p>
        </w:tc>
        <w:tc>
          <w:tcPr>
            <w:tcW w:w="2551" w:type="dxa"/>
            <w:vAlign w:val="center"/>
          </w:tcPr>
          <w:p w14:paraId="3C810A52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26 000.00 zł</w:t>
            </w:r>
          </w:p>
        </w:tc>
      </w:tr>
      <w:tr w:rsidR="00A67C17" w:rsidRPr="0005477D" w14:paraId="4D4FE0C5" w14:textId="77777777" w:rsidTr="0062279D">
        <w:tc>
          <w:tcPr>
            <w:tcW w:w="1276" w:type="dxa"/>
            <w:vAlign w:val="center"/>
          </w:tcPr>
          <w:p w14:paraId="6C0B8D8F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1276" w:type="dxa"/>
            <w:vAlign w:val="center"/>
          </w:tcPr>
          <w:p w14:paraId="1242A907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225B319C" w14:textId="77777777" w:rsidR="00A67C17" w:rsidRPr="0005477D" w:rsidRDefault="00A67C17" w:rsidP="0062279D">
            <w:pPr>
              <w:spacing w:before="80" w:after="40"/>
            </w:pPr>
            <w:r w:rsidRPr="0005477D">
              <w:t>Centrum Kształcenia CANOVA Sp. z o.o</w:t>
            </w:r>
          </w:p>
          <w:p w14:paraId="1F8AECC4" w14:textId="77777777" w:rsidR="00A67C17" w:rsidRPr="0005477D" w:rsidRDefault="00A67C17" w:rsidP="0062279D">
            <w:r w:rsidRPr="0005477D">
              <w:t xml:space="preserve">Al. Dembowskiego 12 </w:t>
            </w:r>
          </w:p>
          <w:p w14:paraId="2FA9CC6F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30-540 Kraków</w:t>
            </w:r>
          </w:p>
        </w:tc>
        <w:tc>
          <w:tcPr>
            <w:tcW w:w="2551" w:type="dxa"/>
            <w:vAlign w:val="center"/>
          </w:tcPr>
          <w:p w14:paraId="20147EC4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21 400.00 zł</w:t>
            </w:r>
          </w:p>
        </w:tc>
      </w:tr>
      <w:tr w:rsidR="00A67C17" w:rsidRPr="0005477D" w14:paraId="34F79960" w14:textId="77777777" w:rsidTr="0062279D">
        <w:tc>
          <w:tcPr>
            <w:tcW w:w="1276" w:type="dxa"/>
            <w:vAlign w:val="center"/>
          </w:tcPr>
          <w:p w14:paraId="0C6ECEEB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</w:t>
            </w:r>
          </w:p>
        </w:tc>
        <w:tc>
          <w:tcPr>
            <w:tcW w:w="1276" w:type="dxa"/>
            <w:vAlign w:val="center"/>
          </w:tcPr>
          <w:p w14:paraId="1204CFB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3969" w:type="dxa"/>
          </w:tcPr>
          <w:p w14:paraId="5DA03CE5" w14:textId="77777777" w:rsidR="00A67C17" w:rsidRPr="0005477D" w:rsidRDefault="00A67C17" w:rsidP="0062279D">
            <w:pPr>
              <w:spacing w:before="80" w:after="40"/>
            </w:pPr>
            <w:r w:rsidRPr="0005477D">
              <w:t>ART COLOR MODELS Jolanta Kucharzyk</w:t>
            </w:r>
          </w:p>
          <w:p w14:paraId="674D129A" w14:textId="197DE286" w:rsidR="00A67C17" w:rsidRPr="0005477D" w:rsidRDefault="0005477D" w:rsidP="0062279D">
            <w:r>
              <w:t xml:space="preserve">Ul. </w:t>
            </w:r>
            <w:r w:rsidR="00A67C17" w:rsidRPr="0005477D">
              <w:t xml:space="preserve">Rejtana 67/4.8 </w:t>
            </w:r>
          </w:p>
          <w:p w14:paraId="12CF8FFD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35-326 Rzeszów</w:t>
            </w:r>
          </w:p>
        </w:tc>
        <w:tc>
          <w:tcPr>
            <w:tcW w:w="2551" w:type="dxa"/>
            <w:vAlign w:val="center"/>
          </w:tcPr>
          <w:p w14:paraId="3FD3A1EB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23 900.00 zł</w:t>
            </w:r>
          </w:p>
        </w:tc>
      </w:tr>
      <w:tr w:rsidR="00A67C17" w:rsidRPr="0005477D" w14:paraId="08412762" w14:textId="77777777" w:rsidTr="0062279D">
        <w:tc>
          <w:tcPr>
            <w:tcW w:w="1276" w:type="dxa"/>
            <w:vAlign w:val="center"/>
          </w:tcPr>
          <w:p w14:paraId="19C3CC0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</w:t>
            </w:r>
          </w:p>
        </w:tc>
        <w:tc>
          <w:tcPr>
            <w:tcW w:w="1276" w:type="dxa"/>
            <w:vAlign w:val="center"/>
          </w:tcPr>
          <w:p w14:paraId="0776B4F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7009E0DD" w14:textId="77777777" w:rsidR="00A67C17" w:rsidRPr="0005477D" w:rsidRDefault="00A67C17" w:rsidP="0062279D">
            <w:pPr>
              <w:spacing w:before="80" w:after="40"/>
            </w:pPr>
            <w:r w:rsidRPr="0005477D">
              <w:t>ART COLOR MODELS Jolanta Kucharzyk</w:t>
            </w:r>
          </w:p>
          <w:p w14:paraId="46047CC4" w14:textId="4E9CD68E" w:rsidR="00A67C17" w:rsidRPr="0005477D" w:rsidRDefault="0005477D" w:rsidP="0062279D">
            <w:r>
              <w:t xml:space="preserve">Ul. </w:t>
            </w:r>
            <w:r w:rsidR="00A67C17" w:rsidRPr="0005477D">
              <w:t xml:space="preserve">Rejtana 67/4.8 </w:t>
            </w:r>
          </w:p>
          <w:p w14:paraId="3533360F" w14:textId="77777777" w:rsidR="00A67C17" w:rsidRPr="0005477D" w:rsidRDefault="00A67C17" w:rsidP="0062279D">
            <w:pPr>
              <w:spacing w:after="80"/>
              <w:jc w:val="both"/>
            </w:pPr>
            <w:r w:rsidRPr="0005477D">
              <w:t>35-326 Rzeszów</w:t>
            </w:r>
          </w:p>
        </w:tc>
        <w:tc>
          <w:tcPr>
            <w:tcW w:w="2551" w:type="dxa"/>
            <w:vAlign w:val="center"/>
          </w:tcPr>
          <w:p w14:paraId="08ADA289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23 900.00 zł</w:t>
            </w:r>
          </w:p>
        </w:tc>
      </w:tr>
      <w:tr w:rsidR="00A67C17" w:rsidRPr="0005477D" w14:paraId="366D495C" w14:textId="77777777" w:rsidTr="0062279D">
        <w:tc>
          <w:tcPr>
            <w:tcW w:w="1276" w:type="dxa"/>
            <w:vAlign w:val="center"/>
          </w:tcPr>
          <w:p w14:paraId="46908443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312ED7E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3969" w:type="dxa"/>
          </w:tcPr>
          <w:p w14:paraId="6D1CAEE6" w14:textId="0142A020" w:rsidR="00A67C17" w:rsidRPr="0005477D" w:rsidRDefault="00A67C17" w:rsidP="0062279D">
            <w:pPr>
              <w:spacing w:before="80" w:after="40"/>
            </w:pPr>
            <w:r w:rsidRPr="0005477D">
              <w:t>Zakład Doskonalenia Zawodowego w Katowicach</w:t>
            </w:r>
            <w:r w:rsidR="0005477D">
              <w:t xml:space="preserve">  Ośrodek Kształcenia Zawodowego w Andrychowie</w:t>
            </w:r>
          </w:p>
          <w:p w14:paraId="006E976F" w14:textId="322F98FE" w:rsidR="00A67C17" w:rsidRPr="0005477D" w:rsidRDefault="0005477D" w:rsidP="0062279D">
            <w:r>
              <w:t>Ul. Rynek 12</w:t>
            </w:r>
            <w:r w:rsidR="00A67C17" w:rsidRPr="0005477D">
              <w:t xml:space="preserve"> </w:t>
            </w:r>
          </w:p>
          <w:p w14:paraId="2DB423C4" w14:textId="754444FC" w:rsidR="00A67C17" w:rsidRPr="0005477D" w:rsidRDefault="0005477D" w:rsidP="0062279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72CCD0A5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55 800.00 zł</w:t>
            </w:r>
          </w:p>
        </w:tc>
      </w:tr>
      <w:tr w:rsidR="00A67C17" w:rsidRPr="0005477D" w14:paraId="6EC335FA" w14:textId="77777777" w:rsidTr="0062279D">
        <w:tc>
          <w:tcPr>
            <w:tcW w:w="1276" w:type="dxa"/>
            <w:vAlign w:val="center"/>
          </w:tcPr>
          <w:p w14:paraId="19A4109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461D0CE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1B81B48D" w14:textId="77777777" w:rsidR="0005477D" w:rsidRPr="0005477D" w:rsidRDefault="0005477D" w:rsidP="0005477D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59F855C5" w14:textId="77777777" w:rsidR="0005477D" w:rsidRPr="0005477D" w:rsidRDefault="0005477D" w:rsidP="0005477D">
            <w:r>
              <w:t>Ul. Rynek 12</w:t>
            </w:r>
            <w:r w:rsidRPr="0005477D">
              <w:t xml:space="preserve"> </w:t>
            </w:r>
          </w:p>
          <w:p w14:paraId="5EE249CB" w14:textId="26FF4A86" w:rsidR="00A67C17" w:rsidRPr="0005477D" w:rsidRDefault="0005477D" w:rsidP="0005477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2A35D899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42 000.00 zł</w:t>
            </w:r>
          </w:p>
        </w:tc>
      </w:tr>
      <w:tr w:rsidR="00A67C17" w:rsidRPr="0005477D" w14:paraId="40CF98F4" w14:textId="77777777" w:rsidTr="0062279D">
        <w:tc>
          <w:tcPr>
            <w:tcW w:w="1276" w:type="dxa"/>
            <w:vAlign w:val="center"/>
          </w:tcPr>
          <w:p w14:paraId="51FAB433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19DFF673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</w:t>
            </w:r>
          </w:p>
        </w:tc>
        <w:tc>
          <w:tcPr>
            <w:tcW w:w="3969" w:type="dxa"/>
          </w:tcPr>
          <w:p w14:paraId="2384BDC6" w14:textId="77777777" w:rsidR="0005477D" w:rsidRPr="0005477D" w:rsidRDefault="0005477D" w:rsidP="0005477D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36710901" w14:textId="77777777" w:rsidR="0005477D" w:rsidRPr="0005477D" w:rsidRDefault="0005477D" w:rsidP="0005477D">
            <w:r>
              <w:t>Ul. Rynek 12</w:t>
            </w:r>
            <w:r w:rsidRPr="0005477D">
              <w:t xml:space="preserve"> </w:t>
            </w:r>
          </w:p>
          <w:p w14:paraId="2FC40DC7" w14:textId="29734E6C" w:rsidR="00A67C17" w:rsidRPr="0005477D" w:rsidRDefault="0005477D" w:rsidP="0005477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0F51665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21 000.00 zł</w:t>
            </w:r>
          </w:p>
        </w:tc>
      </w:tr>
      <w:tr w:rsidR="00A67C17" w:rsidRPr="0005477D" w14:paraId="0A306B93" w14:textId="77777777" w:rsidTr="0062279D">
        <w:tc>
          <w:tcPr>
            <w:tcW w:w="1276" w:type="dxa"/>
            <w:vAlign w:val="center"/>
          </w:tcPr>
          <w:p w14:paraId="772BACD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6191C882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3969" w:type="dxa"/>
          </w:tcPr>
          <w:p w14:paraId="1D0E2742" w14:textId="77777777" w:rsidR="0005477D" w:rsidRPr="0005477D" w:rsidRDefault="0005477D" w:rsidP="0005477D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4304BE8E" w14:textId="77777777" w:rsidR="0005477D" w:rsidRPr="0005477D" w:rsidRDefault="0005477D" w:rsidP="0005477D">
            <w:r>
              <w:t>Ul. Rynek 12</w:t>
            </w:r>
            <w:r w:rsidRPr="0005477D">
              <w:t xml:space="preserve"> </w:t>
            </w:r>
          </w:p>
          <w:p w14:paraId="20E78B0A" w14:textId="280F348A" w:rsidR="00A67C17" w:rsidRPr="0005477D" w:rsidRDefault="0005477D" w:rsidP="0005477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6DCDC5F6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85 800.00 zł</w:t>
            </w:r>
          </w:p>
        </w:tc>
      </w:tr>
      <w:tr w:rsidR="00A67C17" w:rsidRPr="0005477D" w14:paraId="1AEBB75A" w14:textId="77777777" w:rsidTr="0062279D">
        <w:tc>
          <w:tcPr>
            <w:tcW w:w="1276" w:type="dxa"/>
            <w:vAlign w:val="center"/>
          </w:tcPr>
          <w:p w14:paraId="7E9BADF5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356D7BC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</w:t>
            </w:r>
          </w:p>
        </w:tc>
        <w:tc>
          <w:tcPr>
            <w:tcW w:w="3969" w:type="dxa"/>
          </w:tcPr>
          <w:p w14:paraId="674B5D52" w14:textId="77777777" w:rsidR="0005477D" w:rsidRPr="0005477D" w:rsidRDefault="0005477D" w:rsidP="0005477D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5147FC36" w14:textId="77777777" w:rsidR="0005477D" w:rsidRPr="0005477D" w:rsidRDefault="0005477D" w:rsidP="0005477D">
            <w:r>
              <w:t>Ul. Rynek 12</w:t>
            </w:r>
            <w:r w:rsidRPr="0005477D">
              <w:t xml:space="preserve"> </w:t>
            </w:r>
          </w:p>
          <w:p w14:paraId="29D4C110" w14:textId="51A39342" w:rsidR="00A67C17" w:rsidRPr="0005477D" w:rsidRDefault="0005477D" w:rsidP="0005477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61FF51A3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52 200.00 zł</w:t>
            </w:r>
          </w:p>
        </w:tc>
      </w:tr>
      <w:tr w:rsidR="00A67C17" w:rsidRPr="0005477D" w14:paraId="778DBCE9" w14:textId="77777777" w:rsidTr="0062279D">
        <w:tc>
          <w:tcPr>
            <w:tcW w:w="1276" w:type="dxa"/>
            <w:vAlign w:val="center"/>
          </w:tcPr>
          <w:p w14:paraId="5FE5C91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1276" w:type="dxa"/>
            <w:vAlign w:val="center"/>
          </w:tcPr>
          <w:p w14:paraId="0D5F750F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3969" w:type="dxa"/>
          </w:tcPr>
          <w:p w14:paraId="6026CCEB" w14:textId="77777777" w:rsidR="0005477D" w:rsidRPr="0005477D" w:rsidRDefault="0005477D" w:rsidP="0005477D">
            <w:pPr>
              <w:spacing w:before="80" w:after="40"/>
            </w:pPr>
            <w:r w:rsidRPr="0005477D">
              <w:t>Zakład Doskonalenia Zawodowego w Katowicach</w:t>
            </w:r>
            <w:r>
              <w:t xml:space="preserve">  Ośrodek Kształcenia Zawodowego w Andrychowie</w:t>
            </w:r>
          </w:p>
          <w:p w14:paraId="4B9041E4" w14:textId="77777777" w:rsidR="0005477D" w:rsidRPr="0005477D" w:rsidRDefault="0005477D" w:rsidP="0005477D">
            <w:r>
              <w:t>Ul. Rynek 12</w:t>
            </w:r>
            <w:r w:rsidRPr="0005477D">
              <w:t xml:space="preserve"> </w:t>
            </w:r>
          </w:p>
          <w:p w14:paraId="42E36DD9" w14:textId="783C9E98" w:rsidR="00A67C17" w:rsidRPr="0005477D" w:rsidRDefault="0005477D" w:rsidP="0005477D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29FA048F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59 400.00 zł</w:t>
            </w:r>
          </w:p>
        </w:tc>
      </w:tr>
      <w:tr w:rsidR="00A67C17" w:rsidRPr="0005477D" w14:paraId="52D54FBA" w14:textId="77777777" w:rsidTr="0062279D">
        <w:tc>
          <w:tcPr>
            <w:tcW w:w="1276" w:type="dxa"/>
            <w:vAlign w:val="center"/>
          </w:tcPr>
          <w:p w14:paraId="1395241E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</w:t>
            </w:r>
          </w:p>
        </w:tc>
        <w:tc>
          <w:tcPr>
            <w:tcW w:w="1276" w:type="dxa"/>
            <w:vAlign w:val="center"/>
          </w:tcPr>
          <w:p w14:paraId="5B9754E9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1</w:t>
            </w:r>
          </w:p>
        </w:tc>
        <w:tc>
          <w:tcPr>
            <w:tcW w:w="3969" w:type="dxa"/>
          </w:tcPr>
          <w:p w14:paraId="57A14975" w14:textId="77777777" w:rsidR="00A67C17" w:rsidRPr="0005477D" w:rsidRDefault="00A67C17" w:rsidP="0062279D">
            <w:pPr>
              <w:spacing w:before="80" w:after="40"/>
            </w:pPr>
            <w:r w:rsidRPr="0005477D">
              <w:t>Centrum Szkoleniowe OMEGA Łukasz Dybała</w:t>
            </w:r>
          </w:p>
          <w:p w14:paraId="618BED09" w14:textId="1A42E2C1" w:rsidR="00A67C17" w:rsidRPr="0005477D" w:rsidRDefault="0005477D" w:rsidP="0062279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501162D0" w14:textId="53BE4EF0" w:rsidR="00A67C17" w:rsidRPr="0005477D" w:rsidRDefault="00A67C17" w:rsidP="0062279D">
            <w:pPr>
              <w:spacing w:after="80"/>
              <w:jc w:val="both"/>
            </w:pPr>
            <w:r w:rsidRPr="0005477D">
              <w:t>30-</w:t>
            </w:r>
            <w:r w:rsidR="0005477D"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460898A8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69 000.00 zł</w:t>
            </w:r>
          </w:p>
        </w:tc>
      </w:tr>
      <w:tr w:rsidR="00A67C17" w:rsidRPr="0005477D" w14:paraId="1668729A" w14:textId="77777777" w:rsidTr="0062279D">
        <w:tc>
          <w:tcPr>
            <w:tcW w:w="1276" w:type="dxa"/>
            <w:vAlign w:val="center"/>
          </w:tcPr>
          <w:p w14:paraId="5C608595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lastRenderedPageBreak/>
              <w:t>7</w:t>
            </w:r>
          </w:p>
        </w:tc>
        <w:tc>
          <w:tcPr>
            <w:tcW w:w="1276" w:type="dxa"/>
            <w:vAlign w:val="center"/>
          </w:tcPr>
          <w:p w14:paraId="7DF19E5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2</w:t>
            </w:r>
          </w:p>
        </w:tc>
        <w:tc>
          <w:tcPr>
            <w:tcW w:w="3969" w:type="dxa"/>
          </w:tcPr>
          <w:p w14:paraId="79992B13" w14:textId="77777777" w:rsidR="0005477D" w:rsidRPr="0005477D" w:rsidRDefault="0005477D" w:rsidP="0005477D">
            <w:pPr>
              <w:spacing w:before="80" w:after="40"/>
            </w:pPr>
            <w:r w:rsidRPr="0005477D">
              <w:t>Centrum Szkoleniowe OMEGA Łukasz Dybała</w:t>
            </w:r>
          </w:p>
          <w:p w14:paraId="04167A35" w14:textId="77777777" w:rsidR="0005477D" w:rsidRPr="0005477D" w:rsidRDefault="0005477D" w:rsidP="0005477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23689B47" w14:textId="6D5AF1EF" w:rsidR="00A67C17" w:rsidRPr="0005477D" w:rsidRDefault="0005477D" w:rsidP="0005477D">
            <w:pPr>
              <w:spacing w:after="80"/>
              <w:jc w:val="both"/>
            </w:pPr>
            <w:r w:rsidRPr="0005477D">
              <w:t>30-</w:t>
            </w:r>
            <w:r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7F19A8AA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43 500.00 zł</w:t>
            </w:r>
          </w:p>
        </w:tc>
      </w:tr>
      <w:tr w:rsidR="00A67C17" w:rsidRPr="0005477D" w14:paraId="2C3CA788" w14:textId="77777777" w:rsidTr="0062279D">
        <w:tc>
          <w:tcPr>
            <w:tcW w:w="1276" w:type="dxa"/>
            <w:vAlign w:val="center"/>
          </w:tcPr>
          <w:p w14:paraId="400146B3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</w:t>
            </w:r>
          </w:p>
        </w:tc>
        <w:tc>
          <w:tcPr>
            <w:tcW w:w="1276" w:type="dxa"/>
            <w:vAlign w:val="center"/>
          </w:tcPr>
          <w:p w14:paraId="0C02292E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</w:t>
            </w:r>
          </w:p>
        </w:tc>
        <w:tc>
          <w:tcPr>
            <w:tcW w:w="3969" w:type="dxa"/>
          </w:tcPr>
          <w:p w14:paraId="0552DBD9" w14:textId="77777777" w:rsidR="0005477D" w:rsidRPr="0005477D" w:rsidRDefault="0005477D" w:rsidP="0005477D">
            <w:pPr>
              <w:spacing w:before="80" w:after="40"/>
            </w:pPr>
            <w:r w:rsidRPr="0005477D">
              <w:t>Centrum Szkoleniowe OMEGA Łukasz Dybała</w:t>
            </w:r>
          </w:p>
          <w:p w14:paraId="56C8D804" w14:textId="77777777" w:rsidR="0005477D" w:rsidRPr="0005477D" w:rsidRDefault="0005477D" w:rsidP="0005477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3A1F08AA" w14:textId="7213F687" w:rsidR="00A67C17" w:rsidRPr="0005477D" w:rsidRDefault="0005477D" w:rsidP="0005477D">
            <w:pPr>
              <w:spacing w:after="80"/>
              <w:jc w:val="both"/>
            </w:pPr>
            <w:r w:rsidRPr="0005477D">
              <w:t>30-</w:t>
            </w:r>
            <w:r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539C3F7E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33 000.00 zł</w:t>
            </w:r>
          </w:p>
        </w:tc>
      </w:tr>
      <w:tr w:rsidR="00A67C17" w:rsidRPr="0005477D" w14:paraId="0AF15557" w14:textId="77777777" w:rsidTr="0062279D">
        <w:tc>
          <w:tcPr>
            <w:tcW w:w="1276" w:type="dxa"/>
            <w:vAlign w:val="center"/>
          </w:tcPr>
          <w:p w14:paraId="2DF3CF52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</w:t>
            </w:r>
          </w:p>
        </w:tc>
        <w:tc>
          <w:tcPr>
            <w:tcW w:w="1276" w:type="dxa"/>
            <w:vAlign w:val="center"/>
          </w:tcPr>
          <w:p w14:paraId="7D653821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</w:t>
            </w:r>
          </w:p>
        </w:tc>
        <w:tc>
          <w:tcPr>
            <w:tcW w:w="3969" w:type="dxa"/>
          </w:tcPr>
          <w:p w14:paraId="3D65B55C" w14:textId="77777777" w:rsidR="0005477D" w:rsidRPr="0005477D" w:rsidRDefault="0005477D" w:rsidP="0005477D">
            <w:pPr>
              <w:spacing w:before="80" w:after="40"/>
            </w:pPr>
            <w:r w:rsidRPr="0005477D">
              <w:t>Centrum Szkoleniowe OMEGA Łukasz Dybała</w:t>
            </w:r>
          </w:p>
          <w:p w14:paraId="01EB6A7D" w14:textId="77777777" w:rsidR="0005477D" w:rsidRPr="0005477D" w:rsidRDefault="0005477D" w:rsidP="0005477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29381217" w14:textId="3F60DC48" w:rsidR="00A67C17" w:rsidRPr="0005477D" w:rsidRDefault="0005477D" w:rsidP="0005477D">
            <w:pPr>
              <w:spacing w:after="80"/>
              <w:jc w:val="both"/>
            </w:pPr>
            <w:r w:rsidRPr="0005477D">
              <w:t>30-</w:t>
            </w:r>
            <w:r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671AD1D9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31 350.00 zł</w:t>
            </w:r>
          </w:p>
        </w:tc>
      </w:tr>
      <w:tr w:rsidR="00A67C17" w:rsidRPr="0005477D" w14:paraId="6E47E9CC" w14:textId="77777777" w:rsidTr="0062279D">
        <w:tc>
          <w:tcPr>
            <w:tcW w:w="1276" w:type="dxa"/>
            <w:vAlign w:val="center"/>
          </w:tcPr>
          <w:p w14:paraId="6763A679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</w:t>
            </w:r>
          </w:p>
        </w:tc>
        <w:tc>
          <w:tcPr>
            <w:tcW w:w="1276" w:type="dxa"/>
            <w:vAlign w:val="center"/>
          </w:tcPr>
          <w:p w14:paraId="74F64ED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5</w:t>
            </w:r>
          </w:p>
        </w:tc>
        <w:tc>
          <w:tcPr>
            <w:tcW w:w="3969" w:type="dxa"/>
          </w:tcPr>
          <w:p w14:paraId="5D829D2C" w14:textId="77777777" w:rsidR="0005477D" w:rsidRPr="0005477D" w:rsidRDefault="0005477D" w:rsidP="0005477D">
            <w:pPr>
              <w:spacing w:before="80" w:after="40"/>
            </w:pPr>
            <w:r w:rsidRPr="0005477D">
              <w:t>Centrum Szkoleniowe OMEGA Łukasz Dybała</w:t>
            </w:r>
          </w:p>
          <w:p w14:paraId="76D49892" w14:textId="77777777" w:rsidR="0005477D" w:rsidRPr="0005477D" w:rsidRDefault="0005477D" w:rsidP="0005477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48C3EA0A" w14:textId="54EE05FC" w:rsidR="00A67C17" w:rsidRPr="0005477D" w:rsidRDefault="0005477D" w:rsidP="0005477D">
            <w:pPr>
              <w:spacing w:after="80"/>
              <w:jc w:val="both"/>
            </w:pPr>
            <w:r w:rsidRPr="0005477D">
              <w:t>30-</w:t>
            </w:r>
            <w:r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1EF669DC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44 190.00 zł</w:t>
            </w:r>
          </w:p>
        </w:tc>
      </w:tr>
      <w:tr w:rsidR="00A67C17" w:rsidRPr="0005477D" w14:paraId="49BE77E8" w14:textId="77777777" w:rsidTr="0062279D">
        <w:tc>
          <w:tcPr>
            <w:tcW w:w="1276" w:type="dxa"/>
            <w:vAlign w:val="center"/>
          </w:tcPr>
          <w:p w14:paraId="57E11EE2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7</w:t>
            </w:r>
          </w:p>
        </w:tc>
        <w:tc>
          <w:tcPr>
            <w:tcW w:w="1276" w:type="dxa"/>
            <w:vAlign w:val="center"/>
          </w:tcPr>
          <w:p w14:paraId="726AB3F7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6</w:t>
            </w:r>
          </w:p>
        </w:tc>
        <w:tc>
          <w:tcPr>
            <w:tcW w:w="3969" w:type="dxa"/>
          </w:tcPr>
          <w:p w14:paraId="24009665" w14:textId="77777777" w:rsidR="0005477D" w:rsidRPr="0005477D" w:rsidRDefault="0005477D" w:rsidP="0005477D">
            <w:pPr>
              <w:spacing w:before="80" w:after="40"/>
            </w:pPr>
            <w:r w:rsidRPr="0005477D">
              <w:t>Centrum Szkoleniowe OMEGA Łukasz Dybała</w:t>
            </w:r>
          </w:p>
          <w:p w14:paraId="4596797B" w14:textId="77777777" w:rsidR="0005477D" w:rsidRPr="0005477D" w:rsidRDefault="0005477D" w:rsidP="0005477D">
            <w:r>
              <w:t xml:space="preserve">Ul.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20EDB4ED" w14:textId="38BF46E4" w:rsidR="00A67C17" w:rsidRPr="0005477D" w:rsidRDefault="0005477D" w:rsidP="0005477D">
            <w:pPr>
              <w:spacing w:after="80"/>
              <w:jc w:val="both"/>
            </w:pPr>
            <w:r w:rsidRPr="0005477D">
              <w:t>30-</w:t>
            </w:r>
            <w:r>
              <w:t>610</w:t>
            </w:r>
            <w:r w:rsidRPr="0005477D">
              <w:t xml:space="preserve"> Kraków</w:t>
            </w:r>
          </w:p>
        </w:tc>
        <w:tc>
          <w:tcPr>
            <w:tcW w:w="2551" w:type="dxa"/>
            <w:vAlign w:val="center"/>
          </w:tcPr>
          <w:p w14:paraId="5A42A4F0" w14:textId="77777777" w:rsidR="00A67C17" w:rsidRPr="0005477D" w:rsidRDefault="00A67C17" w:rsidP="0062279D">
            <w:pPr>
              <w:spacing w:before="80" w:after="80"/>
              <w:jc w:val="center"/>
            </w:pPr>
            <w:r w:rsidRPr="0005477D">
              <w:t>39 000.00 zł</w:t>
            </w:r>
          </w:p>
        </w:tc>
      </w:tr>
      <w:bookmarkEnd w:id="0"/>
    </w:tbl>
    <w:p w14:paraId="1A199C7D" w14:textId="77777777" w:rsidR="0005477D" w:rsidRDefault="0005477D" w:rsidP="00173B20">
      <w:pPr>
        <w:jc w:val="right"/>
      </w:pPr>
    </w:p>
    <w:p w14:paraId="6ED2B2FB" w14:textId="77777777" w:rsidR="0005477D" w:rsidRDefault="0005477D" w:rsidP="00173B20">
      <w:pPr>
        <w:jc w:val="right"/>
      </w:pPr>
    </w:p>
    <w:p w14:paraId="5DB5DD5F" w14:textId="77777777" w:rsidR="0005477D" w:rsidRDefault="0005477D" w:rsidP="00173B20">
      <w:pPr>
        <w:jc w:val="right"/>
      </w:pPr>
    </w:p>
    <w:p w14:paraId="5D7146D1" w14:textId="09AA6922" w:rsidR="00C236D3" w:rsidRPr="0005477D" w:rsidRDefault="00C236D3" w:rsidP="00173B20">
      <w:pPr>
        <w:jc w:val="right"/>
      </w:pPr>
    </w:p>
    <w:sectPr w:rsidR="00C236D3" w:rsidRPr="0005477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664AF" w14:textId="77777777" w:rsidR="00493E4F" w:rsidRDefault="00493E4F">
      <w:r>
        <w:separator/>
      </w:r>
    </w:p>
  </w:endnote>
  <w:endnote w:type="continuationSeparator" w:id="0">
    <w:p w14:paraId="5063EC5F" w14:textId="77777777" w:rsidR="00493E4F" w:rsidRDefault="0049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E2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0FE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5DD77" w14:textId="03F2A7EF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7F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61B21" w14:textId="77777777" w:rsidR="009F189D" w:rsidRDefault="009F189D">
    <w:pPr>
      <w:pStyle w:val="Stopka"/>
      <w:tabs>
        <w:tab w:val="clear" w:pos="4536"/>
      </w:tabs>
      <w:jc w:val="center"/>
    </w:pPr>
  </w:p>
  <w:p w14:paraId="3A5B701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A585B" w14:textId="77777777" w:rsidR="00493E4F" w:rsidRDefault="00493E4F">
      <w:r>
        <w:separator/>
      </w:r>
    </w:p>
  </w:footnote>
  <w:footnote w:type="continuationSeparator" w:id="0">
    <w:p w14:paraId="78269FEB" w14:textId="77777777" w:rsidR="00493E4F" w:rsidRDefault="00493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1BFC" w14:textId="77777777" w:rsidR="00A67C17" w:rsidRDefault="00A67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E1C2" w14:textId="77777777" w:rsidR="00A67C17" w:rsidRDefault="00A67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4946" w14:textId="77777777" w:rsidR="00A67C17" w:rsidRDefault="00A67C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4F"/>
    <w:rsid w:val="00007727"/>
    <w:rsid w:val="00017720"/>
    <w:rsid w:val="00035488"/>
    <w:rsid w:val="0005477D"/>
    <w:rsid w:val="000D7F25"/>
    <w:rsid w:val="000E00E5"/>
    <w:rsid w:val="00173B20"/>
    <w:rsid w:val="001C69FF"/>
    <w:rsid w:val="0023318D"/>
    <w:rsid w:val="00314A6F"/>
    <w:rsid w:val="003D72FD"/>
    <w:rsid w:val="00423179"/>
    <w:rsid w:val="00490DC0"/>
    <w:rsid w:val="00493E4F"/>
    <w:rsid w:val="00493F8C"/>
    <w:rsid w:val="004C7E9B"/>
    <w:rsid w:val="005614F2"/>
    <w:rsid w:val="00577BC6"/>
    <w:rsid w:val="005A632E"/>
    <w:rsid w:val="0069085C"/>
    <w:rsid w:val="006B27ED"/>
    <w:rsid w:val="00805380"/>
    <w:rsid w:val="00843263"/>
    <w:rsid w:val="00861E75"/>
    <w:rsid w:val="00986737"/>
    <w:rsid w:val="009D19BD"/>
    <w:rsid w:val="009F189D"/>
    <w:rsid w:val="00A67C1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0BB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545DA0"/>
  <w15:chartTrackingRefBased/>
  <w15:docId w15:val="{F7D6EDA2-C778-4CCC-8DF6-8D9CE58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54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491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2025-08-01T12:59:00Z</cp:lastPrinted>
  <dcterms:created xsi:type="dcterms:W3CDTF">2025-08-01T13:10:00Z</dcterms:created>
  <dcterms:modified xsi:type="dcterms:W3CDTF">2025-08-01T13:10:00Z</dcterms:modified>
</cp:coreProperties>
</file>