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D08C19" w14:textId="77777777" w:rsidR="00471F3F" w:rsidRPr="000F1C06" w:rsidRDefault="009E6EC3" w:rsidP="00471F3F">
      <w:pPr>
        <w:spacing w:after="480"/>
        <w:jc w:val="right"/>
      </w:pPr>
      <w:bookmarkStart w:id="0" w:name="_Hlk138841484"/>
      <w:r w:rsidRPr="000F1C06">
        <w:t>Niepołomice</w:t>
      </w:r>
      <w:r w:rsidR="00471F3F" w:rsidRPr="000F1C06">
        <w:t xml:space="preserve"> dnia: </w:t>
      </w:r>
      <w:r w:rsidRPr="000F1C06">
        <w:t>2025-08-01</w:t>
      </w:r>
    </w:p>
    <w:p w14:paraId="569B7838" w14:textId="77777777" w:rsidR="00471F3F" w:rsidRPr="000F1C06" w:rsidRDefault="009E6EC3" w:rsidP="00471F3F">
      <w:pPr>
        <w:spacing w:line="360" w:lineRule="auto"/>
        <w:rPr>
          <w:b/>
          <w:bCs/>
        </w:rPr>
      </w:pPr>
      <w:r w:rsidRPr="000F1C06">
        <w:rPr>
          <w:b/>
          <w:bCs/>
        </w:rPr>
        <w:t>GMINA NIEPOŁOMICE</w:t>
      </w:r>
    </w:p>
    <w:p w14:paraId="255FCDB8" w14:textId="77777777" w:rsidR="00471F3F" w:rsidRPr="000F1C06" w:rsidRDefault="009E6EC3" w:rsidP="00471F3F">
      <w:pPr>
        <w:spacing w:line="360" w:lineRule="auto"/>
      </w:pPr>
      <w:r w:rsidRPr="000F1C06">
        <w:t>Pl. Zwycięstwa</w:t>
      </w:r>
      <w:r w:rsidR="00471F3F" w:rsidRPr="000F1C06">
        <w:t xml:space="preserve"> </w:t>
      </w:r>
      <w:r w:rsidRPr="000F1C06">
        <w:t>13</w:t>
      </w:r>
    </w:p>
    <w:p w14:paraId="6763C95C" w14:textId="77777777" w:rsidR="00471F3F" w:rsidRPr="000F1C06" w:rsidRDefault="009E6EC3" w:rsidP="00471F3F">
      <w:r w:rsidRPr="000F1C06">
        <w:t>32-005</w:t>
      </w:r>
      <w:r w:rsidR="00471F3F" w:rsidRPr="000F1C06">
        <w:t xml:space="preserve"> </w:t>
      </w:r>
      <w:r w:rsidRPr="000F1C06">
        <w:t>Niepołomice</w:t>
      </w:r>
    </w:p>
    <w:p w14:paraId="6A8DC142" w14:textId="01981185" w:rsidR="000F1C06" w:rsidRPr="000F1C06" w:rsidRDefault="000F1C06" w:rsidP="00471F3F">
      <w:r w:rsidRPr="000F1C06">
        <w:t>Pismo: ZP.271.20.2025.29</w:t>
      </w:r>
    </w:p>
    <w:p w14:paraId="0B200373" w14:textId="77777777" w:rsidR="00DA2A7E" w:rsidRPr="000F1C06" w:rsidRDefault="00DA2A7E" w:rsidP="00471F3F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b/>
        </w:rPr>
      </w:pPr>
      <w:r w:rsidRPr="000F1C06">
        <w:rPr>
          <w:b/>
        </w:rPr>
        <w:t>WYKONAWCY</w:t>
      </w:r>
    </w:p>
    <w:p w14:paraId="663119F5" w14:textId="77777777" w:rsidR="00471F3F" w:rsidRPr="000F1C06" w:rsidRDefault="00DA2A7E" w:rsidP="00D37862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</w:pPr>
      <w:r w:rsidRPr="000F1C06"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2"/>
      </w:tblGrid>
      <w:tr w:rsidR="00471F3F" w:rsidRPr="000F1C06" w14:paraId="38FE8833" w14:textId="77777777" w:rsidTr="00A34E9B">
        <w:tc>
          <w:tcPr>
            <w:tcW w:w="9330" w:type="dxa"/>
            <w:shd w:val="clear" w:color="auto" w:fill="F2F2F2"/>
            <w:hideMark/>
          </w:tcPr>
          <w:p w14:paraId="04BDBB47" w14:textId="77777777" w:rsidR="00471F3F" w:rsidRPr="000F1C06" w:rsidRDefault="00471F3F" w:rsidP="00471F3F">
            <w:pPr>
              <w:keepNext/>
              <w:spacing w:before="240"/>
              <w:jc w:val="center"/>
              <w:outlineLvl w:val="0"/>
              <w:rPr>
                <w:b/>
                <w:spacing w:val="50"/>
                <w:kern w:val="28"/>
              </w:rPr>
            </w:pPr>
            <w:r w:rsidRPr="000F1C06">
              <w:rPr>
                <w:b/>
                <w:spacing w:val="50"/>
                <w:kern w:val="28"/>
              </w:rPr>
              <w:t>ZAWIADOMIENIE</w:t>
            </w:r>
          </w:p>
          <w:p w14:paraId="7DC63C26" w14:textId="77777777" w:rsidR="00471F3F" w:rsidRPr="000F1C06" w:rsidRDefault="00471F3F" w:rsidP="00471F3F">
            <w:pPr>
              <w:keepNext/>
              <w:spacing w:before="60" w:after="240"/>
              <w:jc w:val="center"/>
              <w:outlineLvl w:val="0"/>
              <w:rPr>
                <w:b/>
                <w:spacing w:val="50"/>
                <w:kern w:val="28"/>
              </w:rPr>
            </w:pPr>
            <w:r w:rsidRPr="000F1C06">
              <w:rPr>
                <w:b/>
                <w:spacing w:val="50"/>
                <w:kern w:val="28"/>
              </w:rPr>
              <w:t>o unieważnieniu postępowania</w:t>
            </w:r>
          </w:p>
        </w:tc>
      </w:tr>
    </w:tbl>
    <w:p w14:paraId="17BBD2E3" w14:textId="77777777" w:rsidR="00607E00" w:rsidRPr="000F1C06" w:rsidRDefault="00607E00" w:rsidP="00607E00">
      <w:pPr>
        <w:spacing w:before="600" w:line="360" w:lineRule="auto"/>
        <w:jc w:val="both"/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44"/>
        <w:gridCol w:w="6718"/>
      </w:tblGrid>
      <w:tr w:rsidR="00607E00" w:rsidRPr="000F1C06" w14:paraId="06CAB6B8" w14:textId="77777777" w:rsidTr="001D5408">
        <w:tc>
          <w:tcPr>
            <w:tcW w:w="2268" w:type="dxa"/>
          </w:tcPr>
          <w:p w14:paraId="1B961773" w14:textId="77777777" w:rsidR="00607E00" w:rsidRPr="000F1C06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0F1C06">
              <w:t>Dotyczy:</w:t>
            </w:r>
          </w:p>
        </w:tc>
        <w:tc>
          <w:tcPr>
            <w:tcW w:w="6834" w:type="dxa"/>
          </w:tcPr>
          <w:p w14:paraId="680E471B" w14:textId="77777777" w:rsidR="00607E00" w:rsidRPr="000F1C06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0F1C06">
              <w:t xml:space="preserve">postępowania o udzielenie zamówienia publicznego, prowadzonego w trybie </w:t>
            </w:r>
            <w:r w:rsidR="009E6EC3" w:rsidRPr="000F1C06">
              <w:t xml:space="preserve">Tryb podstawowy bez negocjacji - art. 275 pkt. 1 ustawy </w:t>
            </w:r>
            <w:proofErr w:type="spellStart"/>
            <w:r w:rsidR="009E6EC3" w:rsidRPr="000F1C06">
              <w:t>Pzp</w:t>
            </w:r>
            <w:proofErr w:type="spellEnd"/>
          </w:p>
        </w:tc>
      </w:tr>
      <w:tr w:rsidR="00607E00" w:rsidRPr="000F1C06" w14:paraId="3E1BBF44" w14:textId="77777777" w:rsidTr="001D5408">
        <w:tc>
          <w:tcPr>
            <w:tcW w:w="2268" w:type="dxa"/>
          </w:tcPr>
          <w:p w14:paraId="29D07781" w14:textId="77777777" w:rsidR="00607E00" w:rsidRPr="000F1C06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0F1C06">
              <w:t>Nazwa zamówienia:</w:t>
            </w:r>
          </w:p>
        </w:tc>
        <w:tc>
          <w:tcPr>
            <w:tcW w:w="6834" w:type="dxa"/>
          </w:tcPr>
          <w:p w14:paraId="3D854E5B" w14:textId="77777777" w:rsidR="00607E00" w:rsidRPr="000F1C06" w:rsidRDefault="009E6EC3" w:rsidP="001D540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0F1C06">
              <w:rPr>
                <w:bCs/>
              </w:rPr>
              <w:t>Budowa klubu malucha "Sówki" wraz z oddziałami przedszkolnymi w Woli Zabierzowskiej</w:t>
            </w:r>
          </w:p>
        </w:tc>
      </w:tr>
      <w:tr w:rsidR="009E6EC3" w:rsidRPr="000F1C06" w14:paraId="04F3F4F9" w14:textId="77777777" w:rsidTr="00E93BF9">
        <w:tc>
          <w:tcPr>
            <w:tcW w:w="2268" w:type="dxa"/>
          </w:tcPr>
          <w:p w14:paraId="4985751C" w14:textId="77777777" w:rsidR="009E6EC3" w:rsidRPr="000F1C06" w:rsidRDefault="009E6EC3" w:rsidP="00E93BF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0F1C06">
              <w:t>Numer referencyjny:</w:t>
            </w:r>
          </w:p>
        </w:tc>
        <w:tc>
          <w:tcPr>
            <w:tcW w:w="6834" w:type="dxa"/>
          </w:tcPr>
          <w:p w14:paraId="1FEA921C" w14:textId="77777777" w:rsidR="009E6EC3" w:rsidRPr="000F1C06" w:rsidRDefault="009E6EC3" w:rsidP="00E93BF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0F1C06">
              <w:rPr>
                <w:bCs/>
              </w:rPr>
              <w:t>ZP.271.20.2025</w:t>
            </w:r>
          </w:p>
        </w:tc>
      </w:tr>
    </w:tbl>
    <w:p w14:paraId="1E099BCC" w14:textId="77777777" w:rsidR="00DA2A7E" w:rsidRPr="000F1C06" w:rsidRDefault="00DA2A7E" w:rsidP="00C512EB">
      <w:pPr>
        <w:spacing w:before="600" w:after="120" w:line="360" w:lineRule="auto"/>
        <w:jc w:val="both"/>
      </w:pPr>
      <w:r w:rsidRPr="000F1C06">
        <w:t xml:space="preserve">Zamawiający, </w:t>
      </w:r>
      <w:r w:rsidR="009E6EC3" w:rsidRPr="000F1C06">
        <w:rPr>
          <w:b/>
        </w:rPr>
        <w:t>GMINA NIEPOŁOMICE</w:t>
      </w:r>
      <w:r w:rsidRPr="000F1C06">
        <w:t xml:space="preserve">, działając na podstawie art. 260 ustawy z dnia 11 września 2019r. Prawo zamówień publicznych </w:t>
      </w:r>
      <w:r w:rsidR="009E6EC3" w:rsidRPr="000F1C06">
        <w:t>(</w:t>
      </w:r>
      <w:proofErr w:type="spellStart"/>
      <w:r w:rsidR="009E6EC3" w:rsidRPr="000F1C06">
        <w:t>t.j</w:t>
      </w:r>
      <w:proofErr w:type="spellEnd"/>
      <w:r w:rsidR="009E6EC3" w:rsidRPr="000F1C06">
        <w:t>. Dz. U. z 2024 poz. 1320)</w:t>
      </w:r>
      <w:r w:rsidRPr="000F1C06">
        <w:t>, zwanej dalej „ustawą Pzp”, zawiadamia, że unieważnia postępowanie o udzielenie zamówienia publicznego.</w:t>
      </w:r>
    </w:p>
    <w:p w14:paraId="71AAA272" w14:textId="77777777" w:rsidR="00DA2A7E" w:rsidRPr="000F1C06" w:rsidRDefault="00DA2A7E" w:rsidP="00DA2A7E">
      <w:pPr>
        <w:spacing w:after="60" w:line="276" w:lineRule="auto"/>
        <w:jc w:val="both"/>
      </w:pPr>
      <w:r w:rsidRPr="000F1C06">
        <w:rPr>
          <w:b/>
          <w:bCs/>
          <w:u w:val="single"/>
        </w:rPr>
        <w:t>Uzasadnienie prawne</w:t>
      </w:r>
      <w:r w:rsidRPr="000F1C06">
        <w:t>:</w:t>
      </w:r>
    </w:p>
    <w:tbl>
      <w:tblPr>
        <w:tblW w:w="9180" w:type="dxa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43"/>
        <w:gridCol w:w="6237"/>
      </w:tblGrid>
      <w:tr w:rsidR="009E6EC3" w:rsidRPr="000F1C06" w14:paraId="346227EA" w14:textId="77777777" w:rsidTr="00E93BF9">
        <w:tc>
          <w:tcPr>
            <w:tcW w:w="2943" w:type="dxa"/>
          </w:tcPr>
          <w:p w14:paraId="3A26D83D" w14:textId="77777777" w:rsidR="009E6EC3" w:rsidRPr="000F1C06" w:rsidRDefault="009E6EC3" w:rsidP="00E93BF9">
            <w:pPr>
              <w:spacing w:before="60" w:after="60" w:line="276" w:lineRule="auto"/>
              <w:ind w:right="-112"/>
              <w:jc w:val="both"/>
            </w:pPr>
            <w:r w:rsidRPr="000F1C06">
              <w:t xml:space="preserve">Art. 255 pkt. 3 ustawy </w:t>
            </w:r>
            <w:proofErr w:type="spellStart"/>
            <w:r w:rsidRPr="000F1C06">
              <w:t>Pzp</w:t>
            </w:r>
            <w:proofErr w:type="spellEnd"/>
          </w:p>
        </w:tc>
        <w:tc>
          <w:tcPr>
            <w:tcW w:w="6237" w:type="dxa"/>
          </w:tcPr>
          <w:p w14:paraId="7F427A7E" w14:textId="77777777" w:rsidR="009E6EC3" w:rsidRPr="000F1C06" w:rsidRDefault="009E6EC3" w:rsidP="00E93BF9">
            <w:pPr>
              <w:spacing w:before="60" w:after="60" w:line="360" w:lineRule="auto"/>
              <w:jc w:val="both"/>
            </w:pPr>
            <w:r w:rsidRPr="000F1C06">
              <w:t>cena lub koszt najkorzystniejszej oferty lub oferta z najniższą ceną przewyższa kwotę, którą zamawiający zamierza przeznaczyć na sfinansowanie zamówienia</w:t>
            </w:r>
          </w:p>
        </w:tc>
      </w:tr>
    </w:tbl>
    <w:p w14:paraId="34A20477" w14:textId="77777777" w:rsidR="00DA2A7E" w:rsidRPr="000F1C06" w:rsidRDefault="00DA2A7E" w:rsidP="00DA2A7E">
      <w:pPr>
        <w:pStyle w:val="Nagwek6"/>
        <w:spacing w:before="120" w:after="60" w:line="276" w:lineRule="auto"/>
        <w:rPr>
          <w:rFonts w:ascii="Times New Roman" w:hAnsi="Times New Roman"/>
          <w:sz w:val="20"/>
        </w:rPr>
      </w:pPr>
      <w:r w:rsidRPr="000F1C06">
        <w:rPr>
          <w:rFonts w:ascii="Times New Roman" w:hAnsi="Times New Roman"/>
          <w:sz w:val="20"/>
          <w:u w:val="single"/>
        </w:rPr>
        <w:t>Uzasadnienie faktyczne</w:t>
      </w:r>
      <w:r w:rsidRPr="000F1C06">
        <w:rPr>
          <w:rFonts w:ascii="Times New Roman" w:hAnsi="Times New Roman"/>
          <w:b w:val="0"/>
          <w:bCs/>
          <w:sz w:val="20"/>
        </w:rPr>
        <w:t>:</w:t>
      </w:r>
    </w:p>
    <w:p w14:paraId="46921582" w14:textId="5678BC6B" w:rsidR="009E6EC3" w:rsidRPr="000F1C06" w:rsidRDefault="009E6EC3" w:rsidP="00C512EB">
      <w:pPr>
        <w:spacing w:line="360" w:lineRule="auto"/>
        <w:jc w:val="both"/>
      </w:pPr>
      <w:r w:rsidRPr="000F1C06">
        <w:t xml:space="preserve">W ww. </w:t>
      </w:r>
      <w:r w:rsidR="000F1C06" w:rsidRPr="000F1C06">
        <w:t>postępowaniu</w:t>
      </w:r>
      <w:r w:rsidRPr="000F1C06">
        <w:t xml:space="preserve"> wpłynęło do </w:t>
      </w:r>
      <w:r w:rsidR="000F1C06" w:rsidRPr="000F1C06">
        <w:t>Zamawiającego</w:t>
      </w:r>
      <w:r w:rsidRPr="000F1C06">
        <w:t xml:space="preserve">  16 ofert.  Sześciu wykonawców zostało wezwanych do wyjaśnienia </w:t>
      </w:r>
      <w:r w:rsidR="000F1C06" w:rsidRPr="000F1C06">
        <w:t>zaoferowanej</w:t>
      </w:r>
      <w:r w:rsidRPr="000F1C06">
        <w:t xml:space="preserve"> ceny z uwagi na wątpliwości zamawiającego co do możliwości wykonania przedmiotu zamówienia zgodnie z wymaganiami określonymi w dokumentach zamówienia lub wynikającymi z odrębnych przepisów. Z uwagi na odrzucenia 5 ofert ( 4 wykonawców nie </w:t>
      </w:r>
      <w:r w:rsidR="000F1C06" w:rsidRPr="000F1C06">
        <w:t>odpowiedziało</w:t>
      </w:r>
      <w:r w:rsidRPr="000F1C06">
        <w:t xml:space="preserve"> na wezwanie w sprawie </w:t>
      </w:r>
      <w:r w:rsidR="000F1C06" w:rsidRPr="000F1C06">
        <w:t>wyjaśnienia</w:t>
      </w:r>
      <w:r w:rsidRPr="000F1C06">
        <w:t xml:space="preserve"> ceny a </w:t>
      </w:r>
      <w:r w:rsidR="000F1C06" w:rsidRPr="000F1C06">
        <w:t>jeden</w:t>
      </w:r>
      <w:r w:rsidRPr="000F1C06">
        <w:t xml:space="preserve"> wykonawca nie </w:t>
      </w:r>
      <w:r w:rsidR="000F1C06" w:rsidRPr="000F1C06">
        <w:t>udowodnił</w:t>
      </w:r>
      <w:r w:rsidR="000F1C06">
        <w:t>,</w:t>
      </w:r>
      <w:r w:rsidRPr="000F1C06">
        <w:t xml:space="preserve"> że wykonana przedmiot zamówienia za </w:t>
      </w:r>
      <w:r w:rsidR="000F1C06" w:rsidRPr="000F1C06">
        <w:t>zaoferowaną</w:t>
      </w:r>
      <w:r w:rsidRPr="000F1C06">
        <w:t xml:space="preserve"> cenę)</w:t>
      </w:r>
      <w:r w:rsidR="000F1C06">
        <w:t>,</w:t>
      </w:r>
      <w:r w:rsidRPr="000F1C06">
        <w:t xml:space="preserve">  ceny ofert pozostałych znacznie przekraczają kwotę jaką </w:t>
      </w:r>
      <w:r w:rsidR="000F1C06" w:rsidRPr="000F1C06">
        <w:t>zamawiający</w:t>
      </w:r>
      <w:r w:rsidRPr="000F1C06">
        <w:t xml:space="preserve"> zamierza przeznaczyć na </w:t>
      </w:r>
      <w:r w:rsidR="000F1C06" w:rsidRPr="000F1C06">
        <w:t>realizację</w:t>
      </w:r>
      <w:r w:rsidRPr="000F1C06">
        <w:t xml:space="preserve"> zamówienia.</w:t>
      </w:r>
    </w:p>
    <w:p w14:paraId="6D4FF29E" w14:textId="28DFF500" w:rsidR="00DA2A7E" w:rsidRPr="000F1C06" w:rsidRDefault="009E6EC3" w:rsidP="00C512EB">
      <w:pPr>
        <w:spacing w:line="360" w:lineRule="auto"/>
        <w:jc w:val="both"/>
      </w:pPr>
      <w:r w:rsidRPr="000F1C06">
        <w:t xml:space="preserve">W związku z </w:t>
      </w:r>
      <w:r w:rsidR="000F1C06" w:rsidRPr="000F1C06">
        <w:t>brakiem</w:t>
      </w:r>
      <w:r w:rsidRPr="000F1C06">
        <w:t xml:space="preserve"> możliwości na </w:t>
      </w:r>
      <w:r w:rsidR="000F1C06" w:rsidRPr="000F1C06">
        <w:t>chwilę</w:t>
      </w:r>
      <w:r w:rsidRPr="000F1C06">
        <w:t xml:space="preserve"> obecną zwiększe</w:t>
      </w:r>
      <w:r w:rsidR="000F1C06">
        <w:t>nia</w:t>
      </w:r>
      <w:r w:rsidRPr="000F1C06">
        <w:t xml:space="preserve">  kwoty jaką </w:t>
      </w:r>
      <w:r w:rsidR="000F1C06" w:rsidRPr="000F1C06">
        <w:t>Zamawiający</w:t>
      </w:r>
      <w:r w:rsidRPr="000F1C06">
        <w:t xml:space="preserve"> zamierza przeznaczyć na </w:t>
      </w:r>
      <w:r w:rsidR="000F1C06" w:rsidRPr="000F1C06">
        <w:t>realizację</w:t>
      </w:r>
      <w:r w:rsidRPr="000F1C06">
        <w:t xml:space="preserve"> zamówienia postepowanie </w:t>
      </w:r>
      <w:r w:rsidR="000F1C06" w:rsidRPr="000F1C06">
        <w:t>unieważnia</w:t>
      </w:r>
      <w:r w:rsidRPr="000F1C06">
        <w:t xml:space="preserve"> się.</w:t>
      </w:r>
    </w:p>
    <w:p w14:paraId="2F1B81CC" w14:textId="77777777" w:rsidR="00C512EB" w:rsidRPr="000F1C06" w:rsidRDefault="00C512EB" w:rsidP="00C512EB">
      <w:pPr>
        <w:spacing w:line="360" w:lineRule="auto"/>
        <w:jc w:val="both"/>
      </w:pPr>
    </w:p>
    <w:bookmarkEnd w:id="0"/>
    <w:p w14:paraId="7162B865" w14:textId="77777777" w:rsidR="000F1C06" w:rsidRDefault="000F1C06" w:rsidP="00C512EB">
      <w:pPr>
        <w:spacing w:line="276" w:lineRule="auto"/>
        <w:jc w:val="right"/>
      </w:pPr>
    </w:p>
    <w:p w14:paraId="52329BE0" w14:textId="77777777" w:rsidR="000F1C06" w:rsidRDefault="000F1C06" w:rsidP="00C512EB">
      <w:pPr>
        <w:spacing w:line="276" w:lineRule="auto"/>
        <w:jc w:val="right"/>
      </w:pPr>
    </w:p>
    <w:p w14:paraId="7546E89A" w14:textId="7348FD84" w:rsidR="00020DF5" w:rsidRPr="000F1C06" w:rsidRDefault="000F1C06" w:rsidP="00C512EB">
      <w:pPr>
        <w:spacing w:line="276" w:lineRule="auto"/>
        <w:jc w:val="right"/>
        <w:rPr>
          <w:iCs/>
        </w:rPr>
      </w:pPr>
      <w:r>
        <w:t>………………………………..</w:t>
      </w:r>
    </w:p>
    <w:sectPr w:rsidR="00020DF5" w:rsidRPr="000F1C06" w:rsidSect="000F1C06">
      <w:footerReference w:type="even" r:id="rId7"/>
      <w:footerReference w:type="default" r:id="rId8"/>
      <w:footerReference w:type="first" r:id="rId9"/>
      <w:pgSz w:w="11906" w:h="16838" w:code="9"/>
      <w:pgMar w:top="567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1C3C9A" w14:textId="77777777" w:rsidR="00AE725C" w:rsidRDefault="00AE725C">
      <w:r>
        <w:separator/>
      </w:r>
    </w:p>
  </w:endnote>
  <w:endnote w:type="continuationSeparator" w:id="0">
    <w:p w14:paraId="30CC3D7D" w14:textId="77777777" w:rsidR="00AE725C" w:rsidRDefault="00AE72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E1280C" w14:textId="77777777"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8CA0908" w14:textId="77777777"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6B55D7" w14:textId="32C6B946" w:rsidR="003F0CBE" w:rsidRPr="00471F3F" w:rsidRDefault="003F0CBE" w:rsidP="00471F3F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5607EA" w14:textId="77777777"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37A6211" w14:textId="77777777" w:rsidR="003F0CBE" w:rsidRDefault="003F0CBE">
    <w:pPr>
      <w:pStyle w:val="Stopka"/>
      <w:tabs>
        <w:tab w:val="clear" w:pos="4536"/>
      </w:tabs>
      <w:jc w:val="center"/>
    </w:pPr>
  </w:p>
  <w:p w14:paraId="4910F9A5" w14:textId="77777777" w:rsidR="003F0CBE" w:rsidRDefault="003F0CBE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0F0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C021E0" w14:textId="77777777" w:rsidR="00AE725C" w:rsidRDefault="00AE725C">
      <w:r>
        <w:separator/>
      </w:r>
    </w:p>
  </w:footnote>
  <w:footnote w:type="continuationSeparator" w:id="0">
    <w:p w14:paraId="317E8085" w14:textId="77777777" w:rsidR="00AE725C" w:rsidRDefault="00AE725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593637839">
    <w:abstractNumId w:val="5"/>
  </w:num>
  <w:num w:numId="2" w16cid:durableId="223370890">
    <w:abstractNumId w:val="10"/>
  </w:num>
  <w:num w:numId="3" w16cid:durableId="306207378">
    <w:abstractNumId w:val="4"/>
  </w:num>
  <w:num w:numId="4" w16cid:durableId="1813139464">
    <w:abstractNumId w:val="9"/>
  </w:num>
  <w:num w:numId="5" w16cid:durableId="362559729">
    <w:abstractNumId w:val="1"/>
  </w:num>
  <w:num w:numId="6" w16cid:durableId="978651001">
    <w:abstractNumId w:val="2"/>
  </w:num>
  <w:num w:numId="7" w16cid:durableId="1353336619">
    <w:abstractNumId w:val="8"/>
  </w:num>
  <w:num w:numId="8" w16cid:durableId="1960797761">
    <w:abstractNumId w:val="6"/>
  </w:num>
  <w:num w:numId="9" w16cid:durableId="437137965">
    <w:abstractNumId w:val="3"/>
  </w:num>
  <w:num w:numId="10" w16cid:durableId="621233894">
    <w:abstractNumId w:val="0"/>
  </w:num>
  <w:num w:numId="11" w16cid:durableId="77328627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4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725C"/>
    <w:rsid w:val="00020DF5"/>
    <w:rsid w:val="000345C2"/>
    <w:rsid w:val="00047A30"/>
    <w:rsid w:val="000F1C06"/>
    <w:rsid w:val="001B1480"/>
    <w:rsid w:val="001D5408"/>
    <w:rsid w:val="00210DCB"/>
    <w:rsid w:val="002D47D4"/>
    <w:rsid w:val="003261E7"/>
    <w:rsid w:val="00372CE9"/>
    <w:rsid w:val="003F0CBE"/>
    <w:rsid w:val="00420F05"/>
    <w:rsid w:val="00421321"/>
    <w:rsid w:val="00467255"/>
    <w:rsid w:val="00471F3F"/>
    <w:rsid w:val="005644C6"/>
    <w:rsid w:val="00607E00"/>
    <w:rsid w:val="006340FA"/>
    <w:rsid w:val="006E6C0F"/>
    <w:rsid w:val="006E706C"/>
    <w:rsid w:val="0079556E"/>
    <w:rsid w:val="007A2D48"/>
    <w:rsid w:val="007F118B"/>
    <w:rsid w:val="008C7BA4"/>
    <w:rsid w:val="009553F8"/>
    <w:rsid w:val="009E6EC3"/>
    <w:rsid w:val="00A34E9B"/>
    <w:rsid w:val="00A43057"/>
    <w:rsid w:val="00A86662"/>
    <w:rsid w:val="00AE725C"/>
    <w:rsid w:val="00AF6582"/>
    <w:rsid w:val="00AF7988"/>
    <w:rsid w:val="00B1578C"/>
    <w:rsid w:val="00BA77A9"/>
    <w:rsid w:val="00BF7AFB"/>
    <w:rsid w:val="00C407CA"/>
    <w:rsid w:val="00C512EB"/>
    <w:rsid w:val="00CC422D"/>
    <w:rsid w:val="00CE52C3"/>
    <w:rsid w:val="00D37862"/>
    <w:rsid w:val="00DA2A7E"/>
    <w:rsid w:val="00E048BD"/>
    <w:rsid w:val="00EB304B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2AF7B81"/>
  <w15:chartTrackingRefBased/>
  <w15:docId w15:val="{567DC1EF-3356-4B7F-899F-ECAA455241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rsid w:val="00210D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250</Words>
  <Characters>1504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 Topór</dc:creator>
  <cp:keywords/>
  <cp:lastModifiedBy>Anna Topór</cp:lastModifiedBy>
  <cp:revision>2</cp:revision>
  <cp:lastPrinted>2025-08-01T09:35:00Z</cp:lastPrinted>
  <dcterms:created xsi:type="dcterms:W3CDTF">2025-08-01T09:35:00Z</dcterms:created>
  <dcterms:modified xsi:type="dcterms:W3CDTF">2025-08-01T09:35:00Z</dcterms:modified>
</cp:coreProperties>
</file>