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B4230" w:rsidRPr="00CB423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B4230" w:rsidRPr="00CB4230">
        <w:rPr>
          <w:rFonts w:eastAsia="Times New Roman" w:cs="Calibri"/>
          <w:b/>
          <w:lang w:eastAsia="pl-PL"/>
        </w:rPr>
        <w:t>Dostawa i montaż dwóch dygestoriów z filtrem i wentylatorem - DE-dzp.272-459/25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C0360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ECC" w:rsidRDefault="003B2ECC" w:rsidP="0038231F">
      <w:pPr>
        <w:spacing w:after="0" w:line="240" w:lineRule="auto"/>
      </w:pPr>
      <w:r>
        <w:separator/>
      </w:r>
    </w:p>
  </w:endnote>
  <w:endnote w:type="continuationSeparator" w:id="0">
    <w:p w:rsidR="003B2ECC" w:rsidRDefault="003B2E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230" w:rsidRDefault="00CB42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230" w:rsidRDefault="00CB42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ECC" w:rsidRDefault="003B2ECC" w:rsidP="0038231F">
      <w:pPr>
        <w:spacing w:after="0" w:line="240" w:lineRule="auto"/>
      </w:pPr>
      <w:r>
        <w:separator/>
      </w:r>
    </w:p>
  </w:footnote>
  <w:footnote w:type="continuationSeparator" w:id="0">
    <w:p w:rsidR="003B2ECC" w:rsidRDefault="003B2EC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230" w:rsidRDefault="00CB42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230" w:rsidRDefault="00CB42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230" w:rsidRDefault="00CB4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EC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EC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360A"/>
    <w:rsid w:val="00C113BF"/>
    <w:rsid w:val="00C4103F"/>
    <w:rsid w:val="00C57DEB"/>
    <w:rsid w:val="00C737A7"/>
    <w:rsid w:val="00C81012"/>
    <w:rsid w:val="00CB423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ABCEC0-B86F-4344-8BDB-57CA9828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7B8C9-A315-4FF2-8C43-1A3CB56B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2025-07-28T07:54:00Z</dcterms:created>
  <dcterms:modified xsi:type="dcterms:W3CDTF">2025-07-28T07:54:00Z</dcterms:modified>
</cp:coreProperties>
</file>