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2681DB" w14:textId="77777777" w:rsidR="00D665F5" w:rsidRPr="003F71ED" w:rsidRDefault="00910873" w:rsidP="00D665F5">
      <w:pPr>
        <w:spacing w:after="240"/>
        <w:jc w:val="right"/>
        <w:rPr>
          <w:sz w:val="24"/>
          <w:szCs w:val="24"/>
        </w:rPr>
      </w:pPr>
      <w:bookmarkStart w:id="0" w:name="_Hlk52197885"/>
      <w:r w:rsidRPr="003F71ED">
        <w:rPr>
          <w:sz w:val="24"/>
          <w:szCs w:val="24"/>
        </w:rPr>
        <w:t>Kraków</w:t>
      </w:r>
      <w:r w:rsidR="00D665F5" w:rsidRPr="003F71ED">
        <w:rPr>
          <w:sz w:val="24"/>
          <w:szCs w:val="24"/>
        </w:rPr>
        <w:t xml:space="preserve"> dnia: </w:t>
      </w:r>
      <w:r w:rsidRPr="003F71ED">
        <w:rPr>
          <w:sz w:val="24"/>
          <w:szCs w:val="24"/>
        </w:rPr>
        <w:t>2025-08-01</w:t>
      </w:r>
    </w:p>
    <w:p w14:paraId="4EA2A6E1" w14:textId="77777777" w:rsidR="00910873" w:rsidRPr="003F71ED" w:rsidRDefault="00910873" w:rsidP="00577BC6">
      <w:pPr>
        <w:spacing w:after="40"/>
        <w:rPr>
          <w:b/>
          <w:bCs/>
          <w:sz w:val="24"/>
          <w:szCs w:val="24"/>
        </w:rPr>
      </w:pPr>
      <w:r w:rsidRPr="003F71ED">
        <w:rPr>
          <w:b/>
          <w:bCs/>
          <w:sz w:val="24"/>
          <w:szCs w:val="24"/>
        </w:rPr>
        <w:t>Szpital Miejski Specjalistyczny</w:t>
      </w:r>
    </w:p>
    <w:p w14:paraId="50E8F694" w14:textId="77777777" w:rsidR="00910873" w:rsidRPr="003F71ED" w:rsidRDefault="00910873" w:rsidP="00577BC6">
      <w:pPr>
        <w:spacing w:after="40"/>
        <w:rPr>
          <w:b/>
          <w:bCs/>
          <w:sz w:val="24"/>
          <w:szCs w:val="24"/>
        </w:rPr>
      </w:pPr>
      <w:r w:rsidRPr="003F71ED">
        <w:rPr>
          <w:b/>
          <w:bCs/>
          <w:sz w:val="24"/>
          <w:szCs w:val="24"/>
        </w:rPr>
        <w:t>im. Gabriela Narutowicza w Krakowie</w:t>
      </w:r>
    </w:p>
    <w:p w14:paraId="3B995883" w14:textId="77777777" w:rsidR="00D665F5" w:rsidRPr="003F71ED" w:rsidRDefault="00910873" w:rsidP="00D665F5">
      <w:pPr>
        <w:rPr>
          <w:sz w:val="24"/>
          <w:szCs w:val="24"/>
        </w:rPr>
      </w:pPr>
      <w:r w:rsidRPr="003F71ED">
        <w:rPr>
          <w:sz w:val="24"/>
          <w:szCs w:val="24"/>
        </w:rPr>
        <w:t>ul. Prądnicka</w:t>
      </w:r>
      <w:r w:rsidR="00D665F5" w:rsidRPr="003F71ED">
        <w:rPr>
          <w:sz w:val="24"/>
          <w:szCs w:val="24"/>
        </w:rPr>
        <w:t xml:space="preserve"> </w:t>
      </w:r>
      <w:r w:rsidRPr="003F71ED">
        <w:rPr>
          <w:sz w:val="24"/>
          <w:szCs w:val="24"/>
        </w:rPr>
        <w:t>35-37</w:t>
      </w:r>
    </w:p>
    <w:p w14:paraId="04E567BE" w14:textId="77777777" w:rsidR="00D665F5" w:rsidRPr="003F71ED" w:rsidRDefault="00910873" w:rsidP="00D665F5">
      <w:pPr>
        <w:rPr>
          <w:sz w:val="24"/>
          <w:szCs w:val="24"/>
        </w:rPr>
      </w:pPr>
      <w:r w:rsidRPr="003F71ED">
        <w:rPr>
          <w:sz w:val="24"/>
          <w:szCs w:val="24"/>
        </w:rPr>
        <w:t>31-202</w:t>
      </w:r>
      <w:r w:rsidR="00D665F5" w:rsidRPr="003F71ED">
        <w:rPr>
          <w:sz w:val="24"/>
          <w:szCs w:val="24"/>
        </w:rPr>
        <w:t xml:space="preserve"> </w:t>
      </w:r>
      <w:r w:rsidRPr="003F71ED">
        <w:rPr>
          <w:sz w:val="24"/>
          <w:szCs w:val="24"/>
        </w:rPr>
        <w:t>Kraków</w:t>
      </w:r>
    </w:p>
    <w:p w14:paraId="5BD86FCF" w14:textId="77777777" w:rsidR="00D665F5" w:rsidRPr="003F71ED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19463E54" w14:textId="77777777" w:rsidR="00A80738" w:rsidRPr="003F71ED" w:rsidRDefault="00D665F5" w:rsidP="00D665F5">
      <w:pPr>
        <w:pStyle w:val="Nagwek"/>
        <w:tabs>
          <w:tab w:val="clear" w:pos="4536"/>
        </w:tabs>
        <w:rPr>
          <w:sz w:val="24"/>
          <w:szCs w:val="24"/>
        </w:rPr>
      </w:pPr>
      <w:r w:rsidRPr="003F71ED">
        <w:rPr>
          <w:sz w:val="24"/>
          <w:szCs w:val="24"/>
        </w:rPr>
        <w:t>Znak sprawy:</w:t>
      </w:r>
      <w:r w:rsidRPr="003F71ED">
        <w:rPr>
          <w:b/>
          <w:sz w:val="24"/>
          <w:szCs w:val="24"/>
        </w:rPr>
        <w:t xml:space="preserve"> </w:t>
      </w:r>
      <w:r w:rsidR="00910873" w:rsidRPr="003F71ED">
        <w:rPr>
          <w:b/>
          <w:sz w:val="24"/>
          <w:szCs w:val="24"/>
        </w:rPr>
        <w:t>ZP/27/2025</w:t>
      </w:r>
      <w:r w:rsidR="00A80738" w:rsidRPr="003F71ED">
        <w:rPr>
          <w:sz w:val="24"/>
          <w:szCs w:val="24"/>
        </w:rPr>
        <w:tab/>
        <w:t xml:space="preserve"> </w:t>
      </w:r>
    </w:p>
    <w:p w14:paraId="36D1E619" w14:textId="77777777" w:rsidR="00A80738" w:rsidRPr="003F71ED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EC5670C" w14:textId="77777777" w:rsidR="00A80738" w:rsidRPr="003F71ED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60F2760" w14:textId="77777777" w:rsidR="00A80738" w:rsidRPr="003F71ED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3F71ED">
        <w:rPr>
          <w:b/>
          <w:spacing w:val="20"/>
          <w:sz w:val="28"/>
        </w:rPr>
        <w:t>INFORMACJA Z OTWARCIA OFERT</w:t>
      </w:r>
    </w:p>
    <w:p w14:paraId="3E667CFE" w14:textId="77777777" w:rsidR="00A80738" w:rsidRPr="003F71ED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7CD6047F" w14:textId="218BBB07" w:rsidR="00C659E2" w:rsidRPr="003F71ED" w:rsidRDefault="00C659E2" w:rsidP="00C659E2">
      <w:pPr>
        <w:spacing w:before="120" w:after="120"/>
        <w:jc w:val="both"/>
        <w:rPr>
          <w:b/>
          <w:bCs/>
          <w:sz w:val="24"/>
          <w:szCs w:val="24"/>
        </w:rPr>
      </w:pPr>
      <w:r w:rsidRPr="003F71ED">
        <w:rPr>
          <w:bCs/>
          <w:sz w:val="24"/>
          <w:szCs w:val="24"/>
        </w:rPr>
        <w:t xml:space="preserve">Dotyczy </w:t>
      </w:r>
      <w:r w:rsidRPr="003F71ED">
        <w:rPr>
          <w:sz w:val="24"/>
          <w:szCs w:val="24"/>
        </w:rPr>
        <w:t xml:space="preserve">postępowania o udzielenie zamówienia publicznego prowadzonego w trybie </w:t>
      </w:r>
      <w:r w:rsidR="00910873" w:rsidRPr="003F71ED">
        <w:rPr>
          <w:sz w:val="24"/>
          <w:szCs w:val="24"/>
        </w:rPr>
        <w:t>przetarg</w:t>
      </w:r>
      <w:r w:rsidR="003F71ED">
        <w:rPr>
          <w:sz w:val="24"/>
          <w:szCs w:val="24"/>
        </w:rPr>
        <w:t>u</w:t>
      </w:r>
      <w:r w:rsidR="00910873" w:rsidRPr="003F71ED">
        <w:rPr>
          <w:sz w:val="24"/>
          <w:szCs w:val="24"/>
        </w:rPr>
        <w:t xml:space="preserve"> nieograniczon</w:t>
      </w:r>
      <w:r w:rsidR="003F71ED">
        <w:rPr>
          <w:sz w:val="24"/>
          <w:szCs w:val="24"/>
        </w:rPr>
        <w:t>ego</w:t>
      </w:r>
      <w:r w:rsidRPr="003F71ED">
        <w:rPr>
          <w:sz w:val="24"/>
          <w:szCs w:val="24"/>
        </w:rPr>
        <w:t xml:space="preserve"> na:</w:t>
      </w:r>
    </w:p>
    <w:p w14:paraId="39776F61" w14:textId="77777777" w:rsidR="00A80738" w:rsidRPr="003F71ED" w:rsidRDefault="00910873" w:rsidP="00577BC6">
      <w:pPr>
        <w:pStyle w:val="Tekstpodstawowywcity"/>
        <w:spacing w:before="120" w:after="480"/>
        <w:ind w:firstLine="0"/>
        <w:jc w:val="center"/>
        <w:rPr>
          <w:szCs w:val="24"/>
        </w:rPr>
      </w:pPr>
      <w:r w:rsidRPr="003F71ED">
        <w:rPr>
          <w:b/>
          <w:szCs w:val="24"/>
        </w:rPr>
        <w:t>Zakup i dostawa wyrobów medycznych dla Apteki Szpitala II</w:t>
      </w:r>
    </w:p>
    <w:p w14:paraId="35F89DCD" w14:textId="00EC067D" w:rsidR="00D665F5" w:rsidRPr="003F71ED" w:rsidRDefault="00D665F5" w:rsidP="00577BC6">
      <w:pPr>
        <w:spacing w:before="120" w:line="276" w:lineRule="auto"/>
        <w:jc w:val="both"/>
        <w:rPr>
          <w:sz w:val="24"/>
          <w:szCs w:val="24"/>
        </w:rPr>
      </w:pPr>
      <w:r w:rsidRPr="003F71ED">
        <w:rPr>
          <w:sz w:val="24"/>
          <w:szCs w:val="24"/>
        </w:rPr>
        <w:t>Zamawiający, działając na podstawie art. 22</w:t>
      </w:r>
      <w:r w:rsidR="00FC7F5E" w:rsidRPr="003F71ED">
        <w:rPr>
          <w:sz w:val="24"/>
          <w:szCs w:val="24"/>
        </w:rPr>
        <w:t>2</w:t>
      </w:r>
      <w:r w:rsidRPr="003F71ED">
        <w:rPr>
          <w:sz w:val="24"/>
          <w:szCs w:val="24"/>
        </w:rPr>
        <w:t xml:space="preserve"> ust. 5 </w:t>
      </w:r>
      <w:r w:rsidRPr="003F71ED">
        <w:rPr>
          <w:bCs/>
          <w:sz w:val="24"/>
          <w:szCs w:val="24"/>
        </w:rPr>
        <w:t>ustawy z dnia 11 września 2019 r. Prawo zamówień publicznych</w:t>
      </w:r>
      <w:r w:rsidR="00490DC0" w:rsidRPr="003F71ED">
        <w:rPr>
          <w:sz w:val="24"/>
          <w:szCs w:val="24"/>
        </w:rPr>
        <w:t xml:space="preserve"> </w:t>
      </w:r>
      <w:r w:rsidRPr="003F71ED">
        <w:rPr>
          <w:sz w:val="24"/>
          <w:szCs w:val="24"/>
        </w:rPr>
        <w:t>udostępnia</w:t>
      </w:r>
      <w:r w:rsidR="00F95C33" w:rsidRPr="003F71ED">
        <w:rPr>
          <w:sz w:val="24"/>
          <w:szCs w:val="24"/>
        </w:rPr>
        <w:t xml:space="preserve"> </w:t>
      </w:r>
      <w:r w:rsidR="004C7E9B" w:rsidRPr="003F71ED">
        <w:rPr>
          <w:sz w:val="24"/>
          <w:szCs w:val="24"/>
        </w:rPr>
        <w:t>informacj</w:t>
      </w:r>
      <w:r w:rsidR="00577BC6" w:rsidRPr="003F71ED">
        <w:rPr>
          <w:sz w:val="24"/>
          <w:szCs w:val="24"/>
        </w:rPr>
        <w:t>ę</w:t>
      </w:r>
      <w:r w:rsidR="00035488" w:rsidRPr="003F71ED">
        <w:rPr>
          <w:sz w:val="24"/>
          <w:szCs w:val="24"/>
        </w:rPr>
        <w:t xml:space="preserve"> z otwarcia ofert</w:t>
      </w:r>
      <w:r w:rsidR="00577BC6" w:rsidRPr="003F71ED">
        <w:rPr>
          <w:sz w:val="24"/>
          <w:szCs w:val="24"/>
        </w:rPr>
        <w:t>.</w:t>
      </w:r>
    </w:p>
    <w:p w14:paraId="1DCA98D7" w14:textId="68D098D6" w:rsidR="00A80738" w:rsidRPr="003F71ED" w:rsidRDefault="00D665F5" w:rsidP="00577BC6">
      <w:pPr>
        <w:spacing w:before="120" w:after="120" w:line="276" w:lineRule="auto"/>
        <w:jc w:val="both"/>
        <w:rPr>
          <w:sz w:val="24"/>
          <w:szCs w:val="24"/>
        </w:rPr>
      </w:pPr>
      <w:r w:rsidRPr="003F71ED">
        <w:rPr>
          <w:sz w:val="24"/>
          <w:szCs w:val="24"/>
        </w:rPr>
        <w:t>Podczas otwarcia ofert, mającego miejsce</w:t>
      </w:r>
      <w:r w:rsidR="00FF4AB1" w:rsidRPr="003F71ED">
        <w:rPr>
          <w:sz w:val="24"/>
          <w:szCs w:val="24"/>
        </w:rPr>
        <w:t xml:space="preserve"> w dniu </w:t>
      </w:r>
      <w:r w:rsidR="003F71ED">
        <w:rPr>
          <w:sz w:val="24"/>
          <w:szCs w:val="24"/>
        </w:rPr>
        <w:t>01.08.2025 r.</w:t>
      </w:r>
      <w:r w:rsidR="00FF4AB1" w:rsidRPr="003F71ED">
        <w:rPr>
          <w:sz w:val="24"/>
          <w:szCs w:val="24"/>
        </w:rPr>
        <w:t xml:space="preserve"> o godz. </w:t>
      </w:r>
      <w:r w:rsidR="003F71ED">
        <w:rPr>
          <w:sz w:val="24"/>
          <w:szCs w:val="24"/>
        </w:rPr>
        <w:t>12:00</w:t>
      </w:r>
      <w:r w:rsidRPr="003F71ED">
        <w:rPr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3F71ED" w14:paraId="49556957" w14:textId="77777777" w:rsidTr="00C82837">
        <w:tc>
          <w:tcPr>
            <w:tcW w:w="993" w:type="dxa"/>
            <w:shd w:val="clear" w:color="auto" w:fill="auto"/>
            <w:vAlign w:val="center"/>
          </w:tcPr>
          <w:p w14:paraId="00564202" w14:textId="77777777" w:rsidR="006B27ED" w:rsidRPr="003F71ED" w:rsidRDefault="006B27ED" w:rsidP="00C82837">
            <w:pPr>
              <w:spacing w:before="120" w:after="120"/>
              <w:jc w:val="center"/>
            </w:pPr>
            <w:r w:rsidRPr="003F71ED"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82EE84C" w14:textId="77777777" w:rsidR="006B27ED" w:rsidRPr="003F71ED" w:rsidRDefault="006B27ED" w:rsidP="00C82837">
            <w:pPr>
              <w:spacing w:before="120" w:after="120"/>
              <w:jc w:val="center"/>
            </w:pPr>
            <w:r w:rsidRPr="003F71ED">
              <w:t>Nr</w:t>
            </w:r>
            <w:r w:rsidR="00C82837" w:rsidRPr="003F71ED">
              <w:t xml:space="preserve"> </w:t>
            </w:r>
            <w:r w:rsidRPr="003F71ED"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14:paraId="0A926D7A" w14:textId="77777777" w:rsidR="006B27ED" w:rsidRPr="003F71ED" w:rsidRDefault="006B27ED" w:rsidP="00BB547B">
            <w:pPr>
              <w:spacing w:before="120" w:after="120"/>
              <w:jc w:val="center"/>
            </w:pPr>
            <w:r w:rsidRPr="003F71ED"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E7E9636" w14:textId="77777777" w:rsidR="006B27ED" w:rsidRPr="003F71ED" w:rsidRDefault="006B27ED" w:rsidP="00C82837">
            <w:pPr>
              <w:spacing w:before="120" w:after="120"/>
              <w:jc w:val="center"/>
            </w:pPr>
            <w:r w:rsidRPr="003F71ED">
              <w:t>Cena oferty</w:t>
            </w:r>
          </w:p>
        </w:tc>
      </w:tr>
      <w:tr w:rsidR="00910873" w:rsidRPr="003F71ED" w14:paraId="709C30E9" w14:textId="77777777" w:rsidTr="003C7F4D">
        <w:tc>
          <w:tcPr>
            <w:tcW w:w="993" w:type="dxa"/>
            <w:shd w:val="clear" w:color="auto" w:fill="auto"/>
            <w:vAlign w:val="center"/>
          </w:tcPr>
          <w:p w14:paraId="6CB70BBD" w14:textId="77777777" w:rsidR="00910873" w:rsidRPr="003F71ED" w:rsidRDefault="00910873" w:rsidP="003C7F4D">
            <w:pPr>
              <w:spacing w:before="80" w:after="80"/>
              <w:jc w:val="center"/>
            </w:pPr>
            <w:r w:rsidRPr="003F71ED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54A4965" w14:textId="77777777" w:rsidR="00910873" w:rsidRPr="003F71ED" w:rsidRDefault="00910873" w:rsidP="003C7F4D">
            <w:pPr>
              <w:spacing w:before="80" w:after="80"/>
              <w:jc w:val="center"/>
            </w:pPr>
            <w:r w:rsidRPr="003F71ED">
              <w:t>21</w:t>
            </w:r>
          </w:p>
        </w:tc>
        <w:tc>
          <w:tcPr>
            <w:tcW w:w="4110" w:type="dxa"/>
            <w:shd w:val="clear" w:color="auto" w:fill="auto"/>
          </w:tcPr>
          <w:p w14:paraId="4DEE8BB8" w14:textId="2B25B45B" w:rsidR="00910873" w:rsidRPr="003F71ED" w:rsidRDefault="00910873" w:rsidP="003C7F4D">
            <w:pPr>
              <w:spacing w:before="80"/>
            </w:pPr>
            <w:proofErr w:type="spellStart"/>
            <w:r w:rsidRPr="003F71ED">
              <w:t>Camedica</w:t>
            </w:r>
            <w:proofErr w:type="spellEnd"/>
            <w:r w:rsidRPr="003F71ED">
              <w:t xml:space="preserve"> Paweł Harasimiuk Sp</w:t>
            </w:r>
            <w:r w:rsidR="003F71ED">
              <w:t xml:space="preserve">. </w:t>
            </w:r>
            <w:r w:rsidRPr="003F71ED">
              <w:t>K</w:t>
            </w:r>
            <w:r w:rsidR="003F71ED">
              <w:t>.</w:t>
            </w:r>
          </w:p>
          <w:p w14:paraId="5372FE7D" w14:textId="77777777" w:rsidR="00910873" w:rsidRPr="003F71ED" w:rsidRDefault="00910873" w:rsidP="003C7F4D">
            <w:r w:rsidRPr="003F71ED">
              <w:t xml:space="preserve">ul. Willowa 87 </w:t>
            </w:r>
          </w:p>
          <w:p w14:paraId="7D99E9C8" w14:textId="77777777" w:rsidR="00910873" w:rsidRPr="003F71ED" w:rsidRDefault="00910873" w:rsidP="003C7F4D">
            <w:pPr>
              <w:spacing w:after="80"/>
              <w:jc w:val="both"/>
            </w:pPr>
            <w:r w:rsidRPr="003F71ED">
              <w:t>20-819 Lublin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4AA9ED6" w14:textId="77777777" w:rsidR="00910873" w:rsidRPr="003F71ED" w:rsidRDefault="00910873" w:rsidP="003C7F4D">
            <w:pPr>
              <w:spacing w:before="80" w:after="80"/>
              <w:jc w:val="center"/>
            </w:pPr>
            <w:r w:rsidRPr="003F71ED">
              <w:t>5 961.60 zł</w:t>
            </w:r>
          </w:p>
        </w:tc>
      </w:tr>
      <w:tr w:rsidR="00910873" w:rsidRPr="003F71ED" w14:paraId="3589DCF8" w14:textId="77777777" w:rsidTr="003C7F4D">
        <w:tc>
          <w:tcPr>
            <w:tcW w:w="993" w:type="dxa"/>
            <w:shd w:val="clear" w:color="auto" w:fill="auto"/>
            <w:vAlign w:val="center"/>
          </w:tcPr>
          <w:p w14:paraId="330D4B30" w14:textId="77777777" w:rsidR="00910873" w:rsidRPr="003F71ED" w:rsidRDefault="00910873" w:rsidP="003C7F4D">
            <w:pPr>
              <w:spacing w:before="80" w:after="80"/>
              <w:jc w:val="center"/>
            </w:pPr>
            <w:r w:rsidRPr="003F71ED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00A43AF" w14:textId="77777777" w:rsidR="00910873" w:rsidRPr="003F71ED" w:rsidRDefault="00910873" w:rsidP="003C7F4D">
            <w:pPr>
              <w:spacing w:before="80" w:after="80"/>
              <w:jc w:val="center"/>
            </w:pPr>
            <w:r w:rsidRPr="003F71ED">
              <w:t>3</w:t>
            </w:r>
          </w:p>
        </w:tc>
        <w:tc>
          <w:tcPr>
            <w:tcW w:w="4110" w:type="dxa"/>
            <w:shd w:val="clear" w:color="auto" w:fill="auto"/>
          </w:tcPr>
          <w:p w14:paraId="44D362D8" w14:textId="77777777" w:rsidR="00910873" w:rsidRPr="003F71ED" w:rsidRDefault="00910873" w:rsidP="003C7F4D">
            <w:pPr>
              <w:spacing w:before="80"/>
            </w:pPr>
            <w:proofErr w:type="spellStart"/>
            <w:r w:rsidRPr="003F71ED">
              <w:t>Fresenius</w:t>
            </w:r>
            <w:proofErr w:type="spellEnd"/>
            <w:r w:rsidRPr="003F71ED">
              <w:t xml:space="preserve"> </w:t>
            </w:r>
            <w:proofErr w:type="spellStart"/>
            <w:r w:rsidRPr="003F71ED">
              <w:t>Kabi</w:t>
            </w:r>
            <w:proofErr w:type="spellEnd"/>
            <w:r w:rsidRPr="003F71ED">
              <w:t xml:space="preserve"> Polska Sp.  z o.o.</w:t>
            </w:r>
          </w:p>
          <w:p w14:paraId="7C83E33D" w14:textId="77777777" w:rsidR="00910873" w:rsidRPr="003F71ED" w:rsidRDefault="00910873" w:rsidP="003C7F4D">
            <w:r w:rsidRPr="003F71ED">
              <w:t xml:space="preserve">Al. Jerozolimskie 134 </w:t>
            </w:r>
          </w:p>
          <w:p w14:paraId="6AB19524" w14:textId="77777777" w:rsidR="00910873" w:rsidRPr="003F71ED" w:rsidRDefault="00910873" w:rsidP="003C7F4D">
            <w:pPr>
              <w:spacing w:after="80"/>
              <w:jc w:val="both"/>
            </w:pPr>
            <w:r w:rsidRPr="003F71ED">
              <w:t>02-305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9B37B31" w14:textId="77777777" w:rsidR="00910873" w:rsidRPr="003F71ED" w:rsidRDefault="00910873" w:rsidP="003C7F4D">
            <w:pPr>
              <w:spacing w:before="80" w:after="80"/>
              <w:jc w:val="center"/>
            </w:pPr>
            <w:r w:rsidRPr="003F71ED">
              <w:t>972.00 zł</w:t>
            </w:r>
          </w:p>
        </w:tc>
      </w:tr>
      <w:tr w:rsidR="00910873" w:rsidRPr="003F71ED" w14:paraId="02921DA2" w14:textId="77777777" w:rsidTr="003C7F4D">
        <w:tc>
          <w:tcPr>
            <w:tcW w:w="993" w:type="dxa"/>
            <w:shd w:val="clear" w:color="auto" w:fill="auto"/>
            <w:vAlign w:val="center"/>
          </w:tcPr>
          <w:p w14:paraId="04EEEB97" w14:textId="77777777" w:rsidR="00910873" w:rsidRPr="003F71ED" w:rsidRDefault="00910873" w:rsidP="003C7F4D">
            <w:pPr>
              <w:spacing w:before="80" w:after="80"/>
              <w:jc w:val="center"/>
            </w:pPr>
            <w:r w:rsidRPr="003F71ED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CD0BCFF" w14:textId="77777777" w:rsidR="00910873" w:rsidRPr="003F71ED" w:rsidRDefault="00910873" w:rsidP="003C7F4D">
            <w:pPr>
              <w:spacing w:before="80" w:after="80"/>
              <w:jc w:val="center"/>
            </w:pPr>
            <w:r w:rsidRPr="003F71ED">
              <w:t>33</w:t>
            </w:r>
          </w:p>
        </w:tc>
        <w:tc>
          <w:tcPr>
            <w:tcW w:w="4110" w:type="dxa"/>
            <w:shd w:val="clear" w:color="auto" w:fill="auto"/>
          </w:tcPr>
          <w:p w14:paraId="4EEF64DE" w14:textId="77777777" w:rsidR="00910873" w:rsidRPr="003F71ED" w:rsidRDefault="00910873" w:rsidP="003C7F4D">
            <w:pPr>
              <w:spacing w:before="80"/>
            </w:pPr>
            <w:proofErr w:type="spellStart"/>
            <w:r w:rsidRPr="003F71ED">
              <w:t>Fresenius</w:t>
            </w:r>
            <w:proofErr w:type="spellEnd"/>
            <w:r w:rsidRPr="003F71ED">
              <w:t xml:space="preserve"> </w:t>
            </w:r>
            <w:proofErr w:type="spellStart"/>
            <w:r w:rsidRPr="003F71ED">
              <w:t>Kabi</w:t>
            </w:r>
            <w:proofErr w:type="spellEnd"/>
            <w:r w:rsidRPr="003F71ED">
              <w:t xml:space="preserve"> Polska Sp.  z o.o.</w:t>
            </w:r>
          </w:p>
          <w:p w14:paraId="50FD7782" w14:textId="77777777" w:rsidR="00910873" w:rsidRPr="003F71ED" w:rsidRDefault="00910873" w:rsidP="003C7F4D">
            <w:r w:rsidRPr="003F71ED">
              <w:t xml:space="preserve">Al. Jerozolimskie 134 </w:t>
            </w:r>
          </w:p>
          <w:p w14:paraId="26DE8E6B" w14:textId="77777777" w:rsidR="00910873" w:rsidRPr="003F71ED" w:rsidRDefault="00910873" w:rsidP="003C7F4D">
            <w:pPr>
              <w:spacing w:after="80"/>
              <w:jc w:val="both"/>
            </w:pPr>
            <w:r w:rsidRPr="003F71ED">
              <w:t>02-305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30A70B1" w14:textId="77777777" w:rsidR="00910873" w:rsidRPr="003F71ED" w:rsidRDefault="00910873" w:rsidP="003C7F4D">
            <w:pPr>
              <w:spacing w:before="80" w:after="80"/>
              <w:jc w:val="center"/>
            </w:pPr>
            <w:r w:rsidRPr="003F71ED">
              <w:t>118.08 zł</w:t>
            </w:r>
          </w:p>
        </w:tc>
      </w:tr>
      <w:tr w:rsidR="00910873" w:rsidRPr="003F71ED" w14:paraId="361AC901" w14:textId="77777777" w:rsidTr="003C7F4D">
        <w:tc>
          <w:tcPr>
            <w:tcW w:w="993" w:type="dxa"/>
            <w:shd w:val="clear" w:color="auto" w:fill="auto"/>
            <w:vAlign w:val="center"/>
          </w:tcPr>
          <w:p w14:paraId="3A876F79" w14:textId="77777777" w:rsidR="00910873" w:rsidRPr="003F71ED" w:rsidRDefault="00910873" w:rsidP="003C7F4D">
            <w:pPr>
              <w:spacing w:before="80" w:after="80"/>
              <w:jc w:val="center"/>
            </w:pPr>
            <w:r w:rsidRPr="003F71ED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8CC4175" w14:textId="77777777" w:rsidR="00910873" w:rsidRPr="003F71ED" w:rsidRDefault="00910873" w:rsidP="003C7F4D">
            <w:pPr>
              <w:spacing w:before="80" w:after="80"/>
              <w:jc w:val="center"/>
            </w:pPr>
            <w:r w:rsidRPr="003F71ED">
              <w:t>36</w:t>
            </w:r>
          </w:p>
        </w:tc>
        <w:tc>
          <w:tcPr>
            <w:tcW w:w="4110" w:type="dxa"/>
            <w:shd w:val="clear" w:color="auto" w:fill="auto"/>
          </w:tcPr>
          <w:p w14:paraId="4EF827CE" w14:textId="77777777" w:rsidR="00910873" w:rsidRPr="003F71ED" w:rsidRDefault="00910873" w:rsidP="003C7F4D">
            <w:pPr>
              <w:spacing w:before="80"/>
            </w:pPr>
            <w:proofErr w:type="spellStart"/>
            <w:r w:rsidRPr="003F71ED">
              <w:t>Fresenius</w:t>
            </w:r>
            <w:proofErr w:type="spellEnd"/>
            <w:r w:rsidRPr="003F71ED">
              <w:t xml:space="preserve"> </w:t>
            </w:r>
            <w:proofErr w:type="spellStart"/>
            <w:r w:rsidRPr="003F71ED">
              <w:t>Kabi</w:t>
            </w:r>
            <w:proofErr w:type="spellEnd"/>
            <w:r w:rsidRPr="003F71ED">
              <w:t xml:space="preserve"> Polska Sp.  z o.o.</w:t>
            </w:r>
          </w:p>
          <w:p w14:paraId="211BDEE2" w14:textId="77777777" w:rsidR="00910873" w:rsidRPr="003F71ED" w:rsidRDefault="00910873" w:rsidP="003C7F4D">
            <w:r w:rsidRPr="003F71ED">
              <w:t xml:space="preserve">Al. Jerozolimskie 134 </w:t>
            </w:r>
          </w:p>
          <w:p w14:paraId="45423DCC" w14:textId="77777777" w:rsidR="00910873" w:rsidRPr="003F71ED" w:rsidRDefault="00910873" w:rsidP="003C7F4D">
            <w:pPr>
              <w:spacing w:after="80"/>
              <w:jc w:val="both"/>
            </w:pPr>
            <w:r w:rsidRPr="003F71ED">
              <w:t>02-305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9498FB5" w14:textId="77777777" w:rsidR="00910873" w:rsidRPr="003F71ED" w:rsidRDefault="00910873" w:rsidP="003C7F4D">
            <w:pPr>
              <w:spacing w:before="80" w:after="80"/>
              <w:jc w:val="center"/>
            </w:pPr>
            <w:r w:rsidRPr="003F71ED">
              <w:t>3 456.00 zł</w:t>
            </w:r>
          </w:p>
        </w:tc>
      </w:tr>
      <w:tr w:rsidR="00910873" w:rsidRPr="003F71ED" w14:paraId="77158345" w14:textId="77777777" w:rsidTr="003C7F4D">
        <w:tc>
          <w:tcPr>
            <w:tcW w:w="993" w:type="dxa"/>
            <w:shd w:val="clear" w:color="auto" w:fill="auto"/>
            <w:vAlign w:val="center"/>
          </w:tcPr>
          <w:p w14:paraId="3C9DF252" w14:textId="77777777" w:rsidR="00910873" w:rsidRPr="003F71ED" w:rsidRDefault="00910873" w:rsidP="003C7F4D">
            <w:pPr>
              <w:spacing w:before="80" w:after="80"/>
              <w:jc w:val="center"/>
            </w:pPr>
            <w:r w:rsidRPr="003F71ED"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2660E28" w14:textId="77777777" w:rsidR="00910873" w:rsidRPr="003F71ED" w:rsidRDefault="00910873" w:rsidP="003C7F4D">
            <w:pPr>
              <w:spacing w:before="80" w:after="80"/>
              <w:jc w:val="center"/>
            </w:pPr>
            <w:r w:rsidRPr="003F71ED">
              <w:t>11</w:t>
            </w:r>
          </w:p>
        </w:tc>
        <w:tc>
          <w:tcPr>
            <w:tcW w:w="4110" w:type="dxa"/>
            <w:shd w:val="clear" w:color="auto" w:fill="auto"/>
          </w:tcPr>
          <w:p w14:paraId="7039CA41" w14:textId="6EB6FA44" w:rsidR="00910873" w:rsidRPr="003F71ED" w:rsidRDefault="00910873" w:rsidP="003C7F4D">
            <w:pPr>
              <w:spacing w:before="80"/>
            </w:pPr>
            <w:proofErr w:type="spellStart"/>
            <w:r w:rsidRPr="003F71ED">
              <w:t>Aesculap</w:t>
            </w:r>
            <w:proofErr w:type="spellEnd"/>
            <w:r w:rsidRPr="003F71ED">
              <w:t xml:space="preserve"> </w:t>
            </w:r>
            <w:proofErr w:type="spellStart"/>
            <w:r w:rsidRPr="003F71ED">
              <w:t>Chifa</w:t>
            </w:r>
            <w:proofErr w:type="spellEnd"/>
            <w:r w:rsidRPr="003F71ED">
              <w:t xml:space="preserve"> </w:t>
            </w:r>
            <w:r w:rsidR="003F71ED" w:rsidRPr="003F71ED">
              <w:t>Sp.  z o.o.</w:t>
            </w:r>
          </w:p>
          <w:p w14:paraId="74110284" w14:textId="77777777" w:rsidR="00910873" w:rsidRPr="003F71ED" w:rsidRDefault="00910873" w:rsidP="003C7F4D">
            <w:r w:rsidRPr="003F71ED">
              <w:t xml:space="preserve">ul. Tysiąclecia 14 </w:t>
            </w:r>
          </w:p>
          <w:p w14:paraId="4B9A792A" w14:textId="77777777" w:rsidR="00910873" w:rsidRPr="003F71ED" w:rsidRDefault="00910873" w:rsidP="003C7F4D">
            <w:pPr>
              <w:spacing w:after="80"/>
              <w:jc w:val="both"/>
            </w:pPr>
            <w:r w:rsidRPr="003F71ED">
              <w:t>64-300 Nowy Tomyśl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02719CD" w14:textId="77777777" w:rsidR="00910873" w:rsidRPr="003F71ED" w:rsidRDefault="00910873" w:rsidP="003C7F4D">
            <w:pPr>
              <w:spacing w:before="80" w:after="80"/>
              <w:jc w:val="center"/>
            </w:pPr>
            <w:r w:rsidRPr="003F71ED">
              <w:t>5 400.00 zł</w:t>
            </w:r>
          </w:p>
        </w:tc>
      </w:tr>
      <w:tr w:rsidR="00910873" w:rsidRPr="003F71ED" w14:paraId="51FD1FE6" w14:textId="77777777" w:rsidTr="003C7F4D">
        <w:tc>
          <w:tcPr>
            <w:tcW w:w="993" w:type="dxa"/>
            <w:shd w:val="clear" w:color="auto" w:fill="auto"/>
            <w:vAlign w:val="center"/>
          </w:tcPr>
          <w:p w14:paraId="0F59D7F2" w14:textId="77777777" w:rsidR="00910873" w:rsidRPr="003F71ED" w:rsidRDefault="00910873" w:rsidP="003C7F4D">
            <w:pPr>
              <w:spacing w:before="80" w:after="80"/>
              <w:jc w:val="center"/>
            </w:pPr>
            <w:r w:rsidRPr="003F71ED"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4BE13BE" w14:textId="77777777" w:rsidR="00910873" w:rsidRPr="003F71ED" w:rsidRDefault="00910873" w:rsidP="003C7F4D">
            <w:pPr>
              <w:spacing w:before="80" w:after="80"/>
              <w:jc w:val="center"/>
            </w:pPr>
            <w:r w:rsidRPr="003F71ED">
              <w:t>23</w:t>
            </w:r>
          </w:p>
        </w:tc>
        <w:tc>
          <w:tcPr>
            <w:tcW w:w="4110" w:type="dxa"/>
            <w:shd w:val="clear" w:color="auto" w:fill="auto"/>
          </w:tcPr>
          <w:p w14:paraId="0B0815AD" w14:textId="6CA51F49" w:rsidR="00910873" w:rsidRPr="003F71ED" w:rsidRDefault="00910873" w:rsidP="003C7F4D">
            <w:pPr>
              <w:spacing w:before="80"/>
            </w:pPr>
            <w:proofErr w:type="spellStart"/>
            <w:r w:rsidRPr="003F71ED">
              <w:t>Aesculap</w:t>
            </w:r>
            <w:proofErr w:type="spellEnd"/>
            <w:r w:rsidRPr="003F71ED">
              <w:t xml:space="preserve"> </w:t>
            </w:r>
            <w:proofErr w:type="spellStart"/>
            <w:r w:rsidRPr="003F71ED">
              <w:t>Chifa</w:t>
            </w:r>
            <w:proofErr w:type="spellEnd"/>
            <w:r w:rsidRPr="003F71ED">
              <w:t xml:space="preserve"> </w:t>
            </w:r>
            <w:r w:rsidR="003F71ED" w:rsidRPr="003F71ED">
              <w:t>Sp.  z o.o.</w:t>
            </w:r>
          </w:p>
          <w:p w14:paraId="5034436C" w14:textId="77777777" w:rsidR="00910873" w:rsidRPr="003F71ED" w:rsidRDefault="00910873" w:rsidP="003C7F4D">
            <w:r w:rsidRPr="003F71ED">
              <w:t xml:space="preserve">ul. Tysiąclecia 14 </w:t>
            </w:r>
          </w:p>
          <w:p w14:paraId="000B5B35" w14:textId="77777777" w:rsidR="00910873" w:rsidRPr="003F71ED" w:rsidRDefault="00910873" w:rsidP="003C7F4D">
            <w:pPr>
              <w:spacing w:after="80"/>
              <w:jc w:val="both"/>
            </w:pPr>
            <w:r w:rsidRPr="003F71ED">
              <w:t>64-300 Nowy Tomyśl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EB6B2FB" w14:textId="77777777" w:rsidR="00910873" w:rsidRPr="003F71ED" w:rsidRDefault="00910873" w:rsidP="003C7F4D">
            <w:pPr>
              <w:spacing w:before="80" w:after="80"/>
              <w:jc w:val="center"/>
            </w:pPr>
            <w:r w:rsidRPr="003F71ED">
              <w:t>3 456.00 zł</w:t>
            </w:r>
          </w:p>
        </w:tc>
      </w:tr>
      <w:tr w:rsidR="00910873" w:rsidRPr="003F71ED" w14:paraId="44BA372A" w14:textId="77777777" w:rsidTr="003C7F4D">
        <w:tc>
          <w:tcPr>
            <w:tcW w:w="993" w:type="dxa"/>
            <w:shd w:val="clear" w:color="auto" w:fill="auto"/>
            <w:vAlign w:val="center"/>
          </w:tcPr>
          <w:p w14:paraId="76BDA46D" w14:textId="77777777" w:rsidR="00910873" w:rsidRPr="003F71ED" w:rsidRDefault="00910873" w:rsidP="003C7F4D">
            <w:pPr>
              <w:spacing w:before="80" w:after="80"/>
              <w:jc w:val="center"/>
            </w:pPr>
            <w:r w:rsidRPr="003F71ED"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459DCB0" w14:textId="77777777" w:rsidR="00910873" w:rsidRPr="003F71ED" w:rsidRDefault="00910873" w:rsidP="003C7F4D">
            <w:pPr>
              <w:spacing w:before="80" w:after="80"/>
              <w:jc w:val="center"/>
            </w:pPr>
            <w:r w:rsidRPr="003F71ED">
              <w:t>29</w:t>
            </w:r>
          </w:p>
        </w:tc>
        <w:tc>
          <w:tcPr>
            <w:tcW w:w="4110" w:type="dxa"/>
            <w:shd w:val="clear" w:color="auto" w:fill="auto"/>
          </w:tcPr>
          <w:p w14:paraId="667425C6" w14:textId="5622DC0A" w:rsidR="00910873" w:rsidRPr="003F71ED" w:rsidRDefault="00910873" w:rsidP="003C7F4D">
            <w:pPr>
              <w:spacing w:before="80"/>
            </w:pPr>
            <w:proofErr w:type="spellStart"/>
            <w:r w:rsidRPr="003F71ED">
              <w:t>Aesculap</w:t>
            </w:r>
            <w:proofErr w:type="spellEnd"/>
            <w:r w:rsidRPr="003F71ED">
              <w:t xml:space="preserve"> </w:t>
            </w:r>
            <w:proofErr w:type="spellStart"/>
            <w:r w:rsidRPr="003F71ED">
              <w:t>Chifa</w:t>
            </w:r>
            <w:proofErr w:type="spellEnd"/>
            <w:r w:rsidRPr="003F71ED">
              <w:t xml:space="preserve"> </w:t>
            </w:r>
            <w:r w:rsidR="003F71ED" w:rsidRPr="003F71ED">
              <w:t>Sp.  z o.o.</w:t>
            </w:r>
          </w:p>
          <w:p w14:paraId="10DA14F8" w14:textId="77777777" w:rsidR="00910873" w:rsidRPr="003F71ED" w:rsidRDefault="00910873" w:rsidP="003C7F4D">
            <w:r w:rsidRPr="003F71ED">
              <w:t xml:space="preserve">ul. Tysiąclecia 14 </w:t>
            </w:r>
          </w:p>
          <w:p w14:paraId="1963211F" w14:textId="77777777" w:rsidR="00910873" w:rsidRPr="003F71ED" w:rsidRDefault="00910873" w:rsidP="003C7F4D">
            <w:pPr>
              <w:spacing w:after="80"/>
              <w:jc w:val="both"/>
            </w:pPr>
            <w:r w:rsidRPr="003F71ED">
              <w:t>64-300 Nowy Tomyśl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AFA707E" w14:textId="77777777" w:rsidR="00910873" w:rsidRPr="003F71ED" w:rsidRDefault="00910873" w:rsidP="003C7F4D">
            <w:pPr>
              <w:spacing w:before="80" w:after="80"/>
              <w:jc w:val="center"/>
            </w:pPr>
            <w:r w:rsidRPr="003F71ED">
              <w:t>9 936.00 zł</w:t>
            </w:r>
          </w:p>
        </w:tc>
      </w:tr>
      <w:tr w:rsidR="00910873" w:rsidRPr="003F71ED" w14:paraId="39139E30" w14:textId="77777777" w:rsidTr="003C7F4D">
        <w:tc>
          <w:tcPr>
            <w:tcW w:w="993" w:type="dxa"/>
            <w:shd w:val="clear" w:color="auto" w:fill="auto"/>
            <w:vAlign w:val="center"/>
          </w:tcPr>
          <w:p w14:paraId="36E3123C" w14:textId="77777777" w:rsidR="00910873" w:rsidRPr="003F71ED" w:rsidRDefault="00910873" w:rsidP="003C7F4D">
            <w:pPr>
              <w:spacing w:before="80" w:after="80"/>
              <w:jc w:val="center"/>
            </w:pPr>
            <w:r w:rsidRPr="003F71ED"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03F68AE" w14:textId="77777777" w:rsidR="00910873" w:rsidRPr="003F71ED" w:rsidRDefault="00910873" w:rsidP="003C7F4D">
            <w:pPr>
              <w:spacing w:before="80" w:after="80"/>
              <w:jc w:val="center"/>
            </w:pPr>
            <w:r w:rsidRPr="003F71ED">
              <w:t>30</w:t>
            </w:r>
          </w:p>
        </w:tc>
        <w:tc>
          <w:tcPr>
            <w:tcW w:w="4110" w:type="dxa"/>
            <w:shd w:val="clear" w:color="auto" w:fill="auto"/>
          </w:tcPr>
          <w:p w14:paraId="4E9172E0" w14:textId="77777777" w:rsidR="003F71ED" w:rsidRDefault="00910873" w:rsidP="003C7F4D">
            <w:proofErr w:type="spellStart"/>
            <w:r w:rsidRPr="003F71ED">
              <w:t>Aesculap</w:t>
            </w:r>
            <w:proofErr w:type="spellEnd"/>
            <w:r w:rsidRPr="003F71ED">
              <w:t xml:space="preserve"> </w:t>
            </w:r>
            <w:proofErr w:type="spellStart"/>
            <w:r w:rsidRPr="003F71ED">
              <w:t>Chifa</w:t>
            </w:r>
            <w:proofErr w:type="spellEnd"/>
            <w:r w:rsidRPr="003F71ED">
              <w:t xml:space="preserve"> </w:t>
            </w:r>
            <w:r w:rsidR="003F71ED" w:rsidRPr="003F71ED">
              <w:t>Sp.  z o.o.</w:t>
            </w:r>
          </w:p>
          <w:p w14:paraId="18256E94" w14:textId="7276B1D7" w:rsidR="00910873" w:rsidRPr="003F71ED" w:rsidRDefault="00910873" w:rsidP="003C7F4D">
            <w:r w:rsidRPr="003F71ED">
              <w:t xml:space="preserve">ul. Tysiąclecia 14 </w:t>
            </w:r>
          </w:p>
          <w:p w14:paraId="6F0FEED7" w14:textId="77777777" w:rsidR="00910873" w:rsidRPr="003F71ED" w:rsidRDefault="00910873" w:rsidP="003C7F4D">
            <w:pPr>
              <w:spacing w:after="80"/>
              <w:jc w:val="both"/>
            </w:pPr>
            <w:r w:rsidRPr="003F71ED">
              <w:t>64-300 Nowy Tomyśl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14AAE75" w14:textId="77777777" w:rsidR="00910873" w:rsidRPr="003F71ED" w:rsidRDefault="00910873" w:rsidP="003C7F4D">
            <w:pPr>
              <w:spacing w:before="80" w:after="80"/>
              <w:jc w:val="center"/>
            </w:pPr>
            <w:r w:rsidRPr="003F71ED">
              <w:t>7 020.00 zł</w:t>
            </w:r>
          </w:p>
        </w:tc>
      </w:tr>
      <w:tr w:rsidR="00910873" w:rsidRPr="003F71ED" w14:paraId="259BEE85" w14:textId="77777777" w:rsidTr="003C7F4D">
        <w:tc>
          <w:tcPr>
            <w:tcW w:w="993" w:type="dxa"/>
            <w:shd w:val="clear" w:color="auto" w:fill="auto"/>
            <w:vAlign w:val="center"/>
          </w:tcPr>
          <w:p w14:paraId="40A86F8E" w14:textId="77777777" w:rsidR="00910873" w:rsidRPr="003F71ED" w:rsidRDefault="00910873" w:rsidP="003C7F4D">
            <w:pPr>
              <w:spacing w:before="80" w:after="80"/>
              <w:jc w:val="center"/>
            </w:pPr>
            <w:r w:rsidRPr="003F71ED">
              <w:lastRenderedPageBreak/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8CC6571" w14:textId="77777777" w:rsidR="00910873" w:rsidRPr="003F71ED" w:rsidRDefault="00910873" w:rsidP="003C7F4D">
            <w:pPr>
              <w:spacing w:before="80" w:after="80"/>
              <w:jc w:val="center"/>
            </w:pPr>
            <w:r w:rsidRPr="003F71ED">
              <w:t>37</w:t>
            </w:r>
          </w:p>
        </w:tc>
        <w:tc>
          <w:tcPr>
            <w:tcW w:w="4110" w:type="dxa"/>
            <w:shd w:val="clear" w:color="auto" w:fill="auto"/>
          </w:tcPr>
          <w:p w14:paraId="2FE248B3" w14:textId="77777777" w:rsidR="003F71ED" w:rsidRDefault="00910873" w:rsidP="003C7F4D">
            <w:proofErr w:type="spellStart"/>
            <w:r w:rsidRPr="003F71ED">
              <w:t>Aesculap</w:t>
            </w:r>
            <w:proofErr w:type="spellEnd"/>
            <w:r w:rsidRPr="003F71ED">
              <w:t xml:space="preserve"> </w:t>
            </w:r>
            <w:proofErr w:type="spellStart"/>
            <w:r w:rsidRPr="003F71ED">
              <w:t>Chifa</w:t>
            </w:r>
            <w:proofErr w:type="spellEnd"/>
            <w:r w:rsidRPr="003F71ED">
              <w:t xml:space="preserve"> </w:t>
            </w:r>
            <w:r w:rsidR="003F71ED" w:rsidRPr="003F71ED">
              <w:t>Sp.  z o.o.</w:t>
            </w:r>
          </w:p>
          <w:p w14:paraId="17A0B553" w14:textId="6638E627" w:rsidR="00910873" w:rsidRPr="003F71ED" w:rsidRDefault="00910873" w:rsidP="003C7F4D">
            <w:r w:rsidRPr="003F71ED">
              <w:t xml:space="preserve">ul. Tysiąclecia 14 </w:t>
            </w:r>
          </w:p>
          <w:p w14:paraId="0B590141" w14:textId="77777777" w:rsidR="00910873" w:rsidRPr="003F71ED" w:rsidRDefault="00910873" w:rsidP="003C7F4D">
            <w:pPr>
              <w:spacing w:after="80"/>
              <w:jc w:val="both"/>
            </w:pPr>
            <w:r w:rsidRPr="003F71ED">
              <w:t>64-300 Nowy Tomyśl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091D4C1" w14:textId="77777777" w:rsidR="00910873" w:rsidRPr="003F71ED" w:rsidRDefault="00910873" w:rsidP="003C7F4D">
            <w:pPr>
              <w:spacing w:before="80" w:after="80"/>
              <w:jc w:val="center"/>
            </w:pPr>
            <w:r w:rsidRPr="003F71ED">
              <w:t>2 106.00 zł</w:t>
            </w:r>
          </w:p>
        </w:tc>
      </w:tr>
      <w:tr w:rsidR="00910873" w:rsidRPr="003F71ED" w14:paraId="22006D0D" w14:textId="77777777" w:rsidTr="003C7F4D">
        <w:tc>
          <w:tcPr>
            <w:tcW w:w="993" w:type="dxa"/>
            <w:shd w:val="clear" w:color="auto" w:fill="auto"/>
            <w:vAlign w:val="center"/>
          </w:tcPr>
          <w:p w14:paraId="6A1A2846" w14:textId="77777777" w:rsidR="00910873" w:rsidRPr="003F71ED" w:rsidRDefault="00910873" w:rsidP="003C7F4D">
            <w:pPr>
              <w:spacing w:before="80" w:after="80"/>
              <w:jc w:val="center"/>
            </w:pPr>
            <w:r w:rsidRPr="003F71ED"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887FBF8" w14:textId="77777777" w:rsidR="00910873" w:rsidRPr="003F71ED" w:rsidRDefault="00910873" w:rsidP="003C7F4D">
            <w:pPr>
              <w:spacing w:before="80" w:after="80"/>
              <w:jc w:val="center"/>
            </w:pPr>
            <w:r w:rsidRPr="003F71ED">
              <w:t>18</w:t>
            </w:r>
          </w:p>
        </w:tc>
        <w:tc>
          <w:tcPr>
            <w:tcW w:w="4110" w:type="dxa"/>
            <w:shd w:val="clear" w:color="auto" w:fill="auto"/>
          </w:tcPr>
          <w:p w14:paraId="63DA1A34" w14:textId="77777777" w:rsidR="00910873" w:rsidRPr="003F71ED" w:rsidRDefault="00910873" w:rsidP="003C7F4D">
            <w:pPr>
              <w:spacing w:before="80"/>
            </w:pPr>
            <w:r w:rsidRPr="003F71ED">
              <w:t xml:space="preserve">Lohmann &amp; </w:t>
            </w:r>
            <w:proofErr w:type="spellStart"/>
            <w:r w:rsidRPr="003F71ED">
              <w:t>Rauscher</w:t>
            </w:r>
            <w:proofErr w:type="spellEnd"/>
            <w:r w:rsidRPr="003F71ED">
              <w:t xml:space="preserve"> Polska Sp. z o.o.</w:t>
            </w:r>
          </w:p>
          <w:p w14:paraId="412C372D" w14:textId="77777777" w:rsidR="00910873" w:rsidRPr="003F71ED" w:rsidRDefault="00910873" w:rsidP="003C7F4D">
            <w:r w:rsidRPr="003F71ED">
              <w:t xml:space="preserve">ul. Żeromskiego 17A </w:t>
            </w:r>
          </w:p>
          <w:p w14:paraId="584D7D9B" w14:textId="77777777" w:rsidR="00910873" w:rsidRPr="003F71ED" w:rsidRDefault="00910873" w:rsidP="003C7F4D">
            <w:pPr>
              <w:spacing w:after="80"/>
              <w:jc w:val="both"/>
            </w:pPr>
            <w:r w:rsidRPr="003F71ED">
              <w:t>95-200 Pabianice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FD88F5B" w14:textId="77777777" w:rsidR="00910873" w:rsidRPr="003F71ED" w:rsidRDefault="00910873" w:rsidP="003C7F4D">
            <w:pPr>
              <w:spacing w:before="80" w:after="80"/>
              <w:jc w:val="center"/>
            </w:pPr>
            <w:r w:rsidRPr="003F71ED">
              <w:t>43 564.46 zł</w:t>
            </w:r>
          </w:p>
        </w:tc>
      </w:tr>
      <w:tr w:rsidR="00910873" w:rsidRPr="003F71ED" w14:paraId="71C64A99" w14:textId="77777777" w:rsidTr="003C7F4D">
        <w:tc>
          <w:tcPr>
            <w:tcW w:w="993" w:type="dxa"/>
            <w:shd w:val="clear" w:color="auto" w:fill="auto"/>
            <w:vAlign w:val="center"/>
          </w:tcPr>
          <w:p w14:paraId="05646125" w14:textId="77777777" w:rsidR="00910873" w:rsidRPr="003F71ED" w:rsidRDefault="00910873" w:rsidP="003C7F4D">
            <w:pPr>
              <w:spacing w:before="80" w:after="80"/>
              <w:jc w:val="center"/>
            </w:pPr>
            <w:r w:rsidRPr="003F71ED"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6EF7E9D" w14:textId="77777777" w:rsidR="00910873" w:rsidRPr="003F71ED" w:rsidRDefault="00910873" w:rsidP="003C7F4D">
            <w:pPr>
              <w:spacing w:before="80" w:after="80"/>
              <w:jc w:val="center"/>
            </w:pPr>
            <w:r w:rsidRPr="003F71ED">
              <w:t>7</w:t>
            </w:r>
          </w:p>
        </w:tc>
        <w:tc>
          <w:tcPr>
            <w:tcW w:w="4110" w:type="dxa"/>
            <w:shd w:val="clear" w:color="auto" w:fill="auto"/>
          </w:tcPr>
          <w:p w14:paraId="5CD93363" w14:textId="77777777" w:rsidR="00910873" w:rsidRPr="003F71ED" w:rsidRDefault="00910873" w:rsidP="003C7F4D">
            <w:pPr>
              <w:spacing w:before="80"/>
            </w:pPr>
            <w:proofErr w:type="spellStart"/>
            <w:r w:rsidRPr="003F71ED">
              <w:t>Alteris</w:t>
            </w:r>
            <w:proofErr w:type="spellEnd"/>
            <w:r w:rsidRPr="003F71ED">
              <w:t xml:space="preserve"> Spółka Akcyjna</w:t>
            </w:r>
          </w:p>
          <w:p w14:paraId="13953B9A" w14:textId="77777777" w:rsidR="00910873" w:rsidRPr="003F71ED" w:rsidRDefault="00910873" w:rsidP="003C7F4D">
            <w:r w:rsidRPr="003F71ED">
              <w:t xml:space="preserve">ul. Ceglana 35 </w:t>
            </w:r>
          </w:p>
          <w:p w14:paraId="5F1C463B" w14:textId="77777777" w:rsidR="00910873" w:rsidRPr="003F71ED" w:rsidRDefault="00910873" w:rsidP="003C7F4D">
            <w:pPr>
              <w:spacing w:after="80"/>
              <w:jc w:val="both"/>
            </w:pPr>
            <w:r w:rsidRPr="003F71ED">
              <w:t>40-514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ABF239E" w14:textId="77777777" w:rsidR="00910873" w:rsidRPr="003F71ED" w:rsidRDefault="00910873" w:rsidP="003C7F4D">
            <w:pPr>
              <w:spacing w:before="80" w:after="80"/>
              <w:jc w:val="center"/>
            </w:pPr>
            <w:r w:rsidRPr="003F71ED">
              <w:t>14 385.60 zł</w:t>
            </w:r>
          </w:p>
        </w:tc>
      </w:tr>
      <w:tr w:rsidR="00910873" w:rsidRPr="003F71ED" w14:paraId="6968D2A0" w14:textId="77777777" w:rsidTr="003C7F4D">
        <w:tc>
          <w:tcPr>
            <w:tcW w:w="993" w:type="dxa"/>
            <w:shd w:val="clear" w:color="auto" w:fill="auto"/>
            <w:vAlign w:val="center"/>
          </w:tcPr>
          <w:p w14:paraId="5F28C67E" w14:textId="77777777" w:rsidR="00910873" w:rsidRPr="003F71ED" w:rsidRDefault="00910873" w:rsidP="003C7F4D">
            <w:pPr>
              <w:spacing w:before="80" w:after="80"/>
              <w:jc w:val="center"/>
            </w:pPr>
            <w:r w:rsidRPr="003F71ED"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A53B3CE" w14:textId="77777777" w:rsidR="00910873" w:rsidRPr="003F71ED" w:rsidRDefault="00910873" w:rsidP="003C7F4D">
            <w:pPr>
              <w:spacing w:before="80" w:after="80"/>
              <w:jc w:val="center"/>
            </w:pPr>
            <w:r w:rsidRPr="003F71ED">
              <w:t>31</w:t>
            </w:r>
          </w:p>
        </w:tc>
        <w:tc>
          <w:tcPr>
            <w:tcW w:w="4110" w:type="dxa"/>
            <w:shd w:val="clear" w:color="auto" w:fill="auto"/>
          </w:tcPr>
          <w:p w14:paraId="3825AC1F" w14:textId="170BCF66" w:rsidR="00910873" w:rsidRPr="003F71ED" w:rsidRDefault="00910873" w:rsidP="003C7F4D">
            <w:pPr>
              <w:spacing w:before="80"/>
            </w:pPr>
            <w:proofErr w:type="spellStart"/>
            <w:r w:rsidRPr="003F71ED">
              <w:t>Billmed</w:t>
            </w:r>
            <w:proofErr w:type="spellEnd"/>
            <w:r w:rsidRPr="003F71ED">
              <w:t xml:space="preserve"> </w:t>
            </w:r>
            <w:proofErr w:type="spellStart"/>
            <w:r w:rsidRPr="003F71ED">
              <w:t>Sp.z</w:t>
            </w:r>
            <w:proofErr w:type="spellEnd"/>
            <w:r w:rsidR="003F71ED">
              <w:t xml:space="preserve"> </w:t>
            </w:r>
            <w:r w:rsidRPr="003F71ED">
              <w:t>o.o.</w:t>
            </w:r>
          </w:p>
          <w:p w14:paraId="1848E347" w14:textId="77777777" w:rsidR="00910873" w:rsidRPr="003F71ED" w:rsidRDefault="00910873" w:rsidP="003C7F4D">
            <w:r w:rsidRPr="003F71ED">
              <w:t xml:space="preserve">ul. </w:t>
            </w:r>
            <w:proofErr w:type="spellStart"/>
            <w:r w:rsidRPr="003F71ED">
              <w:t>Krypska</w:t>
            </w:r>
            <w:proofErr w:type="spellEnd"/>
            <w:r w:rsidRPr="003F71ED">
              <w:t xml:space="preserve"> 24/1 </w:t>
            </w:r>
          </w:p>
          <w:p w14:paraId="3F43CF3E" w14:textId="77777777" w:rsidR="00910873" w:rsidRPr="003F71ED" w:rsidRDefault="00910873" w:rsidP="003C7F4D">
            <w:pPr>
              <w:spacing w:after="80"/>
              <w:jc w:val="both"/>
            </w:pPr>
            <w:r w:rsidRPr="003F71ED">
              <w:t>04-082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7725D0F" w14:textId="77777777" w:rsidR="00910873" w:rsidRPr="003F71ED" w:rsidRDefault="00910873" w:rsidP="003C7F4D">
            <w:pPr>
              <w:spacing w:before="80" w:after="80"/>
              <w:jc w:val="center"/>
            </w:pPr>
            <w:r w:rsidRPr="003F71ED">
              <w:t>18 144.00 zł</w:t>
            </w:r>
          </w:p>
        </w:tc>
      </w:tr>
      <w:tr w:rsidR="00910873" w:rsidRPr="003F71ED" w14:paraId="1493668D" w14:textId="77777777" w:rsidTr="003C7F4D">
        <w:tc>
          <w:tcPr>
            <w:tcW w:w="993" w:type="dxa"/>
            <w:shd w:val="clear" w:color="auto" w:fill="auto"/>
            <w:vAlign w:val="center"/>
          </w:tcPr>
          <w:p w14:paraId="75653D95" w14:textId="77777777" w:rsidR="00910873" w:rsidRPr="003F71ED" w:rsidRDefault="00910873" w:rsidP="003C7F4D">
            <w:pPr>
              <w:spacing w:before="80" w:after="80"/>
              <w:jc w:val="center"/>
            </w:pPr>
            <w:r w:rsidRPr="003F71ED"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7F867D4" w14:textId="77777777" w:rsidR="00910873" w:rsidRPr="003F71ED" w:rsidRDefault="00910873" w:rsidP="003C7F4D">
            <w:pPr>
              <w:spacing w:before="80" w:after="80"/>
              <w:jc w:val="center"/>
            </w:pPr>
            <w:r w:rsidRPr="003F71ED">
              <w:t>17</w:t>
            </w:r>
          </w:p>
        </w:tc>
        <w:tc>
          <w:tcPr>
            <w:tcW w:w="4110" w:type="dxa"/>
            <w:shd w:val="clear" w:color="auto" w:fill="auto"/>
          </w:tcPr>
          <w:p w14:paraId="1FB3FCAB" w14:textId="77777777" w:rsidR="00910873" w:rsidRPr="003F71ED" w:rsidRDefault="00910873" w:rsidP="003C7F4D">
            <w:pPr>
              <w:spacing w:before="80"/>
            </w:pPr>
            <w:r w:rsidRPr="003F71ED">
              <w:t>Johnson &amp; Johnson Poland Sp. z o.o.</w:t>
            </w:r>
          </w:p>
          <w:p w14:paraId="56F0FEFE" w14:textId="77777777" w:rsidR="00910873" w:rsidRPr="003F71ED" w:rsidRDefault="00910873" w:rsidP="003C7F4D">
            <w:r w:rsidRPr="003F71ED">
              <w:t xml:space="preserve">ul. Iłżecka 24 </w:t>
            </w:r>
          </w:p>
          <w:p w14:paraId="76732C10" w14:textId="77777777" w:rsidR="00910873" w:rsidRPr="003F71ED" w:rsidRDefault="00910873" w:rsidP="003C7F4D">
            <w:pPr>
              <w:spacing w:after="80"/>
              <w:jc w:val="both"/>
            </w:pPr>
            <w:r w:rsidRPr="003F71ED">
              <w:t>02-135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B6E6131" w14:textId="77777777" w:rsidR="00910873" w:rsidRPr="003F71ED" w:rsidRDefault="00910873" w:rsidP="003C7F4D">
            <w:pPr>
              <w:spacing w:before="80" w:after="80"/>
              <w:jc w:val="center"/>
            </w:pPr>
            <w:r w:rsidRPr="003F71ED">
              <w:t>22 501.80 zł</w:t>
            </w:r>
          </w:p>
        </w:tc>
      </w:tr>
      <w:tr w:rsidR="00910873" w:rsidRPr="003F71ED" w14:paraId="7B33A066" w14:textId="77777777" w:rsidTr="003C7F4D">
        <w:tc>
          <w:tcPr>
            <w:tcW w:w="993" w:type="dxa"/>
            <w:shd w:val="clear" w:color="auto" w:fill="auto"/>
            <w:vAlign w:val="center"/>
          </w:tcPr>
          <w:p w14:paraId="75D1E937" w14:textId="77777777" w:rsidR="00910873" w:rsidRPr="003F71ED" w:rsidRDefault="00910873" w:rsidP="003C7F4D">
            <w:pPr>
              <w:spacing w:before="80" w:after="80"/>
              <w:jc w:val="center"/>
            </w:pPr>
            <w:r w:rsidRPr="003F71ED"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0ECD373" w14:textId="77777777" w:rsidR="00910873" w:rsidRPr="003F71ED" w:rsidRDefault="00910873" w:rsidP="003C7F4D">
            <w:pPr>
              <w:spacing w:before="80" w:after="80"/>
              <w:jc w:val="center"/>
            </w:pPr>
            <w:r w:rsidRPr="003F71ED">
              <w:t>7</w:t>
            </w:r>
          </w:p>
        </w:tc>
        <w:tc>
          <w:tcPr>
            <w:tcW w:w="4110" w:type="dxa"/>
            <w:shd w:val="clear" w:color="auto" w:fill="auto"/>
          </w:tcPr>
          <w:p w14:paraId="6878AEFA" w14:textId="77777777" w:rsidR="00910873" w:rsidRPr="003F71ED" w:rsidRDefault="00910873" w:rsidP="003C7F4D">
            <w:pPr>
              <w:spacing w:before="80"/>
            </w:pPr>
            <w:r w:rsidRPr="003F71ED">
              <w:t>NTM-MED S.C.</w:t>
            </w:r>
          </w:p>
          <w:p w14:paraId="78DDA29B" w14:textId="77777777" w:rsidR="00910873" w:rsidRPr="003F71ED" w:rsidRDefault="00910873" w:rsidP="003C7F4D">
            <w:r w:rsidRPr="003F71ED">
              <w:t xml:space="preserve">ul. Wyszyńskiego 154 B/1 </w:t>
            </w:r>
          </w:p>
          <w:p w14:paraId="69B402D3" w14:textId="77777777" w:rsidR="00910873" w:rsidRPr="003F71ED" w:rsidRDefault="00910873" w:rsidP="003C7F4D">
            <w:pPr>
              <w:spacing w:after="80"/>
              <w:jc w:val="both"/>
            </w:pPr>
            <w:r w:rsidRPr="003F71ED">
              <w:t>66-400 Gorzów Wielkopolski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9DD55DC" w14:textId="77777777" w:rsidR="00910873" w:rsidRPr="003F71ED" w:rsidRDefault="00910873" w:rsidP="003C7F4D">
            <w:pPr>
              <w:spacing w:before="80" w:after="80"/>
              <w:jc w:val="center"/>
            </w:pPr>
            <w:r w:rsidRPr="003F71ED">
              <w:t>14 541.12 zł</w:t>
            </w:r>
          </w:p>
        </w:tc>
      </w:tr>
      <w:tr w:rsidR="00910873" w:rsidRPr="003F71ED" w14:paraId="66843309" w14:textId="77777777" w:rsidTr="003C7F4D">
        <w:tc>
          <w:tcPr>
            <w:tcW w:w="993" w:type="dxa"/>
            <w:shd w:val="clear" w:color="auto" w:fill="auto"/>
            <w:vAlign w:val="center"/>
          </w:tcPr>
          <w:p w14:paraId="069D7433" w14:textId="77777777" w:rsidR="00910873" w:rsidRPr="003F71ED" w:rsidRDefault="00910873" w:rsidP="003C7F4D">
            <w:pPr>
              <w:spacing w:before="80" w:after="80"/>
              <w:jc w:val="center"/>
            </w:pPr>
            <w:r w:rsidRPr="003F71ED"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17F87D7" w14:textId="77777777" w:rsidR="00910873" w:rsidRPr="003F71ED" w:rsidRDefault="00910873" w:rsidP="003C7F4D">
            <w:pPr>
              <w:spacing w:before="80" w:after="80"/>
              <w:jc w:val="center"/>
            </w:pPr>
            <w:r w:rsidRPr="003F71ED">
              <w:t>7</w:t>
            </w:r>
          </w:p>
        </w:tc>
        <w:tc>
          <w:tcPr>
            <w:tcW w:w="4110" w:type="dxa"/>
            <w:shd w:val="clear" w:color="auto" w:fill="auto"/>
          </w:tcPr>
          <w:p w14:paraId="748B2F99" w14:textId="77777777" w:rsidR="00910873" w:rsidRPr="003F71ED" w:rsidRDefault="00910873" w:rsidP="003C7F4D">
            <w:pPr>
              <w:spacing w:before="80"/>
            </w:pPr>
            <w:proofErr w:type="spellStart"/>
            <w:r w:rsidRPr="003F71ED">
              <w:t>Rinores</w:t>
            </w:r>
            <w:proofErr w:type="spellEnd"/>
            <w:r w:rsidRPr="003F71ED">
              <w:t xml:space="preserve"> Sp. z o.o.</w:t>
            </w:r>
          </w:p>
          <w:p w14:paraId="1AAE0163" w14:textId="77777777" w:rsidR="00910873" w:rsidRPr="003F71ED" w:rsidRDefault="00910873" w:rsidP="003C7F4D">
            <w:r w:rsidRPr="003F71ED">
              <w:t xml:space="preserve">ul. Dębicka 644 </w:t>
            </w:r>
          </w:p>
          <w:p w14:paraId="2077EFBC" w14:textId="77777777" w:rsidR="00910873" w:rsidRPr="003F71ED" w:rsidRDefault="00910873" w:rsidP="003C7F4D">
            <w:pPr>
              <w:spacing w:after="80"/>
              <w:jc w:val="both"/>
            </w:pPr>
            <w:r w:rsidRPr="003F71ED">
              <w:t>35-213 Rzeszów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434BEB0" w14:textId="77777777" w:rsidR="00910873" w:rsidRPr="003F71ED" w:rsidRDefault="00910873" w:rsidP="003C7F4D">
            <w:pPr>
              <w:spacing w:before="80" w:after="80"/>
              <w:jc w:val="center"/>
            </w:pPr>
            <w:r w:rsidRPr="003F71ED">
              <w:t>13 361.76 zł</w:t>
            </w:r>
          </w:p>
        </w:tc>
      </w:tr>
      <w:tr w:rsidR="00910873" w:rsidRPr="003F71ED" w14:paraId="032FD42D" w14:textId="77777777" w:rsidTr="003C7F4D">
        <w:tc>
          <w:tcPr>
            <w:tcW w:w="993" w:type="dxa"/>
            <w:shd w:val="clear" w:color="auto" w:fill="auto"/>
            <w:vAlign w:val="center"/>
          </w:tcPr>
          <w:p w14:paraId="78A6DCF2" w14:textId="77777777" w:rsidR="00910873" w:rsidRPr="003F71ED" w:rsidRDefault="00910873" w:rsidP="003C7F4D">
            <w:pPr>
              <w:spacing w:before="80" w:after="80"/>
              <w:jc w:val="center"/>
            </w:pPr>
            <w:r w:rsidRPr="003F71ED"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47739B5" w14:textId="77777777" w:rsidR="00910873" w:rsidRPr="003F71ED" w:rsidRDefault="00910873" w:rsidP="003C7F4D">
            <w:pPr>
              <w:spacing w:before="80" w:after="80"/>
              <w:jc w:val="center"/>
            </w:pPr>
            <w:r w:rsidRPr="003F71ED">
              <w:t>13</w:t>
            </w:r>
          </w:p>
        </w:tc>
        <w:tc>
          <w:tcPr>
            <w:tcW w:w="4110" w:type="dxa"/>
            <w:shd w:val="clear" w:color="auto" w:fill="auto"/>
          </w:tcPr>
          <w:p w14:paraId="5CEDB017" w14:textId="6C5291CA" w:rsidR="00910873" w:rsidRPr="003F71ED" w:rsidRDefault="00910873" w:rsidP="003C7F4D">
            <w:pPr>
              <w:spacing w:before="80"/>
            </w:pPr>
            <w:proofErr w:type="spellStart"/>
            <w:r w:rsidRPr="003F71ED">
              <w:t>Blakpol</w:t>
            </w:r>
            <w:proofErr w:type="spellEnd"/>
            <w:r w:rsidRPr="003F71ED">
              <w:t xml:space="preserve"> </w:t>
            </w:r>
            <w:r w:rsidR="003F71ED">
              <w:t>Sp. z o.o.</w:t>
            </w:r>
          </w:p>
          <w:p w14:paraId="25894C4E" w14:textId="77777777" w:rsidR="00910873" w:rsidRPr="003F71ED" w:rsidRDefault="00910873" w:rsidP="003C7F4D">
            <w:r w:rsidRPr="003F71ED">
              <w:t xml:space="preserve">ul. Śniadeckich 9 </w:t>
            </w:r>
          </w:p>
          <w:p w14:paraId="1F412008" w14:textId="77777777" w:rsidR="00910873" w:rsidRPr="003F71ED" w:rsidRDefault="00910873" w:rsidP="003C7F4D">
            <w:pPr>
              <w:spacing w:after="80"/>
              <w:jc w:val="both"/>
            </w:pPr>
            <w:r w:rsidRPr="003F71ED">
              <w:t>42-200 Częstochowa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076A8A0" w14:textId="77777777" w:rsidR="00910873" w:rsidRPr="003F71ED" w:rsidRDefault="00910873" w:rsidP="003C7F4D">
            <w:pPr>
              <w:spacing w:before="80" w:after="80"/>
              <w:jc w:val="center"/>
            </w:pPr>
            <w:r w:rsidRPr="003F71ED">
              <w:t>65 248.20 zł</w:t>
            </w:r>
          </w:p>
        </w:tc>
      </w:tr>
      <w:tr w:rsidR="00910873" w:rsidRPr="003F71ED" w14:paraId="60C557D1" w14:textId="77777777" w:rsidTr="003C7F4D">
        <w:tc>
          <w:tcPr>
            <w:tcW w:w="993" w:type="dxa"/>
            <w:shd w:val="clear" w:color="auto" w:fill="auto"/>
            <w:vAlign w:val="center"/>
          </w:tcPr>
          <w:p w14:paraId="5CEB71DA" w14:textId="77777777" w:rsidR="00910873" w:rsidRPr="003F71ED" w:rsidRDefault="00910873" w:rsidP="003C7F4D">
            <w:pPr>
              <w:spacing w:before="80" w:after="80"/>
              <w:jc w:val="center"/>
            </w:pPr>
            <w:r w:rsidRPr="003F71ED"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F7B982E" w14:textId="77777777" w:rsidR="00910873" w:rsidRPr="003F71ED" w:rsidRDefault="00910873" w:rsidP="003C7F4D">
            <w:pPr>
              <w:spacing w:before="80" w:after="80"/>
              <w:jc w:val="center"/>
            </w:pPr>
            <w:r w:rsidRPr="003F71ED">
              <w:t>12</w:t>
            </w:r>
          </w:p>
        </w:tc>
        <w:tc>
          <w:tcPr>
            <w:tcW w:w="4110" w:type="dxa"/>
            <w:shd w:val="clear" w:color="auto" w:fill="auto"/>
          </w:tcPr>
          <w:p w14:paraId="538A0157" w14:textId="77777777" w:rsidR="00910873" w:rsidRPr="003F71ED" w:rsidRDefault="00910873" w:rsidP="003C7F4D">
            <w:pPr>
              <w:spacing w:before="80"/>
            </w:pPr>
            <w:r w:rsidRPr="003F71ED">
              <w:t>Baxter Polska Sp. z o.o.</w:t>
            </w:r>
          </w:p>
          <w:p w14:paraId="70623E45" w14:textId="77777777" w:rsidR="00910873" w:rsidRPr="003F71ED" w:rsidRDefault="00910873" w:rsidP="003C7F4D">
            <w:r w:rsidRPr="003F71ED">
              <w:t xml:space="preserve">ul. Kruczkowskiego 8 </w:t>
            </w:r>
          </w:p>
          <w:p w14:paraId="03FBCAD7" w14:textId="77777777" w:rsidR="00910873" w:rsidRPr="003F71ED" w:rsidRDefault="00910873" w:rsidP="003C7F4D">
            <w:pPr>
              <w:spacing w:after="80"/>
              <w:jc w:val="both"/>
            </w:pPr>
            <w:r w:rsidRPr="003F71ED">
              <w:t>00-380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DA151A0" w14:textId="77777777" w:rsidR="00910873" w:rsidRPr="003F71ED" w:rsidRDefault="00910873" w:rsidP="003C7F4D">
            <w:pPr>
              <w:spacing w:before="80" w:after="80"/>
              <w:jc w:val="center"/>
            </w:pPr>
            <w:r w:rsidRPr="003F71ED">
              <w:t>97 956.00 zł</w:t>
            </w:r>
          </w:p>
        </w:tc>
      </w:tr>
      <w:tr w:rsidR="00910873" w:rsidRPr="003F71ED" w14:paraId="2157C05E" w14:textId="77777777" w:rsidTr="003C7F4D">
        <w:tc>
          <w:tcPr>
            <w:tcW w:w="993" w:type="dxa"/>
            <w:shd w:val="clear" w:color="auto" w:fill="auto"/>
            <w:vAlign w:val="center"/>
          </w:tcPr>
          <w:p w14:paraId="0DC6CDF6" w14:textId="77777777" w:rsidR="00910873" w:rsidRPr="003F71ED" w:rsidRDefault="00910873" w:rsidP="003C7F4D">
            <w:pPr>
              <w:spacing w:before="80" w:after="80"/>
              <w:jc w:val="center"/>
            </w:pPr>
            <w:r w:rsidRPr="003F71ED"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ED81276" w14:textId="77777777" w:rsidR="00910873" w:rsidRPr="003F71ED" w:rsidRDefault="00910873" w:rsidP="003C7F4D">
            <w:pPr>
              <w:spacing w:before="80" w:after="80"/>
              <w:jc w:val="center"/>
            </w:pPr>
            <w:r w:rsidRPr="003F71ED">
              <w:t>34</w:t>
            </w:r>
          </w:p>
        </w:tc>
        <w:tc>
          <w:tcPr>
            <w:tcW w:w="4110" w:type="dxa"/>
            <w:shd w:val="clear" w:color="auto" w:fill="auto"/>
          </w:tcPr>
          <w:p w14:paraId="62490644" w14:textId="77777777" w:rsidR="00910873" w:rsidRPr="003F71ED" w:rsidRDefault="00910873" w:rsidP="003C7F4D">
            <w:pPr>
              <w:spacing w:before="80"/>
            </w:pPr>
            <w:r w:rsidRPr="003F71ED">
              <w:t>Baxter Polska Sp. z o.o.</w:t>
            </w:r>
          </w:p>
          <w:p w14:paraId="268250E5" w14:textId="77777777" w:rsidR="00910873" w:rsidRPr="003F71ED" w:rsidRDefault="00910873" w:rsidP="003C7F4D">
            <w:r w:rsidRPr="003F71ED">
              <w:t xml:space="preserve">ul. Kruczkowskiego 8 </w:t>
            </w:r>
          </w:p>
          <w:p w14:paraId="70663422" w14:textId="77777777" w:rsidR="00910873" w:rsidRPr="003F71ED" w:rsidRDefault="00910873" w:rsidP="003C7F4D">
            <w:pPr>
              <w:spacing w:after="80"/>
              <w:jc w:val="both"/>
            </w:pPr>
            <w:r w:rsidRPr="003F71ED">
              <w:t>00-380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BEAFF7B" w14:textId="77777777" w:rsidR="00910873" w:rsidRPr="003F71ED" w:rsidRDefault="00910873" w:rsidP="003C7F4D">
            <w:pPr>
              <w:spacing w:before="80" w:after="80"/>
              <w:jc w:val="center"/>
            </w:pPr>
            <w:r w:rsidRPr="003F71ED">
              <w:t>3 321.00 zł</w:t>
            </w:r>
          </w:p>
        </w:tc>
      </w:tr>
      <w:tr w:rsidR="00910873" w:rsidRPr="003F71ED" w14:paraId="0D8FC5B2" w14:textId="77777777" w:rsidTr="003C7F4D">
        <w:tc>
          <w:tcPr>
            <w:tcW w:w="993" w:type="dxa"/>
            <w:shd w:val="clear" w:color="auto" w:fill="auto"/>
            <w:vAlign w:val="center"/>
          </w:tcPr>
          <w:p w14:paraId="3E7B8FD8" w14:textId="77777777" w:rsidR="00910873" w:rsidRPr="003F71ED" w:rsidRDefault="00910873" w:rsidP="003C7F4D">
            <w:pPr>
              <w:spacing w:before="80" w:after="80"/>
              <w:jc w:val="center"/>
            </w:pPr>
            <w:r w:rsidRPr="003F71ED">
              <w:t>12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54A2611" w14:textId="77777777" w:rsidR="00910873" w:rsidRPr="003F71ED" w:rsidRDefault="00910873" w:rsidP="003C7F4D">
            <w:pPr>
              <w:spacing w:before="80" w:after="80"/>
              <w:jc w:val="center"/>
            </w:pPr>
            <w:r w:rsidRPr="003F71ED">
              <w:t>28</w:t>
            </w:r>
          </w:p>
        </w:tc>
        <w:tc>
          <w:tcPr>
            <w:tcW w:w="4110" w:type="dxa"/>
            <w:shd w:val="clear" w:color="auto" w:fill="auto"/>
          </w:tcPr>
          <w:p w14:paraId="28A3106D" w14:textId="77777777" w:rsidR="00910873" w:rsidRPr="003F71ED" w:rsidRDefault="00910873" w:rsidP="003C7F4D">
            <w:pPr>
              <w:spacing w:before="80"/>
            </w:pPr>
            <w:r w:rsidRPr="003F71ED">
              <w:t>Centrum Zaopatrzenia Medycznego "</w:t>
            </w:r>
            <w:proofErr w:type="spellStart"/>
            <w:r w:rsidRPr="003F71ED">
              <w:t>Cezal</w:t>
            </w:r>
            <w:proofErr w:type="spellEnd"/>
            <w:r w:rsidRPr="003F71ED">
              <w:t>" S.A Wrocław Oddział Kraków</w:t>
            </w:r>
          </w:p>
          <w:p w14:paraId="12B9EC8F" w14:textId="77777777" w:rsidR="00910873" w:rsidRPr="003F71ED" w:rsidRDefault="00910873" w:rsidP="003C7F4D">
            <w:r w:rsidRPr="003F71ED">
              <w:t xml:space="preserve">ul. Balicka 117 </w:t>
            </w:r>
          </w:p>
          <w:p w14:paraId="01B4DDF4" w14:textId="77777777" w:rsidR="00910873" w:rsidRPr="003F71ED" w:rsidRDefault="00910873" w:rsidP="003C7F4D">
            <w:pPr>
              <w:spacing w:after="80"/>
              <w:jc w:val="both"/>
            </w:pPr>
            <w:r w:rsidRPr="003F71ED">
              <w:t>30-149 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2B38F5E" w14:textId="77777777" w:rsidR="00910873" w:rsidRPr="003F71ED" w:rsidRDefault="00910873" w:rsidP="003C7F4D">
            <w:pPr>
              <w:spacing w:before="80" w:after="80"/>
              <w:jc w:val="center"/>
            </w:pPr>
            <w:r w:rsidRPr="003F71ED">
              <w:t>1 425.60 zł</w:t>
            </w:r>
          </w:p>
        </w:tc>
      </w:tr>
      <w:tr w:rsidR="00910873" w:rsidRPr="003F71ED" w14:paraId="563B48A6" w14:textId="77777777" w:rsidTr="003C7F4D">
        <w:tc>
          <w:tcPr>
            <w:tcW w:w="993" w:type="dxa"/>
            <w:shd w:val="clear" w:color="auto" w:fill="auto"/>
            <w:vAlign w:val="center"/>
          </w:tcPr>
          <w:p w14:paraId="5F9FFF26" w14:textId="77777777" w:rsidR="00910873" w:rsidRPr="003F71ED" w:rsidRDefault="00910873" w:rsidP="003C7F4D">
            <w:pPr>
              <w:spacing w:before="80" w:after="80"/>
              <w:jc w:val="center"/>
            </w:pPr>
            <w:r w:rsidRPr="003F71ED">
              <w:t>12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80C4B92" w14:textId="77777777" w:rsidR="00910873" w:rsidRPr="003F71ED" w:rsidRDefault="00910873" w:rsidP="003C7F4D">
            <w:pPr>
              <w:spacing w:before="80" w:after="80"/>
              <w:jc w:val="center"/>
            </w:pPr>
            <w:r w:rsidRPr="003F71ED">
              <w:t>35</w:t>
            </w:r>
          </w:p>
        </w:tc>
        <w:tc>
          <w:tcPr>
            <w:tcW w:w="4110" w:type="dxa"/>
            <w:shd w:val="clear" w:color="auto" w:fill="auto"/>
          </w:tcPr>
          <w:p w14:paraId="2ABBCFB2" w14:textId="77777777" w:rsidR="00910873" w:rsidRPr="003F71ED" w:rsidRDefault="00910873" w:rsidP="003C7F4D">
            <w:pPr>
              <w:spacing w:before="80"/>
            </w:pPr>
            <w:r w:rsidRPr="003F71ED">
              <w:t>Centrum Zaopatrzenia Medycznego "</w:t>
            </w:r>
            <w:proofErr w:type="spellStart"/>
            <w:r w:rsidRPr="003F71ED">
              <w:t>Cezal</w:t>
            </w:r>
            <w:proofErr w:type="spellEnd"/>
            <w:r w:rsidRPr="003F71ED">
              <w:t>" S.A Wrocław Oddział Kraków</w:t>
            </w:r>
          </w:p>
          <w:p w14:paraId="021BA73A" w14:textId="77777777" w:rsidR="00910873" w:rsidRPr="003F71ED" w:rsidRDefault="00910873" w:rsidP="003C7F4D">
            <w:r w:rsidRPr="003F71ED">
              <w:t xml:space="preserve">ul. Balicka 117 </w:t>
            </w:r>
          </w:p>
          <w:p w14:paraId="79EAFB16" w14:textId="77777777" w:rsidR="00910873" w:rsidRPr="003F71ED" w:rsidRDefault="00910873" w:rsidP="003C7F4D">
            <w:pPr>
              <w:spacing w:after="80"/>
              <w:jc w:val="both"/>
            </w:pPr>
            <w:r w:rsidRPr="003F71ED">
              <w:t>30-149 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6AF82D7" w14:textId="77777777" w:rsidR="00910873" w:rsidRPr="003F71ED" w:rsidRDefault="00910873" w:rsidP="003C7F4D">
            <w:pPr>
              <w:spacing w:before="80" w:after="80"/>
              <w:jc w:val="center"/>
            </w:pPr>
            <w:r w:rsidRPr="003F71ED">
              <w:t>73 183.50 zł</w:t>
            </w:r>
          </w:p>
        </w:tc>
      </w:tr>
      <w:tr w:rsidR="00910873" w:rsidRPr="003F71ED" w14:paraId="0D8B5DA5" w14:textId="77777777" w:rsidTr="003C7F4D">
        <w:tc>
          <w:tcPr>
            <w:tcW w:w="993" w:type="dxa"/>
            <w:shd w:val="clear" w:color="auto" w:fill="auto"/>
            <w:vAlign w:val="center"/>
          </w:tcPr>
          <w:p w14:paraId="3B5EDA47" w14:textId="77777777" w:rsidR="00910873" w:rsidRPr="003F71ED" w:rsidRDefault="00910873" w:rsidP="003C7F4D">
            <w:pPr>
              <w:spacing w:before="80" w:after="80"/>
              <w:jc w:val="center"/>
            </w:pPr>
            <w:r w:rsidRPr="003F71ED">
              <w:t>13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0E8A4B1" w14:textId="77777777" w:rsidR="00910873" w:rsidRPr="003F71ED" w:rsidRDefault="00910873" w:rsidP="003C7F4D">
            <w:pPr>
              <w:spacing w:before="80" w:after="80"/>
              <w:jc w:val="center"/>
            </w:pPr>
            <w:r w:rsidRPr="003F71ED">
              <w:t>11</w:t>
            </w:r>
          </w:p>
        </w:tc>
        <w:tc>
          <w:tcPr>
            <w:tcW w:w="4110" w:type="dxa"/>
            <w:shd w:val="clear" w:color="auto" w:fill="auto"/>
          </w:tcPr>
          <w:p w14:paraId="3802FE68" w14:textId="36AFD5F7" w:rsidR="00910873" w:rsidRPr="003F71ED" w:rsidRDefault="00910873" w:rsidP="003C7F4D">
            <w:pPr>
              <w:spacing w:before="80"/>
            </w:pPr>
            <w:r w:rsidRPr="003F71ED">
              <w:t>JACEK JAMRÓZ "JAMRO"PRZEDSIĘBIORSTWO HANDLOWO</w:t>
            </w:r>
            <w:r w:rsidR="003F71ED">
              <w:t>-</w:t>
            </w:r>
            <w:r w:rsidRPr="003F71ED">
              <w:t>USŁUGOWE</w:t>
            </w:r>
          </w:p>
          <w:p w14:paraId="65E6A908" w14:textId="77777777" w:rsidR="00910873" w:rsidRPr="003F71ED" w:rsidRDefault="00910873" w:rsidP="003C7F4D">
            <w:r w:rsidRPr="003F71ED">
              <w:t xml:space="preserve">ul. Małobądzka 186 </w:t>
            </w:r>
          </w:p>
          <w:p w14:paraId="5CEF7C29" w14:textId="77777777" w:rsidR="00910873" w:rsidRPr="003F71ED" w:rsidRDefault="00910873" w:rsidP="003C7F4D">
            <w:pPr>
              <w:spacing w:after="80"/>
              <w:jc w:val="both"/>
            </w:pPr>
            <w:r w:rsidRPr="003F71ED">
              <w:t>42-500 Będzin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A7B0C14" w14:textId="77777777" w:rsidR="00910873" w:rsidRPr="003F71ED" w:rsidRDefault="00910873" w:rsidP="003C7F4D">
            <w:pPr>
              <w:spacing w:before="80" w:after="80"/>
              <w:jc w:val="center"/>
            </w:pPr>
            <w:r w:rsidRPr="003F71ED">
              <w:t>2 484.00 zł</w:t>
            </w:r>
          </w:p>
        </w:tc>
      </w:tr>
      <w:tr w:rsidR="00910873" w:rsidRPr="003F71ED" w14:paraId="6FAB9D38" w14:textId="77777777" w:rsidTr="003C7F4D">
        <w:tc>
          <w:tcPr>
            <w:tcW w:w="993" w:type="dxa"/>
            <w:shd w:val="clear" w:color="auto" w:fill="auto"/>
            <w:vAlign w:val="center"/>
          </w:tcPr>
          <w:p w14:paraId="36943884" w14:textId="77777777" w:rsidR="00910873" w:rsidRPr="003F71ED" w:rsidRDefault="00910873" w:rsidP="003C7F4D">
            <w:pPr>
              <w:spacing w:before="80" w:after="80"/>
              <w:jc w:val="center"/>
            </w:pPr>
            <w:r w:rsidRPr="003F71ED">
              <w:t>14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F48F4EB" w14:textId="77777777" w:rsidR="00910873" w:rsidRPr="003F71ED" w:rsidRDefault="00910873" w:rsidP="003C7F4D">
            <w:pPr>
              <w:spacing w:before="80" w:after="80"/>
              <w:jc w:val="center"/>
            </w:pPr>
            <w:r w:rsidRPr="003F71ED">
              <w:t>8</w:t>
            </w:r>
          </w:p>
        </w:tc>
        <w:tc>
          <w:tcPr>
            <w:tcW w:w="4110" w:type="dxa"/>
            <w:shd w:val="clear" w:color="auto" w:fill="auto"/>
          </w:tcPr>
          <w:p w14:paraId="5CE8DAD3" w14:textId="77777777" w:rsidR="00910873" w:rsidRPr="003F71ED" w:rsidRDefault="00910873" w:rsidP="003C7F4D">
            <w:pPr>
              <w:spacing w:before="80"/>
            </w:pPr>
            <w:r w:rsidRPr="003F71ED">
              <w:t>VYGON Polska Sp. z o.o.</w:t>
            </w:r>
          </w:p>
          <w:p w14:paraId="6C1FA971" w14:textId="77777777" w:rsidR="00910873" w:rsidRPr="003F71ED" w:rsidRDefault="00910873" w:rsidP="003C7F4D">
            <w:r w:rsidRPr="003F71ED">
              <w:t xml:space="preserve">ul. Francuska 39/6 </w:t>
            </w:r>
          </w:p>
          <w:p w14:paraId="15B43742" w14:textId="77777777" w:rsidR="00910873" w:rsidRPr="003F71ED" w:rsidRDefault="00910873" w:rsidP="003C7F4D">
            <w:pPr>
              <w:spacing w:after="80"/>
              <w:jc w:val="both"/>
            </w:pPr>
            <w:r w:rsidRPr="003F71ED">
              <w:t>03-905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DB8A556" w14:textId="77777777" w:rsidR="00910873" w:rsidRPr="003F71ED" w:rsidRDefault="00910873" w:rsidP="003C7F4D">
            <w:pPr>
              <w:spacing w:before="80" w:after="80"/>
              <w:jc w:val="center"/>
            </w:pPr>
            <w:r w:rsidRPr="003F71ED">
              <w:t>81 648.00 zł</w:t>
            </w:r>
          </w:p>
        </w:tc>
      </w:tr>
      <w:tr w:rsidR="00910873" w:rsidRPr="003F71ED" w14:paraId="34DD3756" w14:textId="77777777" w:rsidTr="003C7F4D">
        <w:tc>
          <w:tcPr>
            <w:tcW w:w="993" w:type="dxa"/>
            <w:shd w:val="clear" w:color="auto" w:fill="auto"/>
            <w:vAlign w:val="center"/>
          </w:tcPr>
          <w:p w14:paraId="25BB6A67" w14:textId="77777777" w:rsidR="00910873" w:rsidRPr="003F71ED" w:rsidRDefault="00910873" w:rsidP="003C7F4D">
            <w:pPr>
              <w:spacing w:before="80" w:after="80"/>
              <w:jc w:val="center"/>
            </w:pPr>
            <w:r w:rsidRPr="003F71ED">
              <w:t>14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1EDAB0A" w14:textId="77777777" w:rsidR="00910873" w:rsidRPr="003F71ED" w:rsidRDefault="00910873" w:rsidP="003C7F4D">
            <w:pPr>
              <w:spacing w:before="80" w:after="80"/>
              <w:jc w:val="center"/>
            </w:pPr>
            <w:r w:rsidRPr="003F71ED">
              <w:t>11</w:t>
            </w:r>
          </w:p>
        </w:tc>
        <w:tc>
          <w:tcPr>
            <w:tcW w:w="4110" w:type="dxa"/>
            <w:shd w:val="clear" w:color="auto" w:fill="auto"/>
          </w:tcPr>
          <w:p w14:paraId="35C76C42" w14:textId="77777777" w:rsidR="00910873" w:rsidRPr="003F71ED" w:rsidRDefault="00910873" w:rsidP="003C7F4D">
            <w:pPr>
              <w:spacing w:before="80"/>
            </w:pPr>
            <w:r w:rsidRPr="003F71ED">
              <w:t>VYGON Polska Sp. z o.o.</w:t>
            </w:r>
          </w:p>
          <w:p w14:paraId="3E9100B6" w14:textId="77777777" w:rsidR="00910873" w:rsidRPr="003F71ED" w:rsidRDefault="00910873" w:rsidP="003C7F4D">
            <w:r w:rsidRPr="003F71ED">
              <w:t xml:space="preserve">ul. Francuska 39/6 </w:t>
            </w:r>
          </w:p>
          <w:p w14:paraId="5BD50CB3" w14:textId="77777777" w:rsidR="00910873" w:rsidRPr="003F71ED" w:rsidRDefault="00910873" w:rsidP="003C7F4D">
            <w:pPr>
              <w:spacing w:after="80"/>
              <w:jc w:val="both"/>
            </w:pPr>
            <w:r w:rsidRPr="003F71ED">
              <w:t>03-905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7550CEA" w14:textId="77777777" w:rsidR="00910873" w:rsidRPr="003F71ED" w:rsidRDefault="00910873" w:rsidP="003C7F4D">
            <w:pPr>
              <w:spacing w:before="80" w:after="80"/>
              <w:jc w:val="center"/>
            </w:pPr>
            <w:r w:rsidRPr="003F71ED">
              <w:t>3 240.00 zł</w:t>
            </w:r>
          </w:p>
        </w:tc>
      </w:tr>
      <w:tr w:rsidR="00910873" w:rsidRPr="003F71ED" w14:paraId="74C7211F" w14:textId="77777777" w:rsidTr="003C7F4D">
        <w:tc>
          <w:tcPr>
            <w:tcW w:w="993" w:type="dxa"/>
            <w:shd w:val="clear" w:color="auto" w:fill="auto"/>
            <w:vAlign w:val="center"/>
          </w:tcPr>
          <w:p w14:paraId="25A0BF47" w14:textId="77777777" w:rsidR="00910873" w:rsidRPr="003F71ED" w:rsidRDefault="00910873" w:rsidP="003C7F4D">
            <w:pPr>
              <w:spacing w:before="80" w:after="80"/>
              <w:jc w:val="center"/>
            </w:pPr>
            <w:r w:rsidRPr="003F71ED">
              <w:lastRenderedPageBreak/>
              <w:t>15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2D6C2E3" w14:textId="77777777" w:rsidR="00910873" w:rsidRPr="003F71ED" w:rsidRDefault="00910873" w:rsidP="003C7F4D">
            <w:pPr>
              <w:spacing w:before="80" w:after="80"/>
              <w:jc w:val="center"/>
            </w:pPr>
            <w:r w:rsidRPr="003F71ED">
              <w:t>6</w:t>
            </w:r>
          </w:p>
        </w:tc>
        <w:tc>
          <w:tcPr>
            <w:tcW w:w="4110" w:type="dxa"/>
            <w:shd w:val="clear" w:color="auto" w:fill="auto"/>
          </w:tcPr>
          <w:p w14:paraId="23FF4BDE" w14:textId="77777777" w:rsidR="00910873" w:rsidRPr="003F71ED" w:rsidRDefault="00910873" w:rsidP="003C7F4D">
            <w:pPr>
              <w:spacing w:before="80"/>
            </w:pPr>
            <w:proofErr w:type="spellStart"/>
            <w:r w:rsidRPr="003F71ED">
              <w:t>Becton</w:t>
            </w:r>
            <w:proofErr w:type="spellEnd"/>
            <w:r w:rsidRPr="003F71ED">
              <w:t xml:space="preserve"> Dickinson Polska Sp. z o.o.</w:t>
            </w:r>
          </w:p>
          <w:p w14:paraId="140E4F7B" w14:textId="77777777" w:rsidR="00910873" w:rsidRPr="003F71ED" w:rsidRDefault="00910873" w:rsidP="003C7F4D">
            <w:r w:rsidRPr="003F71ED">
              <w:t xml:space="preserve">ul. Osmańska 14 </w:t>
            </w:r>
          </w:p>
          <w:p w14:paraId="040BCE45" w14:textId="77777777" w:rsidR="00910873" w:rsidRPr="003F71ED" w:rsidRDefault="00910873" w:rsidP="003C7F4D">
            <w:pPr>
              <w:spacing w:after="80"/>
              <w:jc w:val="both"/>
            </w:pPr>
            <w:r w:rsidRPr="003F71ED">
              <w:t>02-823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3F4E377" w14:textId="77777777" w:rsidR="00910873" w:rsidRPr="003F71ED" w:rsidRDefault="00910873" w:rsidP="003C7F4D">
            <w:pPr>
              <w:spacing w:before="80" w:after="80"/>
              <w:jc w:val="center"/>
            </w:pPr>
            <w:r w:rsidRPr="003F71ED">
              <w:t>32 978.88 zł</w:t>
            </w:r>
          </w:p>
        </w:tc>
      </w:tr>
      <w:tr w:rsidR="00910873" w:rsidRPr="003F71ED" w14:paraId="73FB45F5" w14:textId="77777777" w:rsidTr="003C7F4D">
        <w:tc>
          <w:tcPr>
            <w:tcW w:w="993" w:type="dxa"/>
            <w:shd w:val="clear" w:color="auto" w:fill="auto"/>
            <w:vAlign w:val="center"/>
          </w:tcPr>
          <w:p w14:paraId="164E9AC0" w14:textId="77777777" w:rsidR="00910873" w:rsidRPr="003F71ED" w:rsidRDefault="00910873" w:rsidP="003C7F4D">
            <w:pPr>
              <w:spacing w:before="80" w:after="80"/>
              <w:jc w:val="center"/>
            </w:pPr>
            <w:r w:rsidRPr="003F71ED">
              <w:t>15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0936E39" w14:textId="77777777" w:rsidR="00910873" w:rsidRPr="003F71ED" w:rsidRDefault="00910873" w:rsidP="003C7F4D">
            <w:pPr>
              <w:spacing w:before="80" w:after="80"/>
              <w:jc w:val="center"/>
            </w:pPr>
            <w:r w:rsidRPr="003F71ED">
              <w:t>10</w:t>
            </w:r>
          </w:p>
        </w:tc>
        <w:tc>
          <w:tcPr>
            <w:tcW w:w="4110" w:type="dxa"/>
            <w:shd w:val="clear" w:color="auto" w:fill="auto"/>
          </w:tcPr>
          <w:p w14:paraId="12F85C92" w14:textId="77777777" w:rsidR="00910873" w:rsidRPr="003F71ED" w:rsidRDefault="00910873" w:rsidP="003C7F4D">
            <w:pPr>
              <w:spacing w:before="80"/>
            </w:pPr>
            <w:proofErr w:type="spellStart"/>
            <w:r w:rsidRPr="003F71ED">
              <w:t>Becton</w:t>
            </w:r>
            <w:proofErr w:type="spellEnd"/>
            <w:r w:rsidRPr="003F71ED">
              <w:t xml:space="preserve"> Dickinson Polska Sp. z o.o.</w:t>
            </w:r>
          </w:p>
          <w:p w14:paraId="5D041B0A" w14:textId="77777777" w:rsidR="00910873" w:rsidRPr="003F71ED" w:rsidRDefault="00910873" w:rsidP="003C7F4D">
            <w:r w:rsidRPr="003F71ED">
              <w:t xml:space="preserve">ul. Osmańska 14 </w:t>
            </w:r>
          </w:p>
          <w:p w14:paraId="018E2BD9" w14:textId="77777777" w:rsidR="00910873" w:rsidRPr="003F71ED" w:rsidRDefault="00910873" w:rsidP="003C7F4D">
            <w:pPr>
              <w:spacing w:after="80"/>
              <w:jc w:val="both"/>
            </w:pPr>
            <w:r w:rsidRPr="003F71ED">
              <w:t>02-823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634D5CF" w14:textId="77777777" w:rsidR="00910873" w:rsidRPr="003F71ED" w:rsidRDefault="00910873" w:rsidP="003C7F4D">
            <w:pPr>
              <w:spacing w:before="80" w:after="80"/>
              <w:jc w:val="center"/>
            </w:pPr>
            <w:r w:rsidRPr="003F71ED">
              <w:t>24 624.00 zł</w:t>
            </w:r>
          </w:p>
        </w:tc>
      </w:tr>
      <w:tr w:rsidR="00910873" w:rsidRPr="003F71ED" w14:paraId="4F593E98" w14:textId="77777777" w:rsidTr="003C7F4D">
        <w:tc>
          <w:tcPr>
            <w:tcW w:w="993" w:type="dxa"/>
            <w:shd w:val="clear" w:color="auto" w:fill="auto"/>
            <w:vAlign w:val="center"/>
          </w:tcPr>
          <w:p w14:paraId="09B7B28E" w14:textId="77777777" w:rsidR="00910873" w:rsidRPr="003F71ED" w:rsidRDefault="00910873" w:rsidP="003C7F4D">
            <w:pPr>
              <w:spacing w:before="80" w:after="80"/>
              <w:jc w:val="center"/>
            </w:pPr>
            <w:r w:rsidRPr="003F71ED">
              <w:t>15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749B073" w14:textId="77777777" w:rsidR="00910873" w:rsidRPr="003F71ED" w:rsidRDefault="00910873" w:rsidP="003C7F4D">
            <w:pPr>
              <w:spacing w:before="80" w:after="80"/>
              <w:jc w:val="center"/>
            </w:pPr>
            <w:r w:rsidRPr="003F71ED">
              <w:t>29</w:t>
            </w:r>
          </w:p>
        </w:tc>
        <w:tc>
          <w:tcPr>
            <w:tcW w:w="4110" w:type="dxa"/>
            <w:shd w:val="clear" w:color="auto" w:fill="auto"/>
          </w:tcPr>
          <w:p w14:paraId="110314D4" w14:textId="77777777" w:rsidR="00910873" w:rsidRPr="003F71ED" w:rsidRDefault="00910873" w:rsidP="003C7F4D">
            <w:pPr>
              <w:spacing w:before="80"/>
            </w:pPr>
            <w:proofErr w:type="spellStart"/>
            <w:r w:rsidRPr="003F71ED">
              <w:t>Becton</w:t>
            </w:r>
            <w:proofErr w:type="spellEnd"/>
            <w:r w:rsidRPr="003F71ED">
              <w:t xml:space="preserve"> Dickinson Polska Sp. z o.o.</w:t>
            </w:r>
          </w:p>
          <w:p w14:paraId="3E42D5D1" w14:textId="77777777" w:rsidR="00910873" w:rsidRPr="003F71ED" w:rsidRDefault="00910873" w:rsidP="003C7F4D">
            <w:r w:rsidRPr="003F71ED">
              <w:t xml:space="preserve">ul. Osmańska 14 </w:t>
            </w:r>
          </w:p>
          <w:p w14:paraId="251193BC" w14:textId="77777777" w:rsidR="00910873" w:rsidRPr="003F71ED" w:rsidRDefault="00910873" w:rsidP="003C7F4D">
            <w:pPr>
              <w:spacing w:after="80"/>
              <w:jc w:val="both"/>
            </w:pPr>
            <w:r w:rsidRPr="003F71ED">
              <w:t>02-823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E5D60D9" w14:textId="77777777" w:rsidR="00910873" w:rsidRPr="003F71ED" w:rsidRDefault="00910873" w:rsidP="003C7F4D">
            <w:pPr>
              <w:spacing w:before="80" w:after="80"/>
              <w:jc w:val="center"/>
            </w:pPr>
            <w:r w:rsidRPr="003F71ED">
              <w:t>6 458.40 zł</w:t>
            </w:r>
          </w:p>
        </w:tc>
      </w:tr>
      <w:tr w:rsidR="00910873" w:rsidRPr="003F71ED" w14:paraId="7D89B897" w14:textId="77777777" w:rsidTr="003C7F4D">
        <w:tc>
          <w:tcPr>
            <w:tcW w:w="993" w:type="dxa"/>
            <w:shd w:val="clear" w:color="auto" w:fill="auto"/>
            <w:vAlign w:val="center"/>
          </w:tcPr>
          <w:p w14:paraId="2DC33E49" w14:textId="77777777" w:rsidR="00910873" w:rsidRPr="003F71ED" w:rsidRDefault="00910873" w:rsidP="003C7F4D">
            <w:pPr>
              <w:spacing w:before="80" w:after="80"/>
              <w:jc w:val="center"/>
            </w:pPr>
            <w:r w:rsidRPr="003F71ED">
              <w:t>16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6395408" w14:textId="77777777" w:rsidR="00910873" w:rsidRPr="003F71ED" w:rsidRDefault="00910873" w:rsidP="003C7F4D">
            <w:pPr>
              <w:spacing w:before="80" w:after="80"/>
              <w:jc w:val="center"/>
            </w:pPr>
            <w:r w:rsidRPr="003F71ED">
              <w:t>2</w:t>
            </w:r>
          </w:p>
        </w:tc>
        <w:tc>
          <w:tcPr>
            <w:tcW w:w="4110" w:type="dxa"/>
            <w:shd w:val="clear" w:color="auto" w:fill="auto"/>
          </w:tcPr>
          <w:p w14:paraId="505984C2" w14:textId="77777777" w:rsidR="00910873" w:rsidRPr="003F71ED" w:rsidRDefault="00910873" w:rsidP="003C7F4D">
            <w:pPr>
              <w:spacing w:before="80"/>
            </w:pPr>
            <w:r w:rsidRPr="003F71ED">
              <w:t>Paul Hartmann Polska Sp. z o.o.</w:t>
            </w:r>
          </w:p>
          <w:p w14:paraId="1546D5C1" w14:textId="77777777" w:rsidR="00910873" w:rsidRPr="003F71ED" w:rsidRDefault="00910873" w:rsidP="003C7F4D">
            <w:r w:rsidRPr="003F71ED">
              <w:t xml:space="preserve">ul. Żeromskiego 17 </w:t>
            </w:r>
          </w:p>
          <w:p w14:paraId="59830755" w14:textId="77777777" w:rsidR="00910873" w:rsidRPr="003F71ED" w:rsidRDefault="00910873" w:rsidP="003C7F4D">
            <w:pPr>
              <w:spacing w:after="80"/>
              <w:jc w:val="both"/>
            </w:pPr>
            <w:r w:rsidRPr="003F71ED">
              <w:t>95-200 Pabianice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2BD26E4" w14:textId="77777777" w:rsidR="00910873" w:rsidRPr="003F71ED" w:rsidRDefault="00910873" w:rsidP="003C7F4D">
            <w:pPr>
              <w:spacing w:before="80" w:after="80"/>
              <w:jc w:val="center"/>
            </w:pPr>
            <w:r w:rsidRPr="003F71ED">
              <w:t>112 968.44 zł</w:t>
            </w:r>
          </w:p>
        </w:tc>
      </w:tr>
      <w:tr w:rsidR="00910873" w:rsidRPr="003F71ED" w14:paraId="6E3EAF01" w14:textId="77777777" w:rsidTr="003C7F4D">
        <w:tc>
          <w:tcPr>
            <w:tcW w:w="993" w:type="dxa"/>
            <w:shd w:val="clear" w:color="auto" w:fill="auto"/>
            <w:vAlign w:val="center"/>
          </w:tcPr>
          <w:p w14:paraId="277B68CD" w14:textId="77777777" w:rsidR="00910873" w:rsidRPr="003F71ED" w:rsidRDefault="00910873" w:rsidP="003C7F4D">
            <w:pPr>
              <w:spacing w:before="80" w:after="80"/>
              <w:jc w:val="center"/>
            </w:pPr>
            <w:r w:rsidRPr="003F71ED">
              <w:t>16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4704256" w14:textId="77777777" w:rsidR="00910873" w:rsidRPr="003F71ED" w:rsidRDefault="00910873" w:rsidP="003C7F4D">
            <w:pPr>
              <w:spacing w:before="80" w:after="80"/>
              <w:jc w:val="center"/>
            </w:pPr>
            <w:r w:rsidRPr="003F71ED">
              <w:t>16</w:t>
            </w:r>
          </w:p>
        </w:tc>
        <w:tc>
          <w:tcPr>
            <w:tcW w:w="4110" w:type="dxa"/>
            <w:shd w:val="clear" w:color="auto" w:fill="auto"/>
          </w:tcPr>
          <w:p w14:paraId="21ADAA1F" w14:textId="77777777" w:rsidR="00910873" w:rsidRPr="003F71ED" w:rsidRDefault="00910873" w:rsidP="003C7F4D">
            <w:pPr>
              <w:spacing w:before="80"/>
            </w:pPr>
            <w:r w:rsidRPr="003F71ED">
              <w:t>Paul Hartmann Polska Sp. z o.o.</w:t>
            </w:r>
          </w:p>
          <w:p w14:paraId="1E6428AD" w14:textId="77777777" w:rsidR="00910873" w:rsidRPr="003F71ED" w:rsidRDefault="00910873" w:rsidP="003C7F4D">
            <w:r w:rsidRPr="003F71ED">
              <w:t xml:space="preserve">ul. Żeromskiego 17 </w:t>
            </w:r>
          </w:p>
          <w:p w14:paraId="03793E48" w14:textId="77777777" w:rsidR="00910873" w:rsidRPr="003F71ED" w:rsidRDefault="00910873" w:rsidP="003C7F4D">
            <w:pPr>
              <w:spacing w:after="80"/>
              <w:jc w:val="both"/>
            </w:pPr>
            <w:r w:rsidRPr="003F71ED">
              <w:t>95-200 Pabianice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D5703EE" w14:textId="77777777" w:rsidR="00910873" w:rsidRPr="003F71ED" w:rsidRDefault="00910873" w:rsidP="003C7F4D">
            <w:pPr>
              <w:spacing w:before="80" w:after="80"/>
              <w:jc w:val="center"/>
            </w:pPr>
            <w:r w:rsidRPr="003F71ED">
              <w:t>5 626.80 zł</w:t>
            </w:r>
          </w:p>
        </w:tc>
      </w:tr>
      <w:tr w:rsidR="00910873" w:rsidRPr="003F71ED" w14:paraId="1EA16EC7" w14:textId="77777777" w:rsidTr="003C7F4D">
        <w:tc>
          <w:tcPr>
            <w:tcW w:w="993" w:type="dxa"/>
            <w:shd w:val="clear" w:color="auto" w:fill="auto"/>
            <w:vAlign w:val="center"/>
          </w:tcPr>
          <w:p w14:paraId="75CCA8A1" w14:textId="77777777" w:rsidR="00910873" w:rsidRPr="003F71ED" w:rsidRDefault="00910873" w:rsidP="003C7F4D">
            <w:pPr>
              <w:spacing w:before="80" w:after="80"/>
              <w:jc w:val="center"/>
            </w:pPr>
            <w:r w:rsidRPr="003F71ED">
              <w:t>17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76E1EA6" w14:textId="77777777" w:rsidR="00910873" w:rsidRPr="003F71ED" w:rsidRDefault="00910873" w:rsidP="003C7F4D">
            <w:pPr>
              <w:spacing w:before="80" w:after="80"/>
              <w:jc w:val="center"/>
            </w:pPr>
            <w:r w:rsidRPr="003F71ED">
              <w:t>7</w:t>
            </w:r>
          </w:p>
        </w:tc>
        <w:tc>
          <w:tcPr>
            <w:tcW w:w="4110" w:type="dxa"/>
            <w:shd w:val="clear" w:color="auto" w:fill="auto"/>
          </w:tcPr>
          <w:p w14:paraId="669AB160" w14:textId="77777777" w:rsidR="00910873" w:rsidRPr="003F71ED" w:rsidRDefault="00910873" w:rsidP="003C7F4D">
            <w:pPr>
              <w:spacing w:before="80"/>
            </w:pPr>
            <w:proofErr w:type="spellStart"/>
            <w:r w:rsidRPr="003F71ED">
              <w:t>Polcore</w:t>
            </w:r>
            <w:proofErr w:type="spellEnd"/>
            <w:r w:rsidRPr="003F71ED">
              <w:t xml:space="preserve"> Sp. z o.o.</w:t>
            </w:r>
          </w:p>
          <w:p w14:paraId="57939F5E" w14:textId="77777777" w:rsidR="00910873" w:rsidRPr="003F71ED" w:rsidRDefault="00910873" w:rsidP="003C7F4D">
            <w:r w:rsidRPr="003F71ED">
              <w:t xml:space="preserve">ul. Peryferyjna 15 </w:t>
            </w:r>
          </w:p>
          <w:p w14:paraId="5555BDC7" w14:textId="77777777" w:rsidR="00910873" w:rsidRPr="003F71ED" w:rsidRDefault="00910873" w:rsidP="003C7F4D">
            <w:pPr>
              <w:spacing w:after="80"/>
              <w:jc w:val="both"/>
            </w:pPr>
            <w:r w:rsidRPr="003F71ED">
              <w:t>25-562 Kielce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55E52F5" w14:textId="77777777" w:rsidR="00910873" w:rsidRPr="003F71ED" w:rsidRDefault="00910873" w:rsidP="003C7F4D">
            <w:pPr>
              <w:spacing w:before="80" w:after="80"/>
              <w:jc w:val="center"/>
            </w:pPr>
            <w:r w:rsidRPr="003F71ED">
              <w:t>13 996.80 zł</w:t>
            </w:r>
          </w:p>
        </w:tc>
      </w:tr>
      <w:tr w:rsidR="00910873" w:rsidRPr="003F71ED" w14:paraId="18C8406F" w14:textId="77777777" w:rsidTr="003C7F4D">
        <w:tc>
          <w:tcPr>
            <w:tcW w:w="993" w:type="dxa"/>
            <w:shd w:val="clear" w:color="auto" w:fill="auto"/>
            <w:vAlign w:val="center"/>
          </w:tcPr>
          <w:p w14:paraId="32237FBE" w14:textId="77777777" w:rsidR="00910873" w:rsidRPr="003F71ED" w:rsidRDefault="00910873" w:rsidP="003C7F4D">
            <w:pPr>
              <w:spacing w:before="80" w:after="80"/>
              <w:jc w:val="center"/>
            </w:pPr>
            <w:r w:rsidRPr="003F71ED">
              <w:t>18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6E85F63" w14:textId="77777777" w:rsidR="00910873" w:rsidRPr="003F71ED" w:rsidRDefault="00910873" w:rsidP="003C7F4D">
            <w:pPr>
              <w:spacing w:before="80" w:after="80"/>
              <w:jc w:val="center"/>
            </w:pPr>
            <w:r w:rsidRPr="003F71ED">
              <w:t>2</w:t>
            </w:r>
          </w:p>
        </w:tc>
        <w:tc>
          <w:tcPr>
            <w:tcW w:w="4110" w:type="dxa"/>
            <w:shd w:val="clear" w:color="auto" w:fill="auto"/>
          </w:tcPr>
          <w:p w14:paraId="6BA017C1" w14:textId="48ECEDDC" w:rsidR="00910873" w:rsidRPr="003F71ED" w:rsidRDefault="00910873" w:rsidP="003C7F4D">
            <w:pPr>
              <w:spacing w:before="80"/>
            </w:pPr>
            <w:r w:rsidRPr="003F71ED">
              <w:t xml:space="preserve">Zarys International </w:t>
            </w:r>
            <w:proofErr w:type="spellStart"/>
            <w:r w:rsidRPr="003F71ED">
              <w:t>Group</w:t>
            </w:r>
            <w:proofErr w:type="spellEnd"/>
            <w:r w:rsidRPr="003F71ED">
              <w:t xml:space="preserve"> </w:t>
            </w:r>
            <w:r w:rsidR="003F71ED">
              <w:t>Sp. z o.o. Sp. k.</w:t>
            </w:r>
          </w:p>
          <w:p w14:paraId="77BC2931" w14:textId="77777777" w:rsidR="00910873" w:rsidRPr="003F71ED" w:rsidRDefault="00910873" w:rsidP="003C7F4D">
            <w:r w:rsidRPr="003F71ED">
              <w:t xml:space="preserve">ul. Pod Borem 18 </w:t>
            </w:r>
          </w:p>
          <w:p w14:paraId="0885342A" w14:textId="77777777" w:rsidR="00910873" w:rsidRPr="003F71ED" w:rsidRDefault="00910873" w:rsidP="003C7F4D">
            <w:pPr>
              <w:spacing w:after="80"/>
              <w:jc w:val="both"/>
            </w:pPr>
            <w:r w:rsidRPr="003F71ED">
              <w:t>41-808 Zabrze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92EF05E" w14:textId="77777777" w:rsidR="00910873" w:rsidRPr="003F71ED" w:rsidRDefault="00910873" w:rsidP="003C7F4D">
            <w:pPr>
              <w:spacing w:before="80" w:after="80"/>
              <w:jc w:val="center"/>
            </w:pPr>
            <w:r w:rsidRPr="003F71ED">
              <w:t>136 360.15 zł</w:t>
            </w:r>
          </w:p>
        </w:tc>
      </w:tr>
      <w:tr w:rsidR="00910873" w:rsidRPr="003F71ED" w14:paraId="1D3D5BDE" w14:textId="77777777" w:rsidTr="003C7F4D">
        <w:tc>
          <w:tcPr>
            <w:tcW w:w="993" w:type="dxa"/>
            <w:shd w:val="clear" w:color="auto" w:fill="auto"/>
            <w:vAlign w:val="center"/>
          </w:tcPr>
          <w:p w14:paraId="555CA695" w14:textId="77777777" w:rsidR="00910873" w:rsidRPr="003F71ED" w:rsidRDefault="00910873" w:rsidP="003C7F4D">
            <w:pPr>
              <w:spacing w:before="80" w:after="80"/>
              <w:jc w:val="center"/>
            </w:pPr>
            <w:r w:rsidRPr="003F71ED">
              <w:t>18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E6F8E2D" w14:textId="77777777" w:rsidR="00910873" w:rsidRPr="003F71ED" w:rsidRDefault="00910873" w:rsidP="003C7F4D">
            <w:pPr>
              <w:spacing w:before="80" w:after="80"/>
              <w:jc w:val="center"/>
            </w:pPr>
            <w:r w:rsidRPr="003F71ED">
              <w:t>10</w:t>
            </w:r>
          </w:p>
        </w:tc>
        <w:tc>
          <w:tcPr>
            <w:tcW w:w="4110" w:type="dxa"/>
            <w:shd w:val="clear" w:color="auto" w:fill="auto"/>
          </w:tcPr>
          <w:p w14:paraId="78AE2B56" w14:textId="63D9648F" w:rsidR="00910873" w:rsidRPr="003F71ED" w:rsidRDefault="00910873" w:rsidP="003C7F4D">
            <w:pPr>
              <w:spacing w:before="80"/>
            </w:pPr>
            <w:r w:rsidRPr="003F71ED">
              <w:t xml:space="preserve">Zarys International </w:t>
            </w:r>
            <w:proofErr w:type="spellStart"/>
            <w:r w:rsidRPr="003F71ED">
              <w:t>Group</w:t>
            </w:r>
            <w:proofErr w:type="spellEnd"/>
            <w:r w:rsidRPr="003F71ED">
              <w:t xml:space="preserve"> </w:t>
            </w:r>
            <w:r w:rsidR="003F71ED">
              <w:t>Sp. z o.o. Sp. k.</w:t>
            </w:r>
          </w:p>
          <w:p w14:paraId="4CC17E06" w14:textId="77777777" w:rsidR="00910873" w:rsidRPr="003F71ED" w:rsidRDefault="00910873" w:rsidP="003C7F4D">
            <w:r w:rsidRPr="003F71ED">
              <w:t xml:space="preserve">ul. Pod Borem 18 </w:t>
            </w:r>
          </w:p>
          <w:p w14:paraId="360C88B8" w14:textId="77777777" w:rsidR="00910873" w:rsidRPr="003F71ED" w:rsidRDefault="00910873" w:rsidP="003C7F4D">
            <w:pPr>
              <w:spacing w:after="80"/>
              <w:jc w:val="both"/>
            </w:pPr>
            <w:r w:rsidRPr="003F71ED">
              <w:t>41-808 Zabrze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9E5BAD6" w14:textId="77777777" w:rsidR="00910873" w:rsidRPr="003F71ED" w:rsidRDefault="00910873" w:rsidP="003C7F4D">
            <w:pPr>
              <w:spacing w:before="80" w:after="80"/>
              <w:jc w:val="center"/>
            </w:pPr>
            <w:r w:rsidRPr="003F71ED">
              <w:t>3 693.60 zł</w:t>
            </w:r>
          </w:p>
        </w:tc>
      </w:tr>
      <w:tr w:rsidR="00910873" w:rsidRPr="003F71ED" w14:paraId="76471EA2" w14:textId="77777777" w:rsidTr="003C7F4D">
        <w:tc>
          <w:tcPr>
            <w:tcW w:w="993" w:type="dxa"/>
            <w:shd w:val="clear" w:color="auto" w:fill="auto"/>
            <w:vAlign w:val="center"/>
          </w:tcPr>
          <w:p w14:paraId="55FA08FF" w14:textId="77777777" w:rsidR="00910873" w:rsidRPr="003F71ED" w:rsidRDefault="00910873" w:rsidP="003C7F4D">
            <w:pPr>
              <w:spacing w:before="80" w:after="80"/>
              <w:jc w:val="center"/>
            </w:pPr>
            <w:r w:rsidRPr="003F71ED">
              <w:t>18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4380510" w14:textId="77777777" w:rsidR="00910873" w:rsidRPr="003F71ED" w:rsidRDefault="00910873" w:rsidP="003C7F4D">
            <w:pPr>
              <w:spacing w:before="80" w:after="80"/>
              <w:jc w:val="center"/>
            </w:pPr>
            <w:r w:rsidRPr="003F71ED">
              <w:t>14</w:t>
            </w:r>
          </w:p>
        </w:tc>
        <w:tc>
          <w:tcPr>
            <w:tcW w:w="4110" w:type="dxa"/>
            <w:shd w:val="clear" w:color="auto" w:fill="auto"/>
          </w:tcPr>
          <w:p w14:paraId="24271C44" w14:textId="1107DF64" w:rsidR="00910873" w:rsidRPr="003F71ED" w:rsidRDefault="00910873" w:rsidP="003C7F4D">
            <w:pPr>
              <w:spacing w:before="80"/>
            </w:pPr>
            <w:r w:rsidRPr="003F71ED">
              <w:t xml:space="preserve">Zarys International </w:t>
            </w:r>
            <w:proofErr w:type="spellStart"/>
            <w:r w:rsidRPr="003F71ED">
              <w:t>Group</w:t>
            </w:r>
            <w:proofErr w:type="spellEnd"/>
            <w:r w:rsidRPr="003F71ED">
              <w:t xml:space="preserve"> </w:t>
            </w:r>
            <w:r w:rsidR="003F71ED">
              <w:t>Sp. z o.o. Sp. k.</w:t>
            </w:r>
          </w:p>
          <w:p w14:paraId="0B743473" w14:textId="77777777" w:rsidR="00910873" w:rsidRPr="003F71ED" w:rsidRDefault="00910873" w:rsidP="003C7F4D">
            <w:r w:rsidRPr="003F71ED">
              <w:t xml:space="preserve">ul. Pod Borem 18 </w:t>
            </w:r>
          </w:p>
          <w:p w14:paraId="040CC7CB" w14:textId="77777777" w:rsidR="00910873" w:rsidRPr="003F71ED" w:rsidRDefault="00910873" w:rsidP="003C7F4D">
            <w:pPr>
              <w:spacing w:after="80"/>
              <w:jc w:val="both"/>
            </w:pPr>
            <w:r w:rsidRPr="003F71ED">
              <w:t>41-808 Zabrze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9596A12" w14:textId="77777777" w:rsidR="00910873" w:rsidRPr="003F71ED" w:rsidRDefault="00910873" w:rsidP="003C7F4D">
            <w:pPr>
              <w:spacing w:before="80" w:after="80"/>
              <w:jc w:val="center"/>
            </w:pPr>
            <w:r w:rsidRPr="003F71ED">
              <w:t>2 765.07 zł</w:t>
            </w:r>
          </w:p>
        </w:tc>
      </w:tr>
      <w:tr w:rsidR="00910873" w:rsidRPr="003F71ED" w14:paraId="1D642196" w14:textId="77777777" w:rsidTr="003C7F4D">
        <w:tc>
          <w:tcPr>
            <w:tcW w:w="993" w:type="dxa"/>
            <w:shd w:val="clear" w:color="auto" w:fill="auto"/>
            <w:vAlign w:val="center"/>
          </w:tcPr>
          <w:p w14:paraId="216F34D9" w14:textId="77777777" w:rsidR="00910873" w:rsidRPr="003F71ED" w:rsidRDefault="00910873" w:rsidP="003C7F4D">
            <w:pPr>
              <w:spacing w:before="80" w:after="80"/>
              <w:jc w:val="center"/>
            </w:pPr>
            <w:r w:rsidRPr="003F71ED">
              <w:t>18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24B3662" w14:textId="77777777" w:rsidR="00910873" w:rsidRPr="003F71ED" w:rsidRDefault="00910873" w:rsidP="003C7F4D">
            <w:pPr>
              <w:spacing w:before="80" w:after="80"/>
              <w:jc w:val="center"/>
            </w:pPr>
            <w:r w:rsidRPr="003F71ED">
              <w:t>15</w:t>
            </w:r>
          </w:p>
        </w:tc>
        <w:tc>
          <w:tcPr>
            <w:tcW w:w="4110" w:type="dxa"/>
            <w:shd w:val="clear" w:color="auto" w:fill="auto"/>
          </w:tcPr>
          <w:p w14:paraId="5A72275D" w14:textId="1F44C32D" w:rsidR="00910873" w:rsidRPr="003F71ED" w:rsidRDefault="00910873" w:rsidP="003C7F4D">
            <w:pPr>
              <w:spacing w:before="80"/>
            </w:pPr>
            <w:r w:rsidRPr="003F71ED">
              <w:t xml:space="preserve">Zarys International </w:t>
            </w:r>
            <w:proofErr w:type="spellStart"/>
            <w:r w:rsidRPr="003F71ED">
              <w:t>Group</w:t>
            </w:r>
            <w:proofErr w:type="spellEnd"/>
            <w:r w:rsidRPr="003F71ED">
              <w:t xml:space="preserve"> </w:t>
            </w:r>
            <w:r w:rsidR="003F71ED">
              <w:t>Sp. z o.o. Sp. k.</w:t>
            </w:r>
          </w:p>
          <w:p w14:paraId="685D0BDA" w14:textId="77777777" w:rsidR="00910873" w:rsidRPr="003F71ED" w:rsidRDefault="00910873" w:rsidP="003C7F4D">
            <w:r w:rsidRPr="003F71ED">
              <w:t xml:space="preserve">ul. Pod Borem 18 </w:t>
            </w:r>
          </w:p>
          <w:p w14:paraId="549C87B4" w14:textId="77777777" w:rsidR="00910873" w:rsidRPr="003F71ED" w:rsidRDefault="00910873" w:rsidP="003C7F4D">
            <w:pPr>
              <w:spacing w:after="80"/>
              <w:jc w:val="both"/>
            </w:pPr>
            <w:r w:rsidRPr="003F71ED">
              <w:t>41-808 Zabrze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40EF89B" w14:textId="77777777" w:rsidR="00910873" w:rsidRPr="003F71ED" w:rsidRDefault="00910873" w:rsidP="003C7F4D">
            <w:pPr>
              <w:spacing w:before="80" w:after="80"/>
              <w:jc w:val="center"/>
            </w:pPr>
            <w:r w:rsidRPr="003F71ED">
              <w:t>4 812.31 zł</w:t>
            </w:r>
          </w:p>
        </w:tc>
      </w:tr>
      <w:tr w:rsidR="00910873" w:rsidRPr="003F71ED" w14:paraId="7E28284F" w14:textId="77777777" w:rsidTr="003C7F4D">
        <w:tc>
          <w:tcPr>
            <w:tcW w:w="993" w:type="dxa"/>
            <w:shd w:val="clear" w:color="auto" w:fill="auto"/>
            <w:vAlign w:val="center"/>
          </w:tcPr>
          <w:p w14:paraId="256931B7" w14:textId="77777777" w:rsidR="00910873" w:rsidRPr="003F71ED" w:rsidRDefault="00910873" w:rsidP="003C7F4D">
            <w:pPr>
              <w:spacing w:before="80" w:after="80"/>
              <w:jc w:val="center"/>
            </w:pPr>
            <w:r w:rsidRPr="003F71ED">
              <w:t>18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FA4F220" w14:textId="77777777" w:rsidR="00910873" w:rsidRPr="003F71ED" w:rsidRDefault="00910873" w:rsidP="003C7F4D">
            <w:pPr>
              <w:spacing w:before="80" w:after="80"/>
              <w:jc w:val="center"/>
            </w:pPr>
            <w:r w:rsidRPr="003F71ED">
              <w:t>16</w:t>
            </w:r>
          </w:p>
        </w:tc>
        <w:tc>
          <w:tcPr>
            <w:tcW w:w="4110" w:type="dxa"/>
            <w:shd w:val="clear" w:color="auto" w:fill="auto"/>
          </w:tcPr>
          <w:p w14:paraId="05E99BC2" w14:textId="230A8BE9" w:rsidR="00910873" w:rsidRPr="003F71ED" w:rsidRDefault="00910873" w:rsidP="003C7F4D">
            <w:pPr>
              <w:spacing w:before="80"/>
            </w:pPr>
            <w:r w:rsidRPr="003F71ED">
              <w:t xml:space="preserve">Zarys International </w:t>
            </w:r>
            <w:proofErr w:type="spellStart"/>
            <w:r w:rsidRPr="003F71ED">
              <w:t>Group</w:t>
            </w:r>
            <w:proofErr w:type="spellEnd"/>
            <w:r w:rsidRPr="003F71ED">
              <w:t xml:space="preserve"> </w:t>
            </w:r>
            <w:r w:rsidR="003F71ED">
              <w:t>Sp. z o.o. Sp. k.</w:t>
            </w:r>
          </w:p>
          <w:p w14:paraId="6E0904B1" w14:textId="77777777" w:rsidR="00910873" w:rsidRPr="003F71ED" w:rsidRDefault="00910873" w:rsidP="003C7F4D">
            <w:r w:rsidRPr="003F71ED">
              <w:t xml:space="preserve">ul. Pod Borem 18 </w:t>
            </w:r>
          </w:p>
          <w:p w14:paraId="6B05E260" w14:textId="77777777" w:rsidR="00910873" w:rsidRPr="003F71ED" w:rsidRDefault="00910873" w:rsidP="003C7F4D">
            <w:pPr>
              <w:spacing w:after="80"/>
              <w:jc w:val="both"/>
            </w:pPr>
            <w:r w:rsidRPr="003F71ED">
              <w:t>41-808 Zabrze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BCA6240" w14:textId="77777777" w:rsidR="00910873" w:rsidRPr="003F71ED" w:rsidRDefault="00910873" w:rsidP="003C7F4D">
            <w:pPr>
              <w:spacing w:before="80" w:after="80"/>
              <w:jc w:val="center"/>
            </w:pPr>
            <w:r w:rsidRPr="003F71ED">
              <w:t>4 974.48 zł</w:t>
            </w:r>
          </w:p>
        </w:tc>
      </w:tr>
      <w:tr w:rsidR="00910873" w:rsidRPr="003F71ED" w14:paraId="23069F4E" w14:textId="77777777" w:rsidTr="003C7F4D">
        <w:tc>
          <w:tcPr>
            <w:tcW w:w="993" w:type="dxa"/>
            <w:shd w:val="clear" w:color="auto" w:fill="auto"/>
            <w:vAlign w:val="center"/>
          </w:tcPr>
          <w:p w14:paraId="659F5097" w14:textId="77777777" w:rsidR="00910873" w:rsidRPr="003F71ED" w:rsidRDefault="00910873" w:rsidP="003C7F4D">
            <w:pPr>
              <w:spacing w:before="80" w:after="80"/>
              <w:jc w:val="center"/>
            </w:pPr>
            <w:r w:rsidRPr="003F71ED">
              <w:t>18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BE38E4B" w14:textId="77777777" w:rsidR="00910873" w:rsidRPr="003F71ED" w:rsidRDefault="00910873" w:rsidP="003C7F4D">
            <w:pPr>
              <w:spacing w:before="80" w:after="80"/>
              <w:jc w:val="center"/>
            </w:pPr>
            <w:r w:rsidRPr="003F71ED">
              <w:t>25</w:t>
            </w:r>
          </w:p>
        </w:tc>
        <w:tc>
          <w:tcPr>
            <w:tcW w:w="4110" w:type="dxa"/>
            <w:shd w:val="clear" w:color="auto" w:fill="auto"/>
          </w:tcPr>
          <w:p w14:paraId="53D69A21" w14:textId="119A9331" w:rsidR="00910873" w:rsidRPr="003F71ED" w:rsidRDefault="00910873" w:rsidP="003C7F4D">
            <w:pPr>
              <w:spacing w:before="80"/>
            </w:pPr>
            <w:r w:rsidRPr="003F71ED">
              <w:t xml:space="preserve">Zarys International </w:t>
            </w:r>
            <w:proofErr w:type="spellStart"/>
            <w:r w:rsidRPr="003F71ED">
              <w:t>Group</w:t>
            </w:r>
            <w:proofErr w:type="spellEnd"/>
            <w:r w:rsidRPr="003F71ED">
              <w:t xml:space="preserve"> </w:t>
            </w:r>
            <w:r w:rsidR="003F71ED">
              <w:t>Sp. z o.o. Sp. k.</w:t>
            </w:r>
          </w:p>
          <w:p w14:paraId="6AE3B762" w14:textId="77777777" w:rsidR="00910873" w:rsidRPr="003F71ED" w:rsidRDefault="00910873" w:rsidP="003C7F4D">
            <w:r w:rsidRPr="003F71ED">
              <w:t xml:space="preserve">ul. Pod Borem 18 </w:t>
            </w:r>
          </w:p>
          <w:p w14:paraId="3CFF0ACF" w14:textId="77777777" w:rsidR="00910873" w:rsidRPr="003F71ED" w:rsidRDefault="00910873" w:rsidP="003C7F4D">
            <w:pPr>
              <w:spacing w:after="80"/>
              <w:jc w:val="both"/>
            </w:pPr>
            <w:r w:rsidRPr="003F71ED">
              <w:t>41-808 Zabrze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F4E89BB" w14:textId="77777777" w:rsidR="00910873" w:rsidRPr="003F71ED" w:rsidRDefault="00910873" w:rsidP="003C7F4D">
            <w:pPr>
              <w:spacing w:before="80" w:after="80"/>
              <w:jc w:val="center"/>
            </w:pPr>
            <w:r w:rsidRPr="003F71ED">
              <w:t>1 101.60 zł</w:t>
            </w:r>
          </w:p>
        </w:tc>
      </w:tr>
      <w:tr w:rsidR="00910873" w:rsidRPr="003F71ED" w14:paraId="77DC7C42" w14:textId="77777777" w:rsidTr="003C7F4D">
        <w:tc>
          <w:tcPr>
            <w:tcW w:w="993" w:type="dxa"/>
            <w:shd w:val="clear" w:color="auto" w:fill="auto"/>
            <w:vAlign w:val="center"/>
          </w:tcPr>
          <w:p w14:paraId="501A3B0B" w14:textId="77777777" w:rsidR="00910873" w:rsidRPr="003F71ED" w:rsidRDefault="00910873" w:rsidP="003C7F4D">
            <w:pPr>
              <w:spacing w:before="80" w:after="80"/>
              <w:jc w:val="center"/>
            </w:pPr>
            <w:r w:rsidRPr="003F71ED">
              <w:t>18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957E852" w14:textId="77777777" w:rsidR="00910873" w:rsidRPr="003F71ED" w:rsidRDefault="00910873" w:rsidP="003C7F4D">
            <w:pPr>
              <w:spacing w:before="80" w:after="80"/>
              <w:jc w:val="center"/>
            </w:pPr>
            <w:r w:rsidRPr="003F71ED">
              <w:t>26</w:t>
            </w:r>
          </w:p>
        </w:tc>
        <w:tc>
          <w:tcPr>
            <w:tcW w:w="4110" w:type="dxa"/>
            <w:shd w:val="clear" w:color="auto" w:fill="auto"/>
          </w:tcPr>
          <w:p w14:paraId="5C7844AA" w14:textId="07DD6B5E" w:rsidR="00910873" w:rsidRPr="003F71ED" w:rsidRDefault="00910873" w:rsidP="003C7F4D">
            <w:pPr>
              <w:spacing w:before="80"/>
            </w:pPr>
            <w:r w:rsidRPr="003F71ED">
              <w:t xml:space="preserve">Zarys International </w:t>
            </w:r>
            <w:proofErr w:type="spellStart"/>
            <w:r w:rsidRPr="003F71ED">
              <w:t>Group</w:t>
            </w:r>
            <w:proofErr w:type="spellEnd"/>
            <w:r w:rsidRPr="003F71ED">
              <w:t xml:space="preserve"> </w:t>
            </w:r>
            <w:r w:rsidR="003F71ED">
              <w:t>Sp. z o.o. Sp. k.</w:t>
            </w:r>
          </w:p>
          <w:p w14:paraId="0CEF146A" w14:textId="77777777" w:rsidR="00910873" w:rsidRPr="003F71ED" w:rsidRDefault="00910873" w:rsidP="003C7F4D">
            <w:r w:rsidRPr="003F71ED">
              <w:t xml:space="preserve">ul. Pod Borem 18 </w:t>
            </w:r>
          </w:p>
          <w:p w14:paraId="4AEED424" w14:textId="77777777" w:rsidR="00910873" w:rsidRPr="003F71ED" w:rsidRDefault="00910873" w:rsidP="003C7F4D">
            <w:pPr>
              <w:spacing w:after="80"/>
              <w:jc w:val="both"/>
            </w:pPr>
            <w:r w:rsidRPr="003F71ED">
              <w:t>41-808 Zabrze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74D344E" w14:textId="77777777" w:rsidR="00910873" w:rsidRPr="003F71ED" w:rsidRDefault="00910873" w:rsidP="003C7F4D">
            <w:pPr>
              <w:spacing w:before="80" w:after="80"/>
              <w:jc w:val="center"/>
            </w:pPr>
            <w:r w:rsidRPr="003F71ED">
              <w:t>489.24 zł</w:t>
            </w:r>
          </w:p>
        </w:tc>
      </w:tr>
      <w:tr w:rsidR="00910873" w:rsidRPr="003F71ED" w14:paraId="30D49D74" w14:textId="77777777" w:rsidTr="003C7F4D">
        <w:tc>
          <w:tcPr>
            <w:tcW w:w="993" w:type="dxa"/>
            <w:shd w:val="clear" w:color="auto" w:fill="auto"/>
            <w:vAlign w:val="center"/>
          </w:tcPr>
          <w:p w14:paraId="6097EDB4" w14:textId="77777777" w:rsidR="00910873" w:rsidRPr="003F71ED" w:rsidRDefault="00910873" w:rsidP="003C7F4D">
            <w:pPr>
              <w:spacing w:before="80" w:after="80"/>
              <w:jc w:val="center"/>
            </w:pPr>
            <w:r w:rsidRPr="003F71ED">
              <w:t>19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F870ACD" w14:textId="77777777" w:rsidR="00910873" w:rsidRPr="003F71ED" w:rsidRDefault="00910873" w:rsidP="003C7F4D">
            <w:pPr>
              <w:spacing w:before="80" w:after="80"/>
              <w:jc w:val="center"/>
            </w:pPr>
            <w:r w:rsidRPr="003F71ED">
              <w:t>6</w:t>
            </w:r>
          </w:p>
        </w:tc>
        <w:tc>
          <w:tcPr>
            <w:tcW w:w="4110" w:type="dxa"/>
            <w:shd w:val="clear" w:color="auto" w:fill="auto"/>
          </w:tcPr>
          <w:p w14:paraId="3AB63057" w14:textId="77777777" w:rsidR="00910873" w:rsidRPr="003F71ED" w:rsidRDefault="00910873" w:rsidP="003C7F4D">
            <w:pPr>
              <w:spacing w:before="80"/>
            </w:pPr>
            <w:r w:rsidRPr="003F71ED">
              <w:t>SKAMEX Spółka Akcyjna</w:t>
            </w:r>
          </w:p>
          <w:p w14:paraId="7A695996" w14:textId="77777777" w:rsidR="00910873" w:rsidRPr="003F71ED" w:rsidRDefault="00910873" w:rsidP="003C7F4D">
            <w:r w:rsidRPr="003F71ED">
              <w:t xml:space="preserve">ul. Częstochowska 38/52 </w:t>
            </w:r>
          </w:p>
          <w:p w14:paraId="369EC37B" w14:textId="77777777" w:rsidR="00910873" w:rsidRPr="003F71ED" w:rsidRDefault="00910873" w:rsidP="003C7F4D">
            <w:pPr>
              <w:spacing w:after="80"/>
              <w:jc w:val="both"/>
            </w:pPr>
            <w:r w:rsidRPr="003F71ED">
              <w:t>93-121 Łódź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3BE266C" w14:textId="77777777" w:rsidR="00910873" w:rsidRPr="003F71ED" w:rsidRDefault="00910873" w:rsidP="003C7F4D">
            <w:pPr>
              <w:spacing w:before="80" w:after="80"/>
              <w:jc w:val="center"/>
            </w:pPr>
            <w:r w:rsidRPr="003F71ED">
              <w:t>43 335.00 zł</w:t>
            </w:r>
          </w:p>
        </w:tc>
      </w:tr>
      <w:tr w:rsidR="00910873" w:rsidRPr="003F71ED" w14:paraId="24311CF8" w14:textId="77777777" w:rsidTr="003C7F4D">
        <w:tc>
          <w:tcPr>
            <w:tcW w:w="993" w:type="dxa"/>
            <w:shd w:val="clear" w:color="auto" w:fill="auto"/>
            <w:vAlign w:val="center"/>
          </w:tcPr>
          <w:p w14:paraId="67A94906" w14:textId="77777777" w:rsidR="00910873" w:rsidRPr="003F71ED" w:rsidRDefault="00910873" w:rsidP="003C7F4D">
            <w:pPr>
              <w:spacing w:before="80" w:after="80"/>
              <w:jc w:val="center"/>
            </w:pPr>
            <w:r w:rsidRPr="003F71ED">
              <w:t>19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4635BDF" w14:textId="77777777" w:rsidR="00910873" w:rsidRPr="003F71ED" w:rsidRDefault="00910873" w:rsidP="003C7F4D">
            <w:pPr>
              <w:spacing w:before="80" w:after="80"/>
              <w:jc w:val="center"/>
            </w:pPr>
            <w:r w:rsidRPr="003F71ED">
              <w:t>10</w:t>
            </w:r>
          </w:p>
        </w:tc>
        <w:tc>
          <w:tcPr>
            <w:tcW w:w="4110" w:type="dxa"/>
            <w:shd w:val="clear" w:color="auto" w:fill="auto"/>
          </w:tcPr>
          <w:p w14:paraId="52C85B0B" w14:textId="77777777" w:rsidR="00910873" w:rsidRPr="003F71ED" w:rsidRDefault="00910873" w:rsidP="003C7F4D">
            <w:pPr>
              <w:spacing w:before="80"/>
            </w:pPr>
            <w:r w:rsidRPr="003F71ED">
              <w:t>SKAMEX Spółka Akcyjna</w:t>
            </w:r>
          </w:p>
          <w:p w14:paraId="6B599773" w14:textId="77777777" w:rsidR="00910873" w:rsidRPr="003F71ED" w:rsidRDefault="00910873" w:rsidP="003C7F4D">
            <w:r w:rsidRPr="003F71ED">
              <w:t xml:space="preserve">ul. Częstochowska 38/52 </w:t>
            </w:r>
          </w:p>
          <w:p w14:paraId="67140A8A" w14:textId="77777777" w:rsidR="00910873" w:rsidRPr="003F71ED" w:rsidRDefault="00910873" w:rsidP="003C7F4D">
            <w:pPr>
              <w:spacing w:after="80"/>
              <w:jc w:val="both"/>
            </w:pPr>
            <w:r w:rsidRPr="003F71ED">
              <w:t>93-121 Łódź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6E54267" w14:textId="77777777" w:rsidR="00910873" w:rsidRPr="003F71ED" w:rsidRDefault="00910873" w:rsidP="003C7F4D">
            <w:pPr>
              <w:spacing w:before="80" w:after="80"/>
              <w:jc w:val="center"/>
            </w:pPr>
            <w:r w:rsidRPr="003F71ED">
              <w:t>18 878.40 zł</w:t>
            </w:r>
          </w:p>
        </w:tc>
      </w:tr>
      <w:tr w:rsidR="00910873" w:rsidRPr="003F71ED" w14:paraId="56077E14" w14:textId="77777777" w:rsidTr="003C7F4D">
        <w:tc>
          <w:tcPr>
            <w:tcW w:w="993" w:type="dxa"/>
            <w:shd w:val="clear" w:color="auto" w:fill="auto"/>
            <w:vAlign w:val="center"/>
          </w:tcPr>
          <w:p w14:paraId="0B312EBD" w14:textId="77777777" w:rsidR="00910873" w:rsidRPr="003F71ED" w:rsidRDefault="00910873" w:rsidP="003C7F4D">
            <w:pPr>
              <w:spacing w:before="80" w:after="80"/>
              <w:jc w:val="center"/>
            </w:pPr>
            <w:r w:rsidRPr="003F71ED">
              <w:t>19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8DAB790" w14:textId="77777777" w:rsidR="00910873" w:rsidRPr="003F71ED" w:rsidRDefault="00910873" w:rsidP="003C7F4D">
            <w:pPr>
              <w:spacing w:before="80" w:after="80"/>
              <w:jc w:val="center"/>
            </w:pPr>
            <w:r w:rsidRPr="003F71ED">
              <w:t>27</w:t>
            </w:r>
          </w:p>
        </w:tc>
        <w:tc>
          <w:tcPr>
            <w:tcW w:w="4110" w:type="dxa"/>
            <w:shd w:val="clear" w:color="auto" w:fill="auto"/>
          </w:tcPr>
          <w:p w14:paraId="79C10446" w14:textId="77777777" w:rsidR="00910873" w:rsidRPr="003F71ED" w:rsidRDefault="00910873" w:rsidP="003C7F4D">
            <w:pPr>
              <w:spacing w:before="80"/>
            </w:pPr>
            <w:r w:rsidRPr="003F71ED">
              <w:t>SKAMEX Spółka Akcyjna</w:t>
            </w:r>
          </w:p>
          <w:p w14:paraId="7CCDE018" w14:textId="77777777" w:rsidR="00910873" w:rsidRPr="003F71ED" w:rsidRDefault="00910873" w:rsidP="003C7F4D">
            <w:r w:rsidRPr="003F71ED">
              <w:t xml:space="preserve">ul. Częstochowska 38/52 </w:t>
            </w:r>
          </w:p>
          <w:p w14:paraId="011B03DD" w14:textId="77777777" w:rsidR="00910873" w:rsidRPr="003F71ED" w:rsidRDefault="00910873" w:rsidP="003C7F4D">
            <w:pPr>
              <w:spacing w:after="80"/>
              <w:jc w:val="both"/>
            </w:pPr>
            <w:r w:rsidRPr="003F71ED">
              <w:t>93-121 Łódź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46FF49B" w14:textId="77777777" w:rsidR="00910873" w:rsidRPr="003F71ED" w:rsidRDefault="00910873" w:rsidP="003C7F4D">
            <w:pPr>
              <w:spacing w:before="80" w:after="80"/>
              <w:jc w:val="center"/>
            </w:pPr>
            <w:r w:rsidRPr="003F71ED">
              <w:t>674.57 zł</w:t>
            </w:r>
          </w:p>
        </w:tc>
      </w:tr>
      <w:tr w:rsidR="00910873" w:rsidRPr="003F71ED" w14:paraId="02D17ABC" w14:textId="77777777" w:rsidTr="003C7F4D">
        <w:tc>
          <w:tcPr>
            <w:tcW w:w="993" w:type="dxa"/>
            <w:shd w:val="clear" w:color="auto" w:fill="auto"/>
            <w:vAlign w:val="center"/>
          </w:tcPr>
          <w:p w14:paraId="787CAB33" w14:textId="77777777" w:rsidR="00910873" w:rsidRPr="003F71ED" w:rsidRDefault="00910873" w:rsidP="003C7F4D">
            <w:pPr>
              <w:spacing w:before="80" w:after="80"/>
              <w:jc w:val="center"/>
            </w:pPr>
            <w:r w:rsidRPr="003F71ED">
              <w:lastRenderedPageBreak/>
              <w:t>19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1C0ADA0" w14:textId="77777777" w:rsidR="00910873" w:rsidRPr="003F71ED" w:rsidRDefault="00910873" w:rsidP="003C7F4D">
            <w:pPr>
              <w:spacing w:before="80" w:after="80"/>
              <w:jc w:val="center"/>
            </w:pPr>
            <w:r w:rsidRPr="003F71ED">
              <w:t>31</w:t>
            </w:r>
          </w:p>
        </w:tc>
        <w:tc>
          <w:tcPr>
            <w:tcW w:w="4110" w:type="dxa"/>
            <w:shd w:val="clear" w:color="auto" w:fill="auto"/>
          </w:tcPr>
          <w:p w14:paraId="37D1B4C2" w14:textId="77777777" w:rsidR="00910873" w:rsidRPr="003F71ED" w:rsidRDefault="00910873" w:rsidP="003C7F4D">
            <w:pPr>
              <w:spacing w:before="80"/>
            </w:pPr>
            <w:r w:rsidRPr="003F71ED">
              <w:t>SKAMEX Spółka Akcyjna</w:t>
            </w:r>
          </w:p>
          <w:p w14:paraId="031043F5" w14:textId="77777777" w:rsidR="00910873" w:rsidRPr="003F71ED" w:rsidRDefault="00910873" w:rsidP="003C7F4D">
            <w:r w:rsidRPr="003F71ED">
              <w:t xml:space="preserve">ul. Częstochowska 38/52 </w:t>
            </w:r>
          </w:p>
          <w:p w14:paraId="220BBA70" w14:textId="77777777" w:rsidR="00910873" w:rsidRPr="003F71ED" w:rsidRDefault="00910873" w:rsidP="003C7F4D">
            <w:pPr>
              <w:spacing w:after="80"/>
              <w:jc w:val="both"/>
            </w:pPr>
            <w:r w:rsidRPr="003F71ED">
              <w:t>93-121 Łódź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6FC2984" w14:textId="77777777" w:rsidR="00910873" w:rsidRPr="003F71ED" w:rsidRDefault="00910873" w:rsidP="003C7F4D">
            <w:pPr>
              <w:spacing w:before="80" w:after="80"/>
              <w:jc w:val="center"/>
            </w:pPr>
            <w:r w:rsidRPr="003F71ED">
              <w:t>18 144.00 zł</w:t>
            </w:r>
          </w:p>
        </w:tc>
      </w:tr>
      <w:tr w:rsidR="00910873" w:rsidRPr="003F71ED" w14:paraId="6AD80720" w14:textId="77777777" w:rsidTr="003C7F4D">
        <w:tc>
          <w:tcPr>
            <w:tcW w:w="993" w:type="dxa"/>
            <w:shd w:val="clear" w:color="auto" w:fill="auto"/>
            <w:vAlign w:val="center"/>
          </w:tcPr>
          <w:p w14:paraId="395E203D" w14:textId="77777777" w:rsidR="00910873" w:rsidRPr="003F71ED" w:rsidRDefault="00910873" w:rsidP="003C7F4D">
            <w:pPr>
              <w:spacing w:before="80" w:after="80"/>
              <w:jc w:val="center"/>
            </w:pPr>
            <w:r w:rsidRPr="003F71ED">
              <w:t>20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B07A8DD" w14:textId="77777777" w:rsidR="00910873" w:rsidRPr="003F71ED" w:rsidRDefault="00910873" w:rsidP="003C7F4D">
            <w:pPr>
              <w:spacing w:before="80" w:after="80"/>
              <w:jc w:val="center"/>
            </w:pPr>
            <w:r w:rsidRPr="003F71ED">
              <w:t>9</w:t>
            </w:r>
          </w:p>
        </w:tc>
        <w:tc>
          <w:tcPr>
            <w:tcW w:w="4110" w:type="dxa"/>
            <w:shd w:val="clear" w:color="auto" w:fill="auto"/>
          </w:tcPr>
          <w:p w14:paraId="1FE61BED" w14:textId="66D5DC12" w:rsidR="00910873" w:rsidRPr="003F71ED" w:rsidRDefault="00910873" w:rsidP="003C7F4D">
            <w:pPr>
              <w:spacing w:before="80"/>
            </w:pPr>
            <w:proofErr w:type="spellStart"/>
            <w:r w:rsidRPr="003F71ED">
              <w:t>Polmil</w:t>
            </w:r>
            <w:proofErr w:type="spellEnd"/>
            <w:r w:rsidRPr="003F71ED">
              <w:t xml:space="preserve"> </w:t>
            </w:r>
            <w:r w:rsidR="003F71ED">
              <w:t>S</w:t>
            </w:r>
            <w:r w:rsidRPr="003F71ED">
              <w:t>p. z o. o.</w:t>
            </w:r>
          </w:p>
          <w:p w14:paraId="59CA0D77" w14:textId="77777777" w:rsidR="00910873" w:rsidRPr="003F71ED" w:rsidRDefault="00910873" w:rsidP="003C7F4D">
            <w:r w:rsidRPr="003F71ED">
              <w:t xml:space="preserve">ul. Przemysłowa 8 B </w:t>
            </w:r>
          </w:p>
          <w:p w14:paraId="37737B2D" w14:textId="77777777" w:rsidR="00910873" w:rsidRPr="003F71ED" w:rsidRDefault="00910873" w:rsidP="003C7F4D">
            <w:pPr>
              <w:spacing w:after="80"/>
              <w:jc w:val="both"/>
            </w:pPr>
            <w:r w:rsidRPr="003F71ED">
              <w:t>85-758 BYDGOSZCZ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4494B3B" w14:textId="77777777" w:rsidR="00910873" w:rsidRPr="003F71ED" w:rsidRDefault="00910873" w:rsidP="003C7F4D">
            <w:pPr>
              <w:spacing w:before="80" w:after="80"/>
              <w:jc w:val="center"/>
            </w:pPr>
            <w:r w:rsidRPr="003F71ED">
              <w:t>9 536.40 zł</w:t>
            </w:r>
          </w:p>
        </w:tc>
      </w:tr>
      <w:tr w:rsidR="00910873" w:rsidRPr="003F71ED" w14:paraId="56809CF8" w14:textId="77777777" w:rsidTr="003C7F4D">
        <w:tc>
          <w:tcPr>
            <w:tcW w:w="993" w:type="dxa"/>
            <w:shd w:val="clear" w:color="auto" w:fill="auto"/>
            <w:vAlign w:val="center"/>
          </w:tcPr>
          <w:p w14:paraId="7C9637A7" w14:textId="77777777" w:rsidR="00910873" w:rsidRPr="003F71ED" w:rsidRDefault="00910873" w:rsidP="003C7F4D">
            <w:pPr>
              <w:spacing w:before="80" w:after="80"/>
              <w:jc w:val="center"/>
            </w:pPr>
            <w:r w:rsidRPr="003F71ED">
              <w:t>20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9E20A90" w14:textId="77777777" w:rsidR="00910873" w:rsidRPr="003F71ED" w:rsidRDefault="00910873" w:rsidP="003C7F4D">
            <w:pPr>
              <w:spacing w:before="80" w:after="80"/>
              <w:jc w:val="center"/>
            </w:pPr>
            <w:r w:rsidRPr="003F71ED">
              <w:t>16</w:t>
            </w:r>
          </w:p>
        </w:tc>
        <w:tc>
          <w:tcPr>
            <w:tcW w:w="4110" w:type="dxa"/>
            <w:shd w:val="clear" w:color="auto" w:fill="auto"/>
          </w:tcPr>
          <w:p w14:paraId="5FBC0AC1" w14:textId="08D579C0" w:rsidR="00910873" w:rsidRPr="003F71ED" w:rsidRDefault="00910873" w:rsidP="003C7F4D">
            <w:pPr>
              <w:spacing w:before="80"/>
            </w:pPr>
            <w:proofErr w:type="spellStart"/>
            <w:r w:rsidRPr="003F71ED">
              <w:t>Polmil</w:t>
            </w:r>
            <w:proofErr w:type="spellEnd"/>
            <w:r w:rsidRPr="003F71ED">
              <w:t xml:space="preserve"> </w:t>
            </w:r>
            <w:r w:rsidR="003F71ED">
              <w:t>S</w:t>
            </w:r>
            <w:r w:rsidRPr="003F71ED">
              <w:t>p. z o. o.</w:t>
            </w:r>
          </w:p>
          <w:p w14:paraId="4BF58327" w14:textId="77777777" w:rsidR="00910873" w:rsidRPr="003F71ED" w:rsidRDefault="00910873" w:rsidP="003C7F4D">
            <w:r w:rsidRPr="003F71ED">
              <w:t xml:space="preserve">ul. Przemysłowa 8 B </w:t>
            </w:r>
          </w:p>
          <w:p w14:paraId="24B53E5F" w14:textId="77777777" w:rsidR="00910873" w:rsidRPr="003F71ED" w:rsidRDefault="00910873" w:rsidP="003C7F4D">
            <w:pPr>
              <w:spacing w:after="80"/>
              <w:jc w:val="both"/>
            </w:pPr>
            <w:r w:rsidRPr="003F71ED">
              <w:t>85-758 BYDGOSZCZ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82675C3" w14:textId="77777777" w:rsidR="00910873" w:rsidRPr="003F71ED" w:rsidRDefault="00910873" w:rsidP="003C7F4D">
            <w:pPr>
              <w:spacing w:before="80" w:after="80"/>
              <w:jc w:val="center"/>
            </w:pPr>
            <w:r w:rsidRPr="003F71ED">
              <w:t>2 533.68 zł</w:t>
            </w:r>
          </w:p>
        </w:tc>
      </w:tr>
      <w:tr w:rsidR="00910873" w:rsidRPr="003F71ED" w14:paraId="1EED2930" w14:textId="77777777" w:rsidTr="003C7F4D">
        <w:tc>
          <w:tcPr>
            <w:tcW w:w="993" w:type="dxa"/>
            <w:shd w:val="clear" w:color="auto" w:fill="auto"/>
            <w:vAlign w:val="center"/>
          </w:tcPr>
          <w:p w14:paraId="1F12BBD9" w14:textId="77777777" w:rsidR="00910873" w:rsidRPr="003F71ED" w:rsidRDefault="00910873" w:rsidP="003C7F4D">
            <w:pPr>
              <w:spacing w:before="80" w:after="80"/>
              <w:jc w:val="center"/>
            </w:pPr>
            <w:r w:rsidRPr="003F71ED">
              <w:t>21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CBD40EF" w14:textId="77777777" w:rsidR="00910873" w:rsidRPr="003F71ED" w:rsidRDefault="00910873" w:rsidP="003C7F4D">
            <w:pPr>
              <w:spacing w:before="80" w:after="80"/>
              <w:jc w:val="center"/>
            </w:pPr>
            <w:r w:rsidRPr="003F71ED">
              <w:t>2</w:t>
            </w:r>
          </w:p>
        </w:tc>
        <w:tc>
          <w:tcPr>
            <w:tcW w:w="4110" w:type="dxa"/>
            <w:shd w:val="clear" w:color="auto" w:fill="auto"/>
          </w:tcPr>
          <w:p w14:paraId="092BAF1C" w14:textId="77777777" w:rsidR="00AE025C" w:rsidRPr="008526EE" w:rsidRDefault="00AE025C" w:rsidP="00AE025C">
            <w:pPr>
              <w:spacing w:before="80"/>
            </w:pPr>
            <w:r>
              <w:t xml:space="preserve">Konsorcjum: </w:t>
            </w:r>
            <w:proofErr w:type="spellStart"/>
            <w:r>
              <w:t>Citonet</w:t>
            </w:r>
            <w:proofErr w:type="spellEnd"/>
            <w:r>
              <w:t xml:space="preserve">-Kraków Sp. z o.o. </w:t>
            </w:r>
            <w:r>
              <w:br/>
              <w:t xml:space="preserve">i </w:t>
            </w:r>
            <w:r w:rsidRPr="008526EE">
              <w:t>Toruńskie Zakłady Materiałów Opatrunkowych S.A.</w:t>
            </w:r>
          </w:p>
          <w:p w14:paraId="6BE97499" w14:textId="77777777" w:rsidR="00AE025C" w:rsidRPr="008526EE" w:rsidRDefault="00AE025C" w:rsidP="00AE025C">
            <w:r w:rsidRPr="008526EE">
              <w:t xml:space="preserve">ul. Gromadzka 52 </w:t>
            </w:r>
          </w:p>
          <w:p w14:paraId="7EA4DD90" w14:textId="762B10F5" w:rsidR="00910873" w:rsidRPr="003F71ED" w:rsidRDefault="00AE025C" w:rsidP="00AE025C">
            <w:pPr>
              <w:spacing w:after="80"/>
              <w:jc w:val="both"/>
            </w:pPr>
            <w:r w:rsidRPr="008526EE">
              <w:t>30-719 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5D4C744" w14:textId="77777777" w:rsidR="00910873" w:rsidRPr="003F71ED" w:rsidRDefault="00910873" w:rsidP="003C7F4D">
            <w:pPr>
              <w:spacing w:before="80" w:after="80"/>
              <w:jc w:val="center"/>
            </w:pPr>
            <w:r w:rsidRPr="003F71ED">
              <w:t>154 382.98 zł</w:t>
            </w:r>
          </w:p>
        </w:tc>
      </w:tr>
      <w:tr w:rsidR="00910873" w:rsidRPr="003F71ED" w14:paraId="150E3455" w14:textId="77777777" w:rsidTr="003C7F4D">
        <w:tc>
          <w:tcPr>
            <w:tcW w:w="993" w:type="dxa"/>
            <w:shd w:val="clear" w:color="auto" w:fill="auto"/>
            <w:vAlign w:val="center"/>
          </w:tcPr>
          <w:p w14:paraId="0B51D3BB" w14:textId="77777777" w:rsidR="00910873" w:rsidRPr="003F71ED" w:rsidRDefault="00910873" w:rsidP="003C7F4D">
            <w:pPr>
              <w:spacing w:before="80" w:after="80"/>
              <w:jc w:val="center"/>
            </w:pPr>
            <w:r w:rsidRPr="003F71ED">
              <w:t>21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D3476BD" w14:textId="77777777" w:rsidR="00910873" w:rsidRPr="003F71ED" w:rsidRDefault="00910873" w:rsidP="003C7F4D">
            <w:pPr>
              <w:spacing w:before="80" w:after="80"/>
              <w:jc w:val="center"/>
            </w:pPr>
            <w:r w:rsidRPr="003F71ED">
              <w:t>5</w:t>
            </w:r>
          </w:p>
        </w:tc>
        <w:tc>
          <w:tcPr>
            <w:tcW w:w="4110" w:type="dxa"/>
            <w:shd w:val="clear" w:color="auto" w:fill="auto"/>
          </w:tcPr>
          <w:p w14:paraId="5DF0FABF" w14:textId="77777777" w:rsidR="00AE025C" w:rsidRPr="008526EE" w:rsidRDefault="00AE025C" w:rsidP="00AE025C">
            <w:pPr>
              <w:spacing w:before="80"/>
            </w:pPr>
            <w:r>
              <w:t xml:space="preserve">Konsorcjum: </w:t>
            </w:r>
            <w:proofErr w:type="spellStart"/>
            <w:r>
              <w:t>Citonet</w:t>
            </w:r>
            <w:proofErr w:type="spellEnd"/>
            <w:r>
              <w:t xml:space="preserve">-Kraków Sp. z o.o. </w:t>
            </w:r>
            <w:r>
              <w:br/>
              <w:t xml:space="preserve">i </w:t>
            </w:r>
            <w:r w:rsidRPr="008526EE">
              <w:t>Toruńskie Zakłady Materiałów Opatrunkowych S.A.</w:t>
            </w:r>
          </w:p>
          <w:p w14:paraId="00D05605" w14:textId="77777777" w:rsidR="00AE025C" w:rsidRPr="008526EE" w:rsidRDefault="00AE025C" w:rsidP="00AE025C">
            <w:r w:rsidRPr="008526EE">
              <w:t xml:space="preserve">ul. Gromadzka 52 </w:t>
            </w:r>
          </w:p>
          <w:p w14:paraId="4CE58213" w14:textId="5380AF1E" w:rsidR="00910873" w:rsidRPr="003F71ED" w:rsidRDefault="00AE025C" w:rsidP="00AE025C">
            <w:pPr>
              <w:spacing w:after="80"/>
              <w:jc w:val="both"/>
            </w:pPr>
            <w:r w:rsidRPr="008526EE">
              <w:t>30-719 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BBBF762" w14:textId="77777777" w:rsidR="00910873" w:rsidRPr="003F71ED" w:rsidRDefault="00910873" w:rsidP="003C7F4D">
            <w:pPr>
              <w:spacing w:before="80" w:after="80"/>
              <w:jc w:val="center"/>
            </w:pPr>
            <w:r w:rsidRPr="003F71ED">
              <w:t>1 488.24 zł</w:t>
            </w:r>
          </w:p>
        </w:tc>
      </w:tr>
      <w:tr w:rsidR="00910873" w:rsidRPr="003F71ED" w14:paraId="42906F35" w14:textId="77777777" w:rsidTr="003C7F4D">
        <w:tc>
          <w:tcPr>
            <w:tcW w:w="993" w:type="dxa"/>
            <w:shd w:val="clear" w:color="auto" w:fill="auto"/>
            <w:vAlign w:val="center"/>
          </w:tcPr>
          <w:p w14:paraId="5CFA7087" w14:textId="77777777" w:rsidR="00910873" w:rsidRPr="003F71ED" w:rsidRDefault="00910873" w:rsidP="003C7F4D">
            <w:pPr>
              <w:spacing w:before="80" w:after="80"/>
              <w:jc w:val="center"/>
            </w:pPr>
            <w:r w:rsidRPr="003F71ED">
              <w:t>21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EBBC81B" w14:textId="77777777" w:rsidR="00910873" w:rsidRPr="003F71ED" w:rsidRDefault="00910873" w:rsidP="003C7F4D">
            <w:pPr>
              <w:spacing w:before="80" w:after="80"/>
              <w:jc w:val="center"/>
            </w:pPr>
            <w:r w:rsidRPr="003F71ED">
              <w:t>13</w:t>
            </w:r>
          </w:p>
        </w:tc>
        <w:tc>
          <w:tcPr>
            <w:tcW w:w="4110" w:type="dxa"/>
            <w:shd w:val="clear" w:color="auto" w:fill="auto"/>
          </w:tcPr>
          <w:p w14:paraId="482F3B8C" w14:textId="77777777" w:rsidR="00AE025C" w:rsidRPr="008526EE" w:rsidRDefault="00AE025C" w:rsidP="00AE025C">
            <w:pPr>
              <w:spacing w:before="80"/>
            </w:pPr>
            <w:r>
              <w:t xml:space="preserve">Konsorcjum: </w:t>
            </w:r>
            <w:proofErr w:type="spellStart"/>
            <w:r>
              <w:t>Citonet</w:t>
            </w:r>
            <w:proofErr w:type="spellEnd"/>
            <w:r>
              <w:t xml:space="preserve">-Kraków Sp. z o.o. </w:t>
            </w:r>
            <w:r>
              <w:br/>
              <w:t xml:space="preserve">i </w:t>
            </w:r>
            <w:r w:rsidRPr="008526EE">
              <w:t>Toruńskie Zakłady Materiałów Opatrunkowych S.A.</w:t>
            </w:r>
          </w:p>
          <w:p w14:paraId="570C438C" w14:textId="77777777" w:rsidR="00AE025C" w:rsidRPr="008526EE" w:rsidRDefault="00AE025C" w:rsidP="00AE025C">
            <w:r w:rsidRPr="008526EE">
              <w:t xml:space="preserve">ul. Gromadzka 52 </w:t>
            </w:r>
          </w:p>
          <w:p w14:paraId="3DC01CBC" w14:textId="0C883BF6" w:rsidR="00910873" w:rsidRPr="003F71ED" w:rsidRDefault="00AE025C" w:rsidP="00AE025C">
            <w:pPr>
              <w:spacing w:after="80"/>
              <w:jc w:val="both"/>
            </w:pPr>
            <w:r w:rsidRPr="008526EE">
              <w:t>30-719 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E1B2613" w14:textId="77777777" w:rsidR="00910873" w:rsidRPr="003F71ED" w:rsidRDefault="00910873" w:rsidP="003C7F4D">
            <w:pPr>
              <w:spacing w:before="80" w:after="80"/>
              <w:jc w:val="center"/>
            </w:pPr>
            <w:r w:rsidRPr="003F71ED">
              <w:t>63 376.99 zł</w:t>
            </w:r>
          </w:p>
        </w:tc>
      </w:tr>
      <w:tr w:rsidR="00910873" w:rsidRPr="003F71ED" w14:paraId="18314EFD" w14:textId="77777777" w:rsidTr="003C7F4D">
        <w:tc>
          <w:tcPr>
            <w:tcW w:w="993" w:type="dxa"/>
            <w:shd w:val="clear" w:color="auto" w:fill="auto"/>
            <w:vAlign w:val="center"/>
          </w:tcPr>
          <w:p w14:paraId="3A0728F5" w14:textId="77777777" w:rsidR="00910873" w:rsidRPr="003F71ED" w:rsidRDefault="00910873" w:rsidP="003C7F4D">
            <w:pPr>
              <w:spacing w:before="80" w:after="80"/>
              <w:jc w:val="center"/>
            </w:pPr>
            <w:r w:rsidRPr="003F71ED">
              <w:t>22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FBB1DA4" w14:textId="77777777" w:rsidR="00910873" w:rsidRPr="003F71ED" w:rsidRDefault="00910873" w:rsidP="003C7F4D">
            <w:pPr>
              <w:spacing w:before="80" w:after="80"/>
              <w:jc w:val="center"/>
            </w:pPr>
            <w:r w:rsidRPr="003F71ED">
              <w:t>2</w:t>
            </w:r>
          </w:p>
        </w:tc>
        <w:tc>
          <w:tcPr>
            <w:tcW w:w="4110" w:type="dxa"/>
            <w:shd w:val="clear" w:color="auto" w:fill="auto"/>
          </w:tcPr>
          <w:p w14:paraId="086CDFDE" w14:textId="77777777" w:rsidR="00910873" w:rsidRPr="003F71ED" w:rsidRDefault="00910873" w:rsidP="003C7F4D">
            <w:pPr>
              <w:spacing w:before="80"/>
            </w:pPr>
            <w:proofErr w:type="spellStart"/>
            <w:r w:rsidRPr="003F71ED">
              <w:t>Neomed</w:t>
            </w:r>
            <w:proofErr w:type="spellEnd"/>
            <w:r w:rsidRPr="003F71ED">
              <w:t xml:space="preserve"> Polska Sp. z o.o.</w:t>
            </w:r>
          </w:p>
          <w:p w14:paraId="53D4FF78" w14:textId="77777777" w:rsidR="00910873" w:rsidRPr="003F71ED" w:rsidRDefault="00910873" w:rsidP="003C7F4D">
            <w:r w:rsidRPr="003F71ED">
              <w:t xml:space="preserve">ul. Orężna 6A </w:t>
            </w:r>
          </w:p>
          <w:p w14:paraId="2D5984CC" w14:textId="77777777" w:rsidR="00910873" w:rsidRPr="003F71ED" w:rsidRDefault="00910873" w:rsidP="003C7F4D">
            <w:pPr>
              <w:spacing w:after="80"/>
              <w:jc w:val="both"/>
            </w:pPr>
            <w:r w:rsidRPr="003F71ED">
              <w:t>05-501 Piaseczno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E4856A8" w14:textId="77777777" w:rsidR="00910873" w:rsidRPr="003F71ED" w:rsidRDefault="00910873" w:rsidP="003C7F4D">
            <w:pPr>
              <w:spacing w:before="80" w:after="80"/>
              <w:jc w:val="center"/>
            </w:pPr>
            <w:r w:rsidRPr="003F71ED">
              <w:t>100 837.23 zł</w:t>
            </w:r>
          </w:p>
        </w:tc>
      </w:tr>
      <w:tr w:rsidR="00910873" w:rsidRPr="003F71ED" w14:paraId="45FFD551" w14:textId="77777777" w:rsidTr="003C7F4D">
        <w:tc>
          <w:tcPr>
            <w:tcW w:w="993" w:type="dxa"/>
            <w:shd w:val="clear" w:color="auto" w:fill="auto"/>
            <w:vAlign w:val="center"/>
          </w:tcPr>
          <w:p w14:paraId="36AFFF3A" w14:textId="77777777" w:rsidR="00910873" w:rsidRPr="003F71ED" w:rsidRDefault="00910873" w:rsidP="003C7F4D">
            <w:pPr>
              <w:spacing w:before="80" w:after="80"/>
              <w:jc w:val="center"/>
            </w:pPr>
            <w:r w:rsidRPr="003F71ED">
              <w:t>22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8DF1A35" w14:textId="77777777" w:rsidR="00910873" w:rsidRPr="003F71ED" w:rsidRDefault="00910873" w:rsidP="003C7F4D">
            <w:pPr>
              <w:spacing w:before="80" w:after="80"/>
              <w:jc w:val="center"/>
            </w:pPr>
            <w:r w:rsidRPr="003F71ED">
              <w:t>21</w:t>
            </w:r>
          </w:p>
        </w:tc>
        <w:tc>
          <w:tcPr>
            <w:tcW w:w="4110" w:type="dxa"/>
            <w:shd w:val="clear" w:color="auto" w:fill="auto"/>
          </w:tcPr>
          <w:p w14:paraId="41FD1754" w14:textId="77777777" w:rsidR="00910873" w:rsidRPr="003F71ED" w:rsidRDefault="00910873" w:rsidP="003C7F4D">
            <w:pPr>
              <w:spacing w:before="80"/>
            </w:pPr>
            <w:proofErr w:type="spellStart"/>
            <w:r w:rsidRPr="003F71ED">
              <w:t>Neomed</w:t>
            </w:r>
            <w:proofErr w:type="spellEnd"/>
            <w:r w:rsidRPr="003F71ED">
              <w:t xml:space="preserve"> Polska Sp. z o.o.</w:t>
            </w:r>
          </w:p>
          <w:p w14:paraId="2574D493" w14:textId="77777777" w:rsidR="00910873" w:rsidRPr="003F71ED" w:rsidRDefault="00910873" w:rsidP="003C7F4D">
            <w:r w:rsidRPr="003F71ED">
              <w:t xml:space="preserve">ul. Orężna 6A </w:t>
            </w:r>
          </w:p>
          <w:p w14:paraId="0E0BC3D4" w14:textId="77777777" w:rsidR="00910873" w:rsidRPr="003F71ED" w:rsidRDefault="00910873" w:rsidP="003C7F4D">
            <w:pPr>
              <w:spacing w:after="80"/>
              <w:jc w:val="both"/>
            </w:pPr>
            <w:r w:rsidRPr="003F71ED">
              <w:t>05-501 Piaseczno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46446DF" w14:textId="77777777" w:rsidR="00910873" w:rsidRPr="003F71ED" w:rsidRDefault="00910873" w:rsidP="003C7F4D">
            <w:pPr>
              <w:spacing w:before="80" w:after="80"/>
              <w:jc w:val="center"/>
            </w:pPr>
            <w:r w:rsidRPr="003F71ED">
              <w:t>4 600.80 zł</w:t>
            </w:r>
          </w:p>
        </w:tc>
      </w:tr>
      <w:tr w:rsidR="00910873" w:rsidRPr="003F71ED" w14:paraId="1525305D" w14:textId="77777777" w:rsidTr="003C7F4D">
        <w:tc>
          <w:tcPr>
            <w:tcW w:w="993" w:type="dxa"/>
            <w:shd w:val="clear" w:color="auto" w:fill="auto"/>
            <w:vAlign w:val="center"/>
          </w:tcPr>
          <w:p w14:paraId="02A76B75" w14:textId="77777777" w:rsidR="00910873" w:rsidRPr="003F71ED" w:rsidRDefault="00910873" w:rsidP="003C7F4D">
            <w:pPr>
              <w:spacing w:before="80" w:after="80"/>
              <w:jc w:val="center"/>
            </w:pPr>
            <w:r w:rsidRPr="003F71ED">
              <w:t>23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BD2119C" w14:textId="77777777" w:rsidR="00910873" w:rsidRPr="003F71ED" w:rsidRDefault="00910873" w:rsidP="003C7F4D">
            <w:pPr>
              <w:spacing w:before="80" w:after="80"/>
              <w:jc w:val="center"/>
            </w:pPr>
            <w:r w:rsidRPr="003F71ED">
              <w:t>21</w:t>
            </w:r>
          </w:p>
        </w:tc>
        <w:tc>
          <w:tcPr>
            <w:tcW w:w="4110" w:type="dxa"/>
            <w:shd w:val="clear" w:color="auto" w:fill="auto"/>
          </w:tcPr>
          <w:p w14:paraId="74FA9105" w14:textId="77777777" w:rsidR="00910873" w:rsidRPr="003F71ED" w:rsidRDefault="00910873" w:rsidP="003C7F4D">
            <w:pPr>
              <w:spacing w:before="80"/>
            </w:pPr>
            <w:proofErr w:type="spellStart"/>
            <w:r w:rsidRPr="003F71ED">
              <w:t>Salus</w:t>
            </w:r>
            <w:proofErr w:type="spellEnd"/>
            <w:r w:rsidRPr="003F71ED">
              <w:t xml:space="preserve"> International Sp. z o.o.</w:t>
            </w:r>
          </w:p>
          <w:p w14:paraId="4B9A6D9E" w14:textId="77777777" w:rsidR="00910873" w:rsidRPr="003F71ED" w:rsidRDefault="00910873" w:rsidP="003C7F4D">
            <w:r w:rsidRPr="003F71ED">
              <w:t xml:space="preserve">ul. Gen. Kazimierza Pułaskiego 9 </w:t>
            </w:r>
          </w:p>
          <w:p w14:paraId="7E6C2986" w14:textId="77777777" w:rsidR="00910873" w:rsidRPr="003F71ED" w:rsidRDefault="00910873" w:rsidP="003C7F4D">
            <w:pPr>
              <w:spacing w:after="80"/>
              <w:jc w:val="both"/>
            </w:pPr>
            <w:r w:rsidRPr="003F71ED">
              <w:t>40-273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68205CC" w14:textId="77777777" w:rsidR="00910873" w:rsidRPr="003F71ED" w:rsidRDefault="00910873" w:rsidP="003C7F4D">
            <w:pPr>
              <w:spacing w:before="80" w:after="80"/>
              <w:jc w:val="center"/>
            </w:pPr>
            <w:r w:rsidRPr="003F71ED">
              <w:t>5 456.16 zł</w:t>
            </w:r>
          </w:p>
        </w:tc>
      </w:tr>
      <w:tr w:rsidR="00910873" w:rsidRPr="003F71ED" w14:paraId="3603AF42" w14:textId="77777777" w:rsidTr="003C7F4D">
        <w:tc>
          <w:tcPr>
            <w:tcW w:w="993" w:type="dxa"/>
            <w:shd w:val="clear" w:color="auto" w:fill="auto"/>
            <w:vAlign w:val="center"/>
          </w:tcPr>
          <w:p w14:paraId="4EBD1DAD" w14:textId="77777777" w:rsidR="00910873" w:rsidRPr="003F71ED" w:rsidRDefault="00910873" w:rsidP="003C7F4D">
            <w:pPr>
              <w:spacing w:before="80" w:after="80"/>
              <w:jc w:val="center"/>
            </w:pPr>
            <w:r w:rsidRPr="003F71ED">
              <w:t>23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8285109" w14:textId="77777777" w:rsidR="00910873" w:rsidRPr="003F71ED" w:rsidRDefault="00910873" w:rsidP="003C7F4D">
            <w:pPr>
              <w:spacing w:before="80" w:after="80"/>
              <w:jc w:val="center"/>
            </w:pPr>
            <w:r w:rsidRPr="003F71ED">
              <w:t>22</w:t>
            </w:r>
          </w:p>
        </w:tc>
        <w:tc>
          <w:tcPr>
            <w:tcW w:w="4110" w:type="dxa"/>
            <w:shd w:val="clear" w:color="auto" w:fill="auto"/>
          </w:tcPr>
          <w:p w14:paraId="4DB9A248" w14:textId="77777777" w:rsidR="00910873" w:rsidRPr="003F71ED" w:rsidRDefault="00910873" w:rsidP="003C7F4D">
            <w:pPr>
              <w:spacing w:before="80"/>
            </w:pPr>
            <w:proofErr w:type="spellStart"/>
            <w:r w:rsidRPr="003F71ED">
              <w:t>Salus</w:t>
            </w:r>
            <w:proofErr w:type="spellEnd"/>
            <w:r w:rsidRPr="003F71ED">
              <w:t xml:space="preserve"> International Sp. z o.o.</w:t>
            </w:r>
          </w:p>
          <w:p w14:paraId="65938017" w14:textId="77777777" w:rsidR="00910873" w:rsidRPr="003F71ED" w:rsidRDefault="00910873" w:rsidP="003C7F4D">
            <w:r w:rsidRPr="003F71ED">
              <w:t xml:space="preserve">ul. Gen. Kazimierza Pułaskiego 9 </w:t>
            </w:r>
          </w:p>
          <w:p w14:paraId="66A5EDAF" w14:textId="77777777" w:rsidR="00910873" w:rsidRPr="003F71ED" w:rsidRDefault="00910873" w:rsidP="003C7F4D">
            <w:pPr>
              <w:spacing w:after="80"/>
              <w:jc w:val="both"/>
            </w:pPr>
            <w:r w:rsidRPr="003F71ED">
              <w:t>40-273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69C5208" w14:textId="77777777" w:rsidR="00910873" w:rsidRPr="003F71ED" w:rsidRDefault="00910873" w:rsidP="003C7F4D">
            <w:pPr>
              <w:spacing w:before="80" w:after="80"/>
              <w:jc w:val="center"/>
            </w:pPr>
            <w:r w:rsidRPr="003F71ED">
              <w:t>18 767.16 zł</w:t>
            </w:r>
          </w:p>
        </w:tc>
      </w:tr>
      <w:tr w:rsidR="00910873" w:rsidRPr="003F71ED" w14:paraId="68C0C199" w14:textId="77777777" w:rsidTr="003C7F4D">
        <w:tc>
          <w:tcPr>
            <w:tcW w:w="993" w:type="dxa"/>
            <w:shd w:val="clear" w:color="auto" w:fill="auto"/>
            <w:vAlign w:val="center"/>
          </w:tcPr>
          <w:p w14:paraId="46675337" w14:textId="77777777" w:rsidR="00910873" w:rsidRPr="003F71ED" w:rsidRDefault="00910873" w:rsidP="003C7F4D">
            <w:pPr>
              <w:spacing w:before="80" w:after="80"/>
              <w:jc w:val="center"/>
            </w:pPr>
            <w:r w:rsidRPr="003F71ED">
              <w:t>23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4F02F77" w14:textId="77777777" w:rsidR="00910873" w:rsidRPr="003F71ED" w:rsidRDefault="00910873" w:rsidP="003C7F4D">
            <w:pPr>
              <w:spacing w:before="80" w:after="80"/>
              <w:jc w:val="center"/>
            </w:pPr>
            <w:r w:rsidRPr="003F71ED">
              <w:t>36</w:t>
            </w:r>
          </w:p>
        </w:tc>
        <w:tc>
          <w:tcPr>
            <w:tcW w:w="4110" w:type="dxa"/>
            <w:shd w:val="clear" w:color="auto" w:fill="auto"/>
          </w:tcPr>
          <w:p w14:paraId="0D598A7A" w14:textId="77777777" w:rsidR="00910873" w:rsidRPr="003F71ED" w:rsidRDefault="00910873" w:rsidP="003C7F4D">
            <w:pPr>
              <w:spacing w:before="80"/>
            </w:pPr>
            <w:proofErr w:type="spellStart"/>
            <w:r w:rsidRPr="003F71ED">
              <w:t>Salus</w:t>
            </w:r>
            <w:proofErr w:type="spellEnd"/>
            <w:r w:rsidRPr="003F71ED">
              <w:t xml:space="preserve"> International Sp. z o.o.</w:t>
            </w:r>
          </w:p>
          <w:p w14:paraId="3F221E2C" w14:textId="77777777" w:rsidR="00910873" w:rsidRPr="003F71ED" w:rsidRDefault="00910873" w:rsidP="003C7F4D">
            <w:r w:rsidRPr="003F71ED">
              <w:t xml:space="preserve">ul. Gen. Kazimierza Pułaskiego 9 </w:t>
            </w:r>
          </w:p>
          <w:p w14:paraId="1AEC4C23" w14:textId="77777777" w:rsidR="00910873" w:rsidRPr="003F71ED" w:rsidRDefault="00910873" w:rsidP="003C7F4D">
            <w:pPr>
              <w:spacing w:after="80"/>
              <w:jc w:val="both"/>
            </w:pPr>
            <w:r w:rsidRPr="003F71ED">
              <w:t>40-273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6319F7F" w14:textId="77777777" w:rsidR="00910873" w:rsidRPr="003F71ED" w:rsidRDefault="00910873" w:rsidP="003C7F4D">
            <w:pPr>
              <w:spacing w:before="80" w:after="80"/>
              <w:jc w:val="center"/>
            </w:pPr>
            <w:r w:rsidRPr="003F71ED">
              <w:t>4 665.60 zł</w:t>
            </w:r>
          </w:p>
        </w:tc>
      </w:tr>
      <w:tr w:rsidR="00910873" w:rsidRPr="003F71ED" w14:paraId="44AC78A0" w14:textId="77777777" w:rsidTr="003C7F4D">
        <w:tc>
          <w:tcPr>
            <w:tcW w:w="993" w:type="dxa"/>
            <w:shd w:val="clear" w:color="auto" w:fill="auto"/>
            <w:vAlign w:val="center"/>
          </w:tcPr>
          <w:p w14:paraId="45CFEB2A" w14:textId="77777777" w:rsidR="00910873" w:rsidRPr="003F71ED" w:rsidRDefault="00910873" w:rsidP="003C7F4D">
            <w:pPr>
              <w:spacing w:before="80" w:after="80"/>
              <w:jc w:val="center"/>
            </w:pPr>
            <w:r w:rsidRPr="003F71ED">
              <w:t>24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47D8944" w14:textId="77777777" w:rsidR="00910873" w:rsidRPr="003F71ED" w:rsidRDefault="00910873" w:rsidP="003C7F4D">
            <w:pPr>
              <w:spacing w:before="80" w:after="80"/>
              <w:jc w:val="center"/>
            </w:pPr>
            <w:r w:rsidRPr="003F71ED">
              <w:t>21</w:t>
            </w:r>
          </w:p>
        </w:tc>
        <w:tc>
          <w:tcPr>
            <w:tcW w:w="4110" w:type="dxa"/>
            <w:shd w:val="clear" w:color="auto" w:fill="auto"/>
          </w:tcPr>
          <w:p w14:paraId="6F07DBD4" w14:textId="77777777" w:rsidR="00910873" w:rsidRPr="003F71ED" w:rsidRDefault="00910873" w:rsidP="003C7F4D">
            <w:pPr>
              <w:spacing w:before="80"/>
            </w:pPr>
            <w:r w:rsidRPr="003F71ED">
              <w:t>VARIMED Sp. z o.o.</w:t>
            </w:r>
          </w:p>
          <w:p w14:paraId="1B8943F6" w14:textId="77777777" w:rsidR="00910873" w:rsidRPr="003F71ED" w:rsidRDefault="00910873" w:rsidP="003C7F4D">
            <w:r w:rsidRPr="003F71ED">
              <w:t xml:space="preserve">ul. Tadeusza Kościuszki 115/4U </w:t>
            </w:r>
          </w:p>
          <w:p w14:paraId="7C00F63A" w14:textId="77777777" w:rsidR="00910873" w:rsidRPr="003F71ED" w:rsidRDefault="00910873" w:rsidP="003C7F4D">
            <w:pPr>
              <w:spacing w:after="80"/>
              <w:jc w:val="both"/>
            </w:pPr>
            <w:r w:rsidRPr="003F71ED">
              <w:t>50-442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BF3024F" w14:textId="77777777" w:rsidR="00910873" w:rsidRPr="003F71ED" w:rsidRDefault="00910873" w:rsidP="003C7F4D">
            <w:pPr>
              <w:spacing w:before="80" w:after="80"/>
              <w:jc w:val="center"/>
            </w:pPr>
            <w:r w:rsidRPr="003F71ED">
              <w:t>6 220.80 zł</w:t>
            </w:r>
          </w:p>
        </w:tc>
      </w:tr>
      <w:tr w:rsidR="00910873" w:rsidRPr="003F71ED" w14:paraId="2F7E3E03" w14:textId="77777777" w:rsidTr="003C7F4D">
        <w:tc>
          <w:tcPr>
            <w:tcW w:w="993" w:type="dxa"/>
            <w:shd w:val="clear" w:color="auto" w:fill="auto"/>
            <w:vAlign w:val="center"/>
          </w:tcPr>
          <w:p w14:paraId="279C697E" w14:textId="77777777" w:rsidR="00910873" w:rsidRPr="003F71ED" w:rsidRDefault="00910873" w:rsidP="003C7F4D">
            <w:pPr>
              <w:spacing w:before="80" w:after="80"/>
              <w:jc w:val="center"/>
            </w:pPr>
            <w:r w:rsidRPr="003F71ED">
              <w:t>25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687D8AC" w14:textId="77777777" w:rsidR="00910873" w:rsidRPr="003F71ED" w:rsidRDefault="00910873" w:rsidP="003C7F4D">
            <w:pPr>
              <w:spacing w:before="80" w:after="80"/>
              <w:jc w:val="center"/>
            </w:pPr>
            <w:r w:rsidRPr="003F71ED">
              <w:t>10</w:t>
            </w:r>
          </w:p>
        </w:tc>
        <w:tc>
          <w:tcPr>
            <w:tcW w:w="4110" w:type="dxa"/>
            <w:shd w:val="clear" w:color="auto" w:fill="auto"/>
          </w:tcPr>
          <w:p w14:paraId="1490066B" w14:textId="77777777" w:rsidR="00910873" w:rsidRPr="003F71ED" w:rsidRDefault="00910873" w:rsidP="003C7F4D">
            <w:pPr>
              <w:spacing w:before="80"/>
            </w:pPr>
            <w:r w:rsidRPr="003F71ED">
              <w:t xml:space="preserve">J. </w:t>
            </w:r>
            <w:proofErr w:type="spellStart"/>
            <w:r w:rsidRPr="003F71ED">
              <w:t>Chodacki</w:t>
            </w:r>
            <w:proofErr w:type="spellEnd"/>
            <w:r w:rsidRPr="003F71ED">
              <w:t>, A. Misztal „</w:t>
            </w:r>
            <w:proofErr w:type="spellStart"/>
            <w:r w:rsidRPr="003F71ED">
              <w:t>Medica</w:t>
            </w:r>
            <w:proofErr w:type="spellEnd"/>
            <w:r w:rsidRPr="003F71ED">
              <w:t>” Spółka Jawna</w:t>
            </w:r>
          </w:p>
          <w:p w14:paraId="7452F8BB" w14:textId="77777777" w:rsidR="00910873" w:rsidRPr="003F71ED" w:rsidRDefault="00910873" w:rsidP="003C7F4D">
            <w:r w:rsidRPr="003F71ED">
              <w:t xml:space="preserve">ul. Przemysłowa 4A </w:t>
            </w:r>
          </w:p>
          <w:p w14:paraId="2E1D112D" w14:textId="77777777" w:rsidR="00910873" w:rsidRPr="003F71ED" w:rsidRDefault="00910873" w:rsidP="003C7F4D">
            <w:pPr>
              <w:spacing w:after="80"/>
              <w:jc w:val="both"/>
            </w:pPr>
            <w:r w:rsidRPr="003F71ED">
              <w:t>59-300 LUBIN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C28ACE9" w14:textId="77777777" w:rsidR="00910873" w:rsidRPr="003F71ED" w:rsidRDefault="00910873" w:rsidP="003C7F4D">
            <w:pPr>
              <w:spacing w:before="80" w:after="80"/>
              <w:jc w:val="center"/>
            </w:pPr>
            <w:r w:rsidRPr="003F71ED">
              <w:t>3 242.16 zł</w:t>
            </w:r>
          </w:p>
        </w:tc>
      </w:tr>
      <w:tr w:rsidR="00910873" w:rsidRPr="003F71ED" w14:paraId="7EB944E5" w14:textId="77777777" w:rsidTr="003C7F4D">
        <w:tc>
          <w:tcPr>
            <w:tcW w:w="993" w:type="dxa"/>
            <w:shd w:val="clear" w:color="auto" w:fill="auto"/>
            <w:vAlign w:val="center"/>
          </w:tcPr>
          <w:p w14:paraId="191DCAFD" w14:textId="77777777" w:rsidR="00910873" w:rsidRPr="003F71ED" w:rsidRDefault="00910873" w:rsidP="003C7F4D">
            <w:pPr>
              <w:spacing w:before="80" w:after="80"/>
              <w:jc w:val="center"/>
            </w:pPr>
            <w:r w:rsidRPr="003F71ED">
              <w:t>26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70113D8" w14:textId="77777777" w:rsidR="00910873" w:rsidRPr="003F71ED" w:rsidRDefault="00910873" w:rsidP="003C7F4D">
            <w:pPr>
              <w:spacing w:before="80" w:after="80"/>
              <w:jc w:val="center"/>
            </w:pPr>
            <w:r w:rsidRPr="003F71ED">
              <w:t>3</w:t>
            </w:r>
          </w:p>
        </w:tc>
        <w:tc>
          <w:tcPr>
            <w:tcW w:w="4110" w:type="dxa"/>
            <w:shd w:val="clear" w:color="auto" w:fill="auto"/>
          </w:tcPr>
          <w:p w14:paraId="6F630754" w14:textId="2BAEEA4C" w:rsidR="00910873" w:rsidRPr="003F71ED" w:rsidRDefault="00910873" w:rsidP="003C7F4D">
            <w:pPr>
              <w:spacing w:before="80"/>
            </w:pPr>
            <w:r w:rsidRPr="003F71ED">
              <w:t xml:space="preserve">HEN MEDICAL </w:t>
            </w:r>
            <w:r w:rsidR="003F71ED">
              <w:t>Sp. z o.o.</w:t>
            </w:r>
          </w:p>
          <w:p w14:paraId="451D14C1" w14:textId="77777777" w:rsidR="00910873" w:rsidRPr="003F71ED" w:rsidRDefault="00910873" w:rsidP="003C7F4D">
            <w:r w:rsidRPr="003F71ED">
              <w:t xml:space="preserve">ul. Tuwima 6/14 </w:t>
            </w:r>
          </w:p>
          <w:p w14:paraId="07B2180B" w14:textId="77777777" w:rsidR="00910873" w:rsidRPr="003F71ED" w:rsidRDefault="00910873" w:rsidP="003C7F4D">
            <w:pPr>
              <w:spacing w:after="80"/>
              <w:jc w:val="both"/>
            </w:pPr>
            <w:r w:rsidRPr="003F71ED">
              <w:t>41-800 ZABRZE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6510F00" w14:textId="77777777" w:rsidR="00910873" w:rsidRPr="003F71ED" w:rsidRDefault="00910873" w:rsidP="003C7F4D">
            <w:pPr>
              <w:spacing w:before="80" w:after="80"/>
              <w:jc w:val="center"/>
            </w:pPr>
            <w:r w:rsidRPr="003F71ED">
              <w:t>1 501.20 zł</w:t>
            </w:r>
          </w:p>
        </w:tc>
      </w:tr>
      <w:tr w:rsidR="00910873" w:rsidRPr="003F71ED" w14:paraId="5314B869" w14:textId="77777777" w:rsidTr="003C7F4D">
        <w:tc>
          <w:tcPr>
            <w:tcW w:w="993" w:type="dxa"/>
            <w:shd w:val="clear" w:color="auto" w:fill="auto"/>
            <w:vAlign w:val="center"/>
          </w:tcPr>
          <w:p w14:paraId="2494F37D" w14:textId="77777777" w:rsidR="00910873" w:rsidRPr="003F71ED" w:rsidRDefault="00910873" w:rsidP="003C7F4D">
            <w:pPr>
              <w:spacing w:before="80" w:after="80"/>
              <w:jc w:val="center"/>
            </w:pPr>
            <w:r w:rsidRPr="003F71ED">
              <w:t>27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14DC447" w14:textId="77777777" w:rsidR="00910873" w:rsidRPr="003F71ED" w:rsidRDefault="00910873" w:rsidP="003C7F4D">
            <w:pPr>
              <w:spacing w:before="80" w:after="80"/>
              <w:jc w:val="center"/>
            </w:pPr>
            <w:r w:rsidRPr="003F71ED">
              <w:t>3</w:t>
            </w:r>
          </w:p>
        </w:tc>
        <w:tc>
          <w:tcPr>
            <w:tcW w:w="4110" w:type="dxa"/>
            <w:shd w:val="clear" w:color="auto" w:fill="auto"/>
          </w:tcPr>
          <w:p w14:paraId="1F6F7E4F" w14:textId="77777777" w:rsidR="00910873" w:rsidRPr="003F71ED" w:rsidRDefault="00910873" w:rsidP="003C7F4D">
            <w:pPr>
              <w:spacing w:before="80"/>
            </w:pPr>
            <w:proofErr w:type="spellStart"/>
            <w:r w:rsidRPr="003F71ED">
              <w:t>Bialmed</w:t>
            </w:r>
            <w:proofErr w:type="spellEnd"/>
            <w:r w:rsidRPr="003F71ED">
              <w:t xml:space="preserve"> Sp. z o.o.</w:t>
            </w:r>
          </w:p>
          <w:p w14:paraId="134D5E1E" w14:textId="77777777" w:rsidR="00910873" w:rsidRPr="003F71ED" w:rsidRDefault="00910873" w:rsidP="003C7F4D">
            <w:r w:rsidRPr="003F71ED">
              <w:t xml:space="preserve">ul. Kazimierzowska 46/48/35 </w:t>
            </w:r>
          </w:p>
          <w:p w14:paraId="1A205378" w14:textId="77777777" w:rsidR="00910873" w:rsidRPr="003F71ED" w:rsidRDefault="00910873" w:rsidP="003C7F4D">
            <w:pPr>
              <w:spacing w:after="80"/>
              <w:jc w:val="both"/>
            </w:pPr>
            <w:r w:rsidRPr="003F71ED">
              <w:lastRenderedPageBreak/>
              <w:t>02-546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52EE504" w14:textId="77777777" w:rsidR="00910873" w:rsidRPr="003F71ED" w:rsidRDefault="00910873" w:rsidP="003C7F4D">
            <w:pPr>
              <w:spacing w:before="80" w:after="80"/>
              <w:jc w:val="center"/>
            </w:pPr>
            <w:r w:rsidRPr="003F71ED">
              <w:lastRenderedPageBreak/>
              <w:t>1 117.80 zł</w:t>
            </w:r>
          </w:p>
        </w:tc>
      </w:tr>
      <w:tr w:rsidR="00910873" w:rsidRPr="003F71ED" w14:paraId="25C7562D" w14:textId="77777777" w:rsidTr="003C7F4D">
        <w:tc>
          <w:tcPr>
            <w:tcW w:w="993" w:type="dxa"/>
            <w:shd w:val="clear" w:color="auto" w:fill="auto"/>
            <w:vAlign w:val="center"/>
          </w:tcPr>
          <w:p w14:paraId="5CF37028" w14:textId="77777777" w:rsidR="00910873" w:rsidRPr="003F71ED" w:rsidRDefault="00910873" w:rsidP="003C7F4D">
            <w:pPr>
              <w:spacing w:before="80" w:after="80"/>
              <w:jc w:val="center"/>
            </w:pPr>
            <w:r w:rsidRPr="003F71ED">
              <w:t>27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2228A79" w14:textId="77777777" w:rsidR="00910873" w:rsidRPr="003F71ED" w:rsidRDefault="00910873" w:rsidP="003C7F4D">
            <w:pPr>
              <w:spacing w:before="80" w:after="80"/>
              <w:jc w:val="center"/>
            </w:pPr>
            <w:r w:rsidRPr="003F71ED">
              <w:t>10</w:t>
            </w:r>
          </w:p>
        </w:tc>
        <w:tc>
          <w:tcPr>
            <w:tcW w:w="4110" w:type="dxa"/>
            <w:shd w:val="clear" w:color="auto" w:fill="auto"/>
          </w:tcPr>
          <w:p w14:paraId="0226F291" w14:textId="77777777" w:rsidR="00910873" w:rsidRPr="003F71ED" w:rsidRDefault="00910873" w:rsidP="003C7F4D">
            <w:pPr>
              <w:spacing w:before="80"/>
            </w:pPr>
            <w:proofErr w:type="spellStart"/>
            <w:r w:rsidRPr="003F71ED">
              <w:t>Bialmed</w:t>
            </w:r>
            <w:proofErr w:type="spellEnd"/>
            <w:r w:rsidRPr="003F71ED">
              <w:t xml:space="preserve"> Sp. z o.o.</w:t>
            </w:r>
          </w:p>
          <w:p w14:paraId="2B345768" w14:textId="77777777" w:rsidR="00910873" w:rsidRPr="003F71ED" w:rsidRDefault="00910873" w:rsidP="003C7F4D">
            <w:r w:rsidRPr="003F71ED">
              <w:t xml:space="preserve">ul. Kazimierzowska 46/48/35 </w:t>
            </w:r>
          </w:p>
          <w:p w14:paraId="1209FA22" w14:textId="77777777" w:rsidR="00910873" w:rsidRPr="003F71ED" w:rsidRDefault="00910873" w:rsidP="003C7F4D">
            <w:pPr>
              <w:spacing w:after="80"/>
              <w:jc w:val="both"/>
            </w:pPr>
            <w:r w:rsidRPr="003F71ED">
              <w:t>02-546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3CDB5E2" w14:textId="77777777" w:rsidR="00910873" w:rsidRPr="003F71ED" w:rsidRDefault="00910873" w:rsidP="003C7F4D">
            <w:pPr>
              <w:spacing w:before="80" w:after="80"/>
              <w:jc w:val="center"/>
            </w:pPr>
            <w:r w:rsidRPr="003F71ED">
              <w:t>3 160.08 zł</w:t>
            </w:r>
          </w:p>
        </w:tc>
      </w:tr>
      <w:tr w:rsidR="00910873" w:rsidRPr="003F71ED" w14:paraId="0D56E361" w14:textId="77777777" w:rsidTr="003C7F4D">
        <w:tc>
          <w:tcPr>
            <w:tcW w:w="993" w:type="dxa"/>
            <w:shd w:val="clear" w:color="auto" w:fill="auto"/>
            <w:vAlign w:val="center"/>
          </w:tcPr>
          <w:p w14:paraId="6B41C33A" w14:textId="77777777" w:rsidR="00910873" w:rsidRPr="003F71ED" w:rsidRDefault="00910873" w:rsidP="003C7F4D">
            <w:pPr>
              <w:spacing w:before="80" w:after="80"/>
              <w:jc w:val="center"/>
            </w:pPr>
            <w:r w:rsidRPr="003F71ED">
              <w:t>27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4EB81D4" w14:textId="77777777" w:rsidR="00910873" w:rsidRPr="003F71ED" w:rsidRDefault="00910873" w:rsidP="003C7F4D">
            <w:pPr>
              <w:spacing w:before="80" w:after="80"/>
              <w:jc w:val="center"/>
            </w:pPr>
            <w:r w:rsidRPr="003F71ED">
              <w:t>20</w:t>
            </w:r>
          </w:p>
        </w:tc>
        <w:tc>
          <w:tcPr>
            <w:tcW w:w="4110" w:type="dxa"/>
            <w:shd w:val="clear" w:color="auto" w:fill="auto"/>
          </w:tcPr>
          <w:p w14:paraId="69E0824C" w14:textId="77777777" w:rsidR="00910873" w:rsidRPr="003F71ED" w:rsidRDefault="00910873" w:rsidP="003C7F4D">
            <w:pPr>
              <w:spacing w:before="80"/>
            </w:pPr>
            <w:proofErr w:type="spellStart"/>
            <w:r w:rsidRPr="003F71ED">
              <w:t>Bialmed</w:t>
            </w:r>
            <w:proofErr w:type="spellEnd"/>
            <w:r w:rsidRPr="003F71ED">
              <w:t xml:space="preserve"> Sp. z o.o.</w:t>
            </w:r>
          </w:p>
          <w:p w14:paraId="64F3871B" w14:textId="77777777" w:rsidR="00910873" w:rsidRPr="003F71ED" w:rsidRDefault="00910873" w:rsidP="003C7F4D">
            <w:r w:rsidRPr="003F71ED">
              <w:t xml:space="preserve">ul. Kazimierzowska 46/48/35 </w:t>
            </w:r>
          </w:p>
          <w:p w14:paraId="6D930D6B" w14:textId="77777777" w:rsidR="00910873" w:rsidRPr="003F71ED" w:rsidRDefault="00910873" w:rsidP="003C7F4D">
            <w:pPr>
              <w:spacing w:after="80"/>
              <w:jc w:val="both"/>
            </w:pPr>
            <w:r w:rsidRPr="003F71ED">
              <w:t>02-546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D76B051" w14:textId="77777777" w:rsidR="00910873" w:rsidRPr="003F71ED" w:rsidRDefault="00910873" w:rsidP="003C7F4D">
            <w:pPr>
              <w:spacing w:before="80" w:after="80"/>
              <w:jc w:val="center"/>
            </w:pPr>
            <w:r w:rsidRPr="003F71ED">
              <w:t>5 977.80 zł</w:t>
            </w:r>
          </w:p>
        </w:tc>
      </w:tr>
      <w:tr w:rsidR="00910873" w:rsidRPr="003F71ED" w14:paraId="17347623" w14:textId="77777777" w:rsidTr="003C7F4D">
        <w:tc>
          <w:tcPr>
            <w:tcW w:w="993" w:type="dxa"/>
            <w:shd w:val="clear" w:color="auto" w:fill="auto"/>
            <w:vAlign w:val="center"/>
          </w:tcPr>
          <w:p w14:paraId="595DAC72" w14:textId="77777777" w:rsidR="00910873" w:rsidRPr="003F71ED" w:rsidRDefault="00910873" w:rsidP="003C7F4D">
            <w:pPr>
              <w:spacing w:before="80" w:after="80"/>
              <w:jc w:val="center"/>
            </w:pPr>
            <w:r w:rsidRPr="003F71ED">
              <w:t>27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9AD71B2" w14:textId="77777777" w:rsidR="00910873" w:rsidRPr="003F71ED" w:rsidRDefault="00910873" w:rsidP="003C7F4D">
            <w:pPr>
              <w:spacing w:before="80" w:after="80"/>
              <w:jc w:val="center"/>
            </w:pPr>
            <w:r w:rsidRPr="003F71ED">
              <w:t>21</w:t>
            </w:r>
          </w:p>
        </w:tc>
        <w:tc>
          <w:tcPr>
            <w:tcW w:w="4110" w:type="dxa"/>
            <w:shd w:val="clear" w:color="auto" w:fill="auto"/>
          </w:tcPr>
          <w:p w14:paraId="0DEFA32B" w14:textId="77777777" w:rsidR="00910873" w:rsidRPr="003F71ED" w:rsidRDefault="00910873" w:rsidP="003C7F4D">
            <w:pPr>
              <w:spacing w:before="80"/>
            </w:pPr>
            <w:proofErr w:type="spellStart"/>
            <w:r w:rsidRPr="003F71ED">
              <w:t>Bialmed</w:t>
            </w:r>
            <w:proofErr w:type="spellEnd"/>
            <w:r w:rsidRPr="003F71ED">
              <w:t xml:space="preserve"> Sp. z o.o.</w:t>
            </w:r>
          </w:p>
          <w:p w14:paraId="3D535282" w14:textId="77777777" w:rsidR="00910873" w:rsidRPr="003F71ED" w:rsidRDefault="00910873" w:rsidP="003C7F4D">
            <w:r w:rsidRPr="003F71ED">
              <w:t xml:space="preserve">ul. Kazimierzowska 46/48/35 </w:t>
            </w:r>
          </w:p>
          <w:p w14:paraId="40910D4F" w14:textId="77777777" w:rsidR="00910873" w:rsidRPr="003F71ED" w:rsidRDefault="00910873" w:rsidP="003C7F4D">
            <w:pPr>
              <w:spacing w:after="80"/>
              <w:jc w:val="both"/>
            </w:pPr>
            <w:r w:rsidRPr="003F71ED">
              <w:t>02-546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7B85F80" w14:textId="77777777" w:rsidR="00910873" w:rsidRPr="003F71ED" w:rsidRDefault="00910873" w:rsidP="003C7F4D">
            <w:pPr>
              <w:spacing w:before="80" w:after="80"/>
              <w:jc w:val="center"/>
            </w:pPr>
            <w:r w:rsidRPr="003F71ED">
              <w:t>4 665.60 zł</w:t>
            </w:r>
          </w:p>
        </w:tc>
      </w:tr>
      <w:tr w:rsidR="00910873" w:rsidRPr="003F71ED" w14:paraId="186B4B4F" w14:textId="77777777" w:rsidTr="003C7F4D">
        <w:tc>
          <w:tcPr>
            <w:tcW w:w="993" w:type="dxa"/>
            <w:shd w:val="clear" w:color="auto" w:fill="auto"/>
            <w:vAlign w:val="center"/>
          </w:tcPr>
          <w:p w14:paraId="52A4DEE0" w14:textId="77777777" w:rsidR="00910873" w:rsidRPr="003F71ED" w:rsidRDefault="00910873" w:rsidP="003C7F4D">
            <w:pPr>
              <w:spacing w:before="80" w:after="80"/>
              <w:jc w:val="center"/>
            </w:pPr>
            <w:r w:rsidRPr="003F71ED">
              <w:t>27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A072021" w14:textId="77777777" w:rsidR="00910873" w:rsidRPr="003F71ED" w:rsidRDefault="00910873" w:rsidP="003C7F4D">
            <w:pPr>
              <w:spacing w:before="80" w:after="80"/>
              <w:jc w:val="center"/>
            </w:pPr>
            <w:r w:rsidRPr="003F71ED">
              <w:t>22</w:t>
            </w:r>
          </w:p>
        </w:tc>
        <w:tc>
          <w:tcPr>
            <w:tcW w:w="4110" w:type="dxa"/>
            <w:shd w:val="clear" w:color="auto" w:fill="auto"/>
          </w:tcPr>
          <w:p w14:paraId="1E6842EB" w14:textId="77777777" w:rsidR="00910873" w:rsidRPr="003F71ED" w:rsidRDefault="00910873" w:rsidP="003C7F4D">
            <w:pPr>
              <w:spacing w:before="80"/>
            </w:pPr>
            <w:proofErr w:type="spellStart"/>
            <w:r w:rsidRPr="003F71ED">
              <w:t>Bialmed</w:t>
            </w:r>
            <w:proofErr w:type="spellEnd"/>
            <w:r w:rsidRPr="003F71ED">
              <w:t xml:space="preserve"> Sp. z o.o.</w:t>
            </w:r>
          </w:p>
          <w:p w14:paraId="20DBFC4D" w14:textId="77777777" w:rsidR="00910873" w:rsidRPr="003F71ED" w:rsidRDefault="00910873" w:rsidP="003C7F4D">
            <w:r w:rsidRPr="003F71ED">
              <w:t xml:space="preserve">ul. Kazimierzowska 46/48/35 </w:t>
            </w:r>
          </w:p>
          <w:p w14:paraId="326AE207" w14:textId="77777777" w:rsidR="00910873" w:rsidRPr="003F71ED" w:rsidRDefault="00910873" w:rsidP="003C7F4D">
            <w:pPr>
              <w:spacing w:after="80"/>
              <w:jc w:val="both"/>
            </w:pPr>
            <w:r w:rsidRPr="003F71ED">
              <w:t>02-546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96DE808" w14:textId="77777777" w:rsidR="00910873" w:rsidRPr="003F71ED" w:rsidRDefault="00910873" w:rsidP="003C7F4D">
            <w:pPr>
              <w:spacing w:before="80" w:after="80"/>
              <w:jc w:val="center"/>
            </w:pPr>
            <w:r w:rsidRPr="003F71ED">
              <w:t>18 921.60 zł</w:t>
            </w:r>
          </w:p>
        </w:tc>
      </w:tr>
      <w:tr w:rsidR="00910873" w:rsidRPr="003F71ED" w14:paraId="0546962C" w14:textId="77777777" w:rsidTr="003C7F4D">
        <w:tc>
          <w:tcPr>
            <w:tcW w:w="993" w:type="dxa"/>
            <w:shd w:val="clear" w:color="auto" w:fill="auto"/>
            <w:vAlign w:val="center"/>
          </w:tcPr>
          <w:p w14:paraId="6734C55A" w14:textId="77777777" w:rsidR="00910873" w:rsidRPr="003F71ED" w:rsidRDefault="00910873" w:rsidP="003C7F4D">
            <w:pPr>
              <w:spacing w:before="80" w:after="80"/>
              <w:jc w:val="center"/>
            </w:pPr>
            <w:r w:rsidRPr="003F71ED">
              <w:t>27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E83FB9D" w14:textId="77777777" w:rsidR="00910873" w:rsidRPr="003F71ED" w:rsidRDefault="00910873" w:rsidP="003C7F4D">
            <w:pPr>
              <w:spacing w:before="80" w:after="80"/>
              <w:jc w:val="center"/>
            </w:pPr>
            <w:r w:rsidRPr="003F71ED">
              <w:t>36</w:t>
            </w:r>
          </w:p>
        </w:tc>
        <w:tc>
          <w:tcPr>
            <w:tcW w:w="4110" w:type="dxa"/>
            <w:shd w:val="clear" w:color="auto" w:fill="auto"/>
          </w:tcPr>
          <w:p w14:paraId="5858A1C8" w14:textId="77777777" w:rsidR="00910873" w:rsidRPr="003F71ED" w:rsidRDefault="00910873" w:rsidP="003C7F4D">
            <w:pPr>
              <w:spacing w:before="80"/>
            </w:pPr>
            <w:proofErr w:type="spellStart"/>
            <w:r w:rsidRPr="003F71ED">
              <w:t>Bialmed</w:t>
            </w:r>
            <w:proofErr w:type="spellEnd"/>
            <w:r w:rsidRPr="003F71ED">
              <w:t xml:space="preserve"> Sp. z o.o.</w:t>
            </w:r>
          </w:p>
          <w:p w14:paraId="5B435749" w14:textId="77777777" w:rsidR="00910873" w:rsidRPr="003F71ED" w:rsidRDefault="00910873" w:rsidP="003C7F4D">
            <w:r w:rsidRPr="003F71ED">
              <w:t xml:space="preserve">ul. Kazimierzowska 46/48/35 </w:t>
            </w:r>
          </w:p>
          <w:p w14:paraId="41787F5C" w14:textId="77777777" w:rsidR="00910873" w:rsidRPr="003F71ED" w:rsidRDefault="00910873" w:rsidP="003C7F4D">
            <w:pPr>
              <w:spacing w:after="80"/>
              <w:jc w:val="both"/>
            </w:pPr>
            <w:r w:rsidRPr="003F71ED">
              <w:t>02-546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6BABF38" w14:textId="77777777" w:rsidR="00910873" w:rsidRPr="003F71ED" w:rsidRDefault="00910873" w:rsidP="003C7F4D">
            <w:pPr>
              <w:spacing w:before="80" w:after="80"/>
              <w:jc w:val="center"/>
            </w:pPr>
            <w:r w:rsidRPr="003F71ED">
              <w:t>4 700.80 zł</w:t>
            </w:r>
          </w:p>
        </w:tc>
      </w:tr>
      <w:tr w:rsidR="00910873" w:rsidRPr="003F71ED" w14:paraId="29869A82" w14:textId="77777777" w:rsidTr="003C7F4D">
        <w:tc>
          <w:tcPr>
            <w:tcW w:w="993" w:type="dxa"/>
            <w:shd w:val="clear" w:color="auto" w:fill="auto"/>
            <w:vAlign w:val="center"/>
          </w:tcPr>
          <w:p w14:paraId="7FFBCCC1" w14:textId="77777777" w:rsidR="00910873" w:rsidRPr="003F71ED" w:rsidRDefault="00910873" w:rsidP="003C7F4D">
            <w:pPr>
              <w:spacing w:before="80" w:after="80"/>
              <w:jc w:val="center"/>
            </w:pPr>
            <w:r w:rsidRPr="003F71ED">
              <w:t>28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9EAFFD8" w14:textId="77777777" w:rsidR="00910873" w:rsidRPr="003F71ED" w:rsidRDefault="00910873" w:rsidP="003C7F4D">
            <w:pPr>
              <w:spacing w:before="80" w:after="80"/>
              <w:jc w:val="center"/>
            </w:pPr>
            <w:r w:rsidRPr="003F71ED">
              <w:t>4</w:t>
            </w:r>
          </w:p>
        </w:tc>
        <w:tc>
          <w:tcPr>
            <w:tcW w:w="4110" w:type="dxa"/>
            <w:shd w:val="clear" w:color="auto" w:fill="auto"/>
          </w:tcPr>
          <w:p w14:paraId="47660BDC" w14:textId="77777777" w:rsidR="00910873" w:rsidRPr="003F71ED" w:rsidRDefault="00910873" w:rsidP="003C7F4D">
            <w:pPr>
              <w:spacing w:before="80"/>
            </w:pPr>
            <w:r w:rsidRPr="003F71ED">
              <w:t>CENTRALA FARMACEUTYCZNA CEFARM SA</w:t>
            </w:r>
          </w:p>
          <w:p w14:paraId="30E1E3A5" w14:textId="63BDEEB2" w:rsidR="00910873" w:rsidRPr="003F71ED" w:rsidRDefault="003F71ED" w:rsidP="003C7F4D">
            <w:r>
              <w:t xml:space="preserve">ul. </w:t>
            </w:r>
            <w:r w:rsidR="00910873" w:rsidRPr="003F71ED">
              <w:t>J</w:t>
            </w:r>
            <w:r>
              <w:t>ana</w:t>
            </w:r>
            <w:r w:rsidR="00910873" w:rsidRPr="003F71ED">
              <w:t xml:space="preserve"> K</w:t>
            </w:r>
            <w:r>
              <w:t>azimierza</w:t>
            </w:r>
            <w:r w:rsidR="00910873" w:rsidRPr="003F71ED">
              <w:t xml:space="preserve"> 16 </w:t>
            </w:r>
          </w:p>
          <w:p w14:paraId="64E6F9EB" w14:textId="77777777" w:rsidR="00910873" w:rsidRPr="003F71ED" w:rsidRDefault="00910873" w:rsidP="003C7F4D">
            <w:pPr>
              <w:spacing w:after="80"/>
              <w:jc w:val="both"/>
            </w:pPr>
            <w:r w:rsidRPr="003F71ED">
              <w:t>01-248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C0EA96E" w14:textId="77777777" w:rsidR="00910873" w:rsidRPr="003F71ED" w:rsidRDefault="00910873" w:rsidP="003C7F4D">
            <w:pPr>
              <w:spacing w:before="80" w:after="80"/>
              <w:jc w:val="center"/>
            </w:pPr>
            <w:r w:rsidRPr="003F71ED">
              <w:t>118 493.93 zł</w:t>
            </w:r>
          </w:p>
        </w:tc>
      </w:tr>
      <w:bookmarkEnd w:id="0"/>
    </w:tbl>
    <w:p w14:paraId="1FED49F5" w14:textId="087B19A7" w:rsidR="00C236D3" w:rsidRPr="003F71ED" w:rsidRDefault="00C236D3" w:rsidP="003F71ED">
      <w:pPr>
        <w:pStyle w:val="Tekstpodstawowy"/>
        <w:spacing w:before="480" w:after="480"/>
        <w:ind w:left="3119" w:firstLine="425"/>
        <w:jc w:val="right"/>
        <w:rPr>
          <w:sz w:val="22"/>
          <w:szCs w:val="22"/>
        </w:rPr>
      </w:pPr>
    </w:p>
    <w:sectPr w:rsidR="00C236D3" w:rsidRPr="003F71E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B89A999" w14:textId="77777777" w:rsidR="008E6A9A" w:rsidRDefault="008E6A9A">
      <w:r>
        <w:separator/>
      </w:r>
    </w:p>
  </w:endnote>
  <w:endnote w:type="continuationSeparator" w:id="0">
    <w:p w14:paraId="050431FA" w14:textId="77777777" w:rsidR="008E6A9A" w:rsidRDefault="008E6A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93F0BB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286E42B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2A60F9" w14:textId="77777777" w:rsidR="009F189D" w:rsidRDefault="00AE025C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0B2C335A">
        <v:line id="_x0000_s1025" style="position:absolute;left:0;text-align:left;z-index:251657728" from="-3.85pt,8.7pt" to="455.15pt,8.7pt"/>
      </w:pict>
    </w:r>
  </w:p>
  <w:p w14:paraId="4FD6E475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3F8867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060C9FC" w14:textId="77777777" w:rsidR="009F189D" w:rsidRDefault="009F189D">
    <w:pPr>
      <w:pStyle w:val="Stopka"/>
      <w:tabs>
        <w:tab w:val="clear" w:pos="4536"/>
      </w:tabs>
      <w:jc w:val="center"/>
    </w:pPr>
  </w:p>
  <w:p w14:paraId="0C3197F9" w14:textId="77777777"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9AEA0D6" w14:textId="77777777" w:rsidR="008E6A9A" w:rsidRDefault="008E6A9A">
      <w:r>
        <w:separator/>
      </w:r>
    </w:p>
  </w:footnote>
  <w:footnote w:type="continuationSeparator" w:id="0">
    <w:p w14:paraId="08B245E9" w14:textId="77777777" w:rsidR="008E6A9A" w:rsidRDefault="008E6A9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417914" w14:textId="77777777" w:rsidR="00910873" w:rsidRDefault="0091087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B5224D" w14:textId="77777777" w:rsidR="00910873" w:rsidRDefault="0091087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12DBC2" w14:textId="77777777" w:rsidR="00910873" w:rsidRDefault="0091087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E6A9A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3F71ED"/>
    <w:rsid w:val="00423179"/>
    <w:rsid w:val="00490DC0"/>
    <w:rsid w:val="00493F8C"/>
    <w:rsid w:val="004C7E9B"/>
    <w:rsid w:val="005614F2"/>
    <w:rsid w:val="00577BC6"/>
    <w:rsid w:val="0069085C"/>
    <w:rsid w:val="006B27ED"/>
    <w:rsid w:val="00843263"/>
    <w:rsid w:val="00861E75"/>
    <w:rsid w:val="008E6A9A"/>
    <w:rsid w:val="00910873"/>
    <w:rsid w:val="00976833"/>
    <w:rsid w:val="009D19BD"/>
    <w:rsid w:val="009F189D"/>
    <w:rsid w:val="00A71F46"/>
    <w:rsid w:val="00A80738"/>
    <w:rsid w:val="00AE025C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61C2836"/>
  <w15:chartTrackingRefBased/>
  <w15:docId w15:val="{763BD6AA-00F5-49D4-9BFA-928C19EFBF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OS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5</TotalTime>
  <Pages>5</Pages>
  <Words>1046</Words>
  <Characters>4994</Characters>
  <Application>Microsoft Office Word</Application>
  <DocSecurity>0</DocSecurity>
  <Lines>41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6028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Kosek</dc:creator>
  <cp:keywords/>
  <dc:description/>
  <cp:lastModifiedBy>Karolina Kosek</cp:lastModifiedBy>
  <cp:revision>5</cp:revision>
  <dcterms:created xsi:type="dcterms:W3CDTF">2025-08-01T11:40:00Z</dcterms:created>
  <dcterms:modified xsi:type="dcterms:W3CDTF">2025-08-01T11:46:00Z</dcterms:modified>
</cp:coreProperties>
</file>