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554E0" w14:textId="77777777" w:rsidR="00D62E6E" w:rsidRPr="008F3268" w:rsidRDefault="00D62E6E" w:rsidP="008F3268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E44225"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>9</w:t>
      </w:r>
      <w:r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F3268" w14:paraId="55BAE319" w14:textId="77777777" w:rsidTr="00D62E6E">
        <w:tc>
          <w:tcPr>
            <w:tcW w:w="2800" w:type="dxa"/>
          </w:tcPr>
          <w:p w14:paraId="08260253" w14:textId="77777777" w:rsidR="00D62E6E" w:rsidRPr="008F326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326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F326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533E1D3" w14:textId="77777777" w:rsidR="00D62E6E" w:rsidRPr="008F326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26B33EC" w14:textId="77777777" w:rsidR="00D62E6E" w:rsidRPr="008F326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B3972A" w14:textId="77777777" w:rsidR="00D62E6E" w:rsidRPr="008F3268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8F3268" w14:paraId="63811723" w14:textId="77777777" w:rsidTr="00D62E6E">
        <w:tc>
          <w:tcPr>
            <w:tcW w:w="2800" w:type="dxa"/>
          </w:tcPr>
          <w:p w14:paraId="7DA722CD" w14:textId="77777777" w:rsidR="00D62E6E" w:rsidRPr="008F3268" w:rsidRDefault="00D62E6E" w:rsidP="008F326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326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FEF01D2" w14:textId="77777777" w:rsidR="00D62E6E" w:rsidRPr="008F3268" w:rsidRDefault="00D62E6E" w:rsidP="008F32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F2585C4" w14:textId="77777777" w:rsidR="00D62E6E" w:rsidRPr="008F3268" w:rsidRDefault="00D62E6E" w:rsidP="008F32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899E0C" w14:textId="77777777" w:rsidR="00D62E6E" w:rsidRPr="008F3268" w:rsidRDefault="00D62E6E" w:rsidP="008F326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F326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A617F51" w14:textId="77777777" w:rsidR="00BC121E" w:rsidRPr="008F326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44225" w:rsidRPr="008F3268" w14:paraId="69AE1FB8" w14:textId="77777777" w:rsidTr="00B21B1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5E2BF4" w14:textId="77777777" w:rsidR="00E44225" w:rsidRPr="008F3268" w:rsidRDefault="00E44225" w:rsidP="00B21B13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6CC90E33" w14:textId="2CDA39A5" w:rsidR="00E44225" w:rsidRPr="008F3268" w:rsidRDefault="00E44225" w:rsidP="00B21B1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</w:t>
            </w:r>
            <w:r w:rsidR="00DB5FF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 poz. 1</w:t>
            </w:r>
            <w:r w:rsidR="00DB5FF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320</w:t>
            </w: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(dalej jako: ustawa </w:t>
            </w:r>
            <w:proofErr w:type="spellStart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78329D34" w14:textId="77777777" w:rsidR="00E44225" w:rsidRPr="008F3268" w:rsidRDefault="00E44225" w:rsidP="00B21B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48C5DCA2" w14:textId="77777777" w:rsidR="00E44225" w:rsidRPr="008F3268" w:rsidRDefault="00E44225" w:rsidP="00B21B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803D31F" w14:textId="77777777" w:rsidR="00BC121E" w:rsidRPr="008F3268" w:rsidRDefault="00E44225" w:rsidP="008F3268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8F3268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F3268" w14:paraId="08BD91EE" w14:textId="77777777" w:rsidTr="00D62E6E">
        <w:tc>
          <w:tcPr>
            <w:tcW w:w="2269" w:type="dxa"/>
          </w:tcPr>
          <w:p w14:paraId="25C74114" w14:textId="77777777" w:rsidR="00D62E6E" w:rsidRPr="008F326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818568F" w14:textId="3FCE370B" w:rsidR="00D62E6E" w:rsidRPr="008F3268" w:rsidRDefault="00E4422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D62E6E"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..............................</w:t>
            </w:r>
          </w:p>
        </w:tc>
      </w:tr>
      <w:tr w:rsidR="00E44225" w:rsidRPr="008F3268" w14:paraId="662F6977" w14:textId="77777777" w:rsidTr="00B21B13">
        <w:tc>
          <w:tcPr>
            <w:tcW w:w="2269" w:type="dxa"/>
          </w:tcPr>
          <w:p w14:paraId="6B94131A" w14:textId="77777777" w:rsidR="00E44225" w:rsidRPr="008F3268" w:rsidRDefault="00E4422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AADBCC4" w14:textId="6EAC8F33" w:rsidR="00E44225" w:rsidRPr="008F3268" w:rsidRDefault="00E4422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0F2D8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26</w:t>
            </w: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DB5F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43EDF843" w14:textId="77777777" w:rsidR="00BC121E" w:rsidRPr="008F3268" w:rsidRDefault="00E44225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8F3268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8F326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1B59E9C0" w14:textId="04D711D5" w:rsidR="00BC121E" w:rsidRPr="008F3268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8F3268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771004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pt;height:17.45pt" o:ole="">
            <v:imagedata r:id="rId8" o:title=""/>
          </v:shape>
          <w:control r:id="rId9" w:name="OptionButton211" w:shapeid="_x0000_i1029"/>
        </w:objec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</w:t>
      </w:r>
      <w:r w:rsidR="00D62E6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C93F0A" w:rsidRPr="008F3268">
        <w:rPr>
          <w:rFonts w:ascii="Times New Roman" w:eastAsia="Times New Roman" w:hAnsi="Times New Roman"/>
          <w:sz w:val="20"/>
          <w:szCs w:val="20"/>
          <w:lang w:eastAsia="pl-PL"/>
        </w:rPr>
        <w:t>t.j. Dz.U. z 2023r. poz. 1689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8F326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63692232" w14:textId="0A2326AE" w:rsidR="00BC121E" w:rsidRPr="008F3268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3C8D0FF7">
          <v:shape id="_x0000_i1031" type="#_x0000_t75" style="width:453.1pt;height:17.45pt" o:ole="">
            <v:imagedata r:id="rId10" o:title=""/>
          </v:shape>
          <w:control r:id="rId11" w:name="OptionButton21" w:shapeid="_x0000_i1031"/>
        </w:object>
      </w: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</w:t>
      </w:r>
      <w:r w:rsidR="00D62E6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C93F0A" w:rsidRPr="008F3268">
        <w:rPr>
          <w:rFonts w:ascii="Times New Roman" w:eastAsia="Times New Roman" w:hAnsi="Times New Roman"/>
          <w:sz w:val="20"/>
          <w:szCs w:val="20"/>
          <w:lang w:eastAsia="pl-PL"/>
        </w:rPr>
        <w:t>t.j. Dz.U. z 2023r. poz. 1689</w:t>
      </w: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5351C1E3" w14:textId="77777777" w:rsidR="00BF69A4" w:rsidRPr="008F3268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8F3268" w14:paraId="5A7779B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069F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2BD7B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BE89C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8F3268" w14:paraId="63C6227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5C65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5786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7870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8F3268" w14:paraId="43685A7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683B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64F8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4727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5636305" w14:textId="77777777" w:rsidR="00BC121E" w:rsidRPr="008F3268" w:rsidRDefault="00BC121E" w:rsidP="008F3268">
      <w:pPr>
        <w:widowControl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20DA7DDA" w14:textId="77777777" w:rsidR="00BC121E" w:rsidRPr="008F3268" w:rsidRDefault="00BC121E" w:rsidP="008F3268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91ACF29" w14:textId="77777777" w:rsidR="00067B62" w:rsidRPr="008F326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8F326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8F3268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8F326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701F2D0B" w14:textId="523FC619" w:rsidR="00106AC7" w:rsidRPr="00DB5FF6" w:rsidRDefault="008F3268" w:rsidP="00DB5FF6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F3268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sectPr w:rsidR="00106AC7" w:rsidRPr="00DB5FF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30683" w14:textId="77777777" w:rsidR="00E222EF" w:rsidRDefault="00E222EF">
      <w:r>
        <w:separator/>
      </w:r>
    </w:p>
  </w:endnote>
  <w:endnote w:type="continuationSeparator" w:id="0">
    <w:p w14:paraId="7852DF2D" w14:textId="77777777" w:rsidR="00E222EF" w:rsidRDefault="00E22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E9A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62D30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978B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D9FA5FE" w14:textId="6522876C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81A50" w14:textId="77777777" w:rsidR="00E44225" w:rsidRDefault="00E442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690C5" w14:textId="77777777" w:rsidR="00E222EF" w:rsidRDefault="00E222EF">
      <w:r>
        <w:separator/>
      </w:r>
    </w:p>
  </w:footnote>
  <w:footnote w:type="continuationSeparator" w:id="0">
    <w:p w14:paraId="0CA5CED5" w14:textId="77777777" w:rsidR="00E222EF" w:rsidRDefault="00E22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1F706" w14:textId="77777777" w:rsidR="00E44225" w:rsidRDefault="00E44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5F802" w14:textId="77777777" w:rsidR="00E44225" w:rsidRDefault="00E442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F89F" w14:textId="77777777" w:rsidR="00E44225" w:rsidRDefault="00E442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1394672">
    <w:abstractNumId w:val="13"/>
  </w:num>
  <w:num w:numId="2" w16cid:durableId="1237282374">
    <w:abstractNumId w:val="0"/>
  </w:num>
  <w:num w:numId="3" w16cid:durableId="1059087891">
    <w:abstractNumId w:val="11"/>
  </w:num>
  <w:num w:numId="4" w16cid:durableId="767046478">
    <w:abstractNumId w:val="8"/>
  </w:num>
  <w:num w:numId="5" w16cid:durableId="1825052179">
    <w:abstractNumId w:val="7"/>
  </w:num>
  <w:num w:numId="6" w16cid:durableId="260912900">
    <w:abstractNumId w:val="1"/>
  </w:num>
  <w:num w:numId="7" w16cid:durableId="1374846081">
    <w:abstractNumId w:val="6"/>
  </w:num>
  <w:num w:numId="8" w16cid:durableId="947153445">
    <w:abstractNumId w:val="3"/>
  </w:num>
  <w:num w:numId="9" w16cid:durableId="1448349364">
    <w:abstractNumId w:val="2"/>
  </w:num>
  <w:num w:numId="10" w16cid:durableId="1038895903">
    <w:abstractNumId w:val="5"/>
  </w:num>
  <w:num w:numId="11" w16cid:durableId="689532696">
    <w:abstractNumId w:val="10"/>
  </w:num>
  <w:num w:numId="12" w16cid:durableId="826703760">
    <w:abstractNumId w:val="4"/>
  </w:num>
  <w:num w:numId="13" w16cid:durableId="44762920">
    <w:abstractNumId w:val="9"/>
  </w:num>
  <w:num w:numId="14" w16cid:durableId="7882787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2EF"/>
    <w:rsid w:val="0000184A"/>
    <w:rsid w:val="00007C1C"/>
    <w:rsid w:val="00012997"/>
    <w:rsid w:val="000621A2"/>
    <w:rsid w:val="00067B62"/>
    <w:rsid w:val="000719DC"/>
    <w:rsid w:val="00075CEC"/>
    <w:rsid w:val="000E0467"/>
    <w:rsid w:val="000F2D81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2F1A"/>
    <w:rsid w:val="0056132E"/>
    <w:rsid w:val="00583ED5"/>
    <w:rsid w:val="00597DD0"/>
    <w:rsid w:val="005A5013"/>
    <w:rsid w:val="005C0282"/>
    <w:rsid w:val="005C3627"/>
    <w:rsid w:val="005E622E"/>
    <w:rsid w:val="005E73A5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0B2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3268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D63A4"/>
    <w:rsid w:val="00AF3E89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B5FF6"/>
    <w:rsid w:val="00DD482A"/>
    <w:rsid w:val="00DE0396"/>
    <w:rsid w:val="00DE0405"/>
    <w:rsid w:val="00DE252B"/>
    <w:rsid w:val="00E0229C"/>
    <w:rsid w:val="00E222EF"/>
    <w:rsid w:val="00E37A20"/>
    <w:rsid w:val="00E44225"/>
    <w:rsid w:val="00EB5766"/>
    <w:rsid w:val="00EC667E"/>
    <w:rsid w:val="00F46593"/>
    <w:rsid w:val="00F568D6"/>
    <w:rsid w:val="00F70072"/>
    <w:rsid w:val="00F9401F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FCC7A56"/>
  <w15:chartTrackingRefBased/>
  <w15:docId w15:val="{1A6D683F-F255-4670-BC0B-977851F04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2025-07-31T08:09:00Z</cp:lastPrinted>
  <dcterms:created xsi:type="dcterms:W3CDTF">2025-07-31T08:09:00Z</dcterms:created>
  <dcterms:modified xsi:type="dcterms:W3CDTF">2025-07-31T08:09:00Z</dcterms:modified>
</cp:coreProperties>
</file>